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2AEF5" w14:textId="77777777" w:rsidR="007A48D0" w:rsidRPr="007A48D0" w:rsidRDefault="007A48D0" w:rsidP="007A48D0">
      <w:pPr>
        <w:rPr>
          <w:lang w:val="nb-NO"/>
        </w:rPr>
      </w:pPr>
    </w:p>
    <w:p w14:paraId="4DDEE9AF" w14:textId="77777777" w:rsidR="007A48D0" w:rsidRPr="007A48D0" w:rsidRDefault="007A48D0" w:rsidP="007A48D0">
      <w:pPr>
        <w:rPr>
          <w:lang w:val="nb-NO"/>
        </w:rPr>
      </w:pPr>
    </w:p>
    <w:p w14:paraId="22F27C62" w14:textId="77777777" w:rsidR="00B122C6" w:rsidRPr="00B122C6" w:rsidRDefault="00B122C6" w:rsidP="00B122C6">
      <w:pPr>
        <w:widowControl w:val="0"/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ind w:left="6224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  <w:r w:rsidRPr="00B122C6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ab/>
      </w:r>
    </w:p>
    <w:p w14:paraId="4B9A828F" w14:textId="69323517" w:rsidR="00B122C6" w:rsidRPr="00B122C6" w:rsidRDefault="00B122C6" w:rsidP="00B122C6">
      <w:pPr>
        <w:widowControl w:val="0"/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ind w:left="6224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  <w:r w:rsidRPr="00B122C6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 xml:space="preserve">Stavanger </w:t>
      </w:r>
      <w:r w:rsidR="00843C1C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>0</w:t>
      </w:r>
      <w:r w:rsidR="00DA306E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>1</w:t>
      </w:r>
      <w:r w:rsidRPr="00B122C6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>.oktober 202</w:t>
      </w:r>
      <w:r w:rsidR="00DA306E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>6</w:t>
      </w:r>
      <w:r w:rsidRPr="00B122C6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 xml:space="preserve"> </w:t>
      </w:r>
    </w:p>
    <w:p w14:paraId="018F8251" w14:textId="77777777" w:rsidR="00B122C6" w:rsidRPr="00B122C6" w:rsidRDefault="00B122C6" w:rsidP="00B122C6">
      <w:pPr>
        <w:widowControl w:val="0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</w:p>
    <w:p w14:paraId="79871325" w14:textId="1C96194B" w:rsidR="00B122C6" w:rsidRPr="00B122C6" w:rsidRDefault="00B122C6" w:rsidP="00B122C6">
      <w:pPr>
        <w:widowControl w:val="0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  <w:r w:rsidRPr="00B122C6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>Til</w:t>
      </w:r>
      <w:r w:rsidRPr="00B122C6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ab/>
        <w:t xml:space="preserve">alle </w:t>
      </w:r>
      <w:r w:rsidR="002A770A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>klubber</w:t>
      </w:r>
      <w:r w:rsidRPr="00B122C6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>/</w:t>
      </w:r>
      <w:r w:rsidR="002A770A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>grupper</w:t>
      </w:r>
    </w:p>
    <w:p w14:paraId="4DF67BB6" w14:textId="77777777" w:rsidR="00B122C6" w:rsidRPr="00B122C6" w:rsidRDefault="00B122C6" w:rsidP="00B122C6">
      <w:pPr>
        <w:keepNext/>
        <w:widowControl w:val="0"/>
        <w:jc w:val="center"/>
        <w:outlineLvl w:val="3"/>
        <w:rPr>
          <w:rFonts w:ascii="Times New Roman" w:eastAsia="Times New Roman" w:hAnsi="Times New Roman" w:cs="Times New Roman"/>
          <w:b/>
          <w:snapToGrid w:val="0"/>
          <w:sz w:val="40"/>
          <w:szCs w:val="20"/>
          <w:lang w:val="nb-NO" w:eastAsia="nb-NO"/>
        </w:rPr>
      </w:pPr>
    </w:p>
    <w:p w14:paraId="03F4D182" w14:textId="12D6E62E" w:rsidR="00B122C6" w:rsidRPr="00B122C6" w:rsidRDefault="00B122C6" w:rsidP="00B122C6">
      <w:pPr>
        <w:keepNext/>
        <w:widowControl w:val="0"/>
        <w:outlineLvl w:val="3"/>
        <w:rPr>
          <w:rFonts w:ascii="Times New Roman" w:eastAsia="Times New Roman" w:hAnsi="Times New Roman" w:cs="Times New Roman"/>
          <w:b/>
          <w:snapToGrid w:val="0"/>
          <w:sz w:val="32"/>
          <w:szCs w:val="20"/>
          <w:lang w:val="nb-NO" w:eastAsia="nb-NO"/>
        </w:rPr>
      </w:pPr>
      <w:r w:rsidRPr="00B122C6">
        <w:rPr>
          <w:rFonts w:ascii="Times New Roman" w:eastAsia="Times New Roman" w:hAnsi="Times New Roman" w:cs="Times New Roman"/>
          <w:b/>
          <w:snapToGrid w:val="0"/>
          <w:sz w:val="32"/>
          <w:szCs w:val="20"/>
          <w:lang w:val="nb-NO" w:eastAsia="nb-NO"/>
        </w:rPr>
        <w:t>VEDR. KRETSTING 202</w:t>
      </w:r>
      <w:r w:rsidR="00DA306E">
        <w:rPr>
          <w:rFonts w:ascii="Times New Roman" w:eastAsia="Times New Roman" w:hAnsi="Times New Roman" w:cs="Times New Roman"/>
          <w:b/>
          <w:snapToGrid w:val="0"/>
          <w:sz w:val="32"/>
          <w:szCs w:val="20"/>
          <w:lang w:val="nb-NO" w:eastAsia="nb-NO"/>
        </w:rPr>
        <w:t>7</w:t>
      </w:r>
      <w:r w:rsidRPr="00B122C6">
        <w:rPr>
          <w:rFonts w:ascii="Times New Roman" w:eastAsia="Times New Roman" w:hAnsi="Times New Roman" w:cs="Times New Roman"/>
          <w:b/>
          <w:snapToGrid w:val="0"/>
          <w:sz w:val="32"/>
          <w:szCs w:val="20"/>
          <w:lang w:val="nb-NO" w:eastAsia="nb-NO"/>
        </w:rPr>
        <w:t xml:space="preserve"> – VALGKOMITEENS ARBEID</w:t>
      </w:r>
    </w:p>
    <w:p w14:paraId="62161A47" w14:textId="77777777" w:rsidR="00B122C6" w:rsidRPr="00B122C6" w:rsidRDefault="00B122C6" w:rsidP="00B122C6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val="nb-NO" w:eastAsia="nb-NO"/>
        </w:rPr>
      </w:pPr>
    </w:p>
    <w:p w14:paraId="04FAFC86" w14:textId="19EF3A29" w:rsidR="00B122C6" w:rsidRPr="00B122C6" w:rsidRDefault="00B122C6" w:rsidP="00B122C6">
      <w:pPr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</w:pPr>
      <w:r w:rsidRPr="00B122C6"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  <w:t xml:space="preserve">Kretstinget skal arrangeres </w:t>
      </w:r>
      <w:r w:rsidR="00AE0BC6"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  <w:t>12</w:t>
      </w:r>
      <w:r w:rsidRPr="00B122C6"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  <w:t xml:space="preserve">. – </w:t>
      </w:r>
      <w:r w:rsidR="00AE0BC6"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  <w:t>13</w:t>
      </w:r>
      <w:r w:rsidRPr="00B122C6"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  <w:t>. mars 202</w:t>
      </w:r>
      <w:r w:rsidR="00AE0BC6"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  <w:t>7</w:t>
      </w:r>
      <w:r w:rsidRPr="00B122C6"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  <w:t>, og i den forbindelse har valgkomitéen begynt sitt arbeid for å legge frem forslag på kandidater til kretsstyret</w:t>
      </w:r>
      <w:r w:rsidR="008B46E4"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  <w:t xml:space="preserve"> og kontroll</w:t>
      </w:r>
      <w:r w:rsidR="004121B6"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  <w:t>utvalg</w:t>
      </w:r>
      <w:r w:rsidRPr="00B122C6"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  <w:t>.</w:t>
      </w:r>
    </w:p>
    <w:p w14:paraId="2BB65548" w14:textId="77777777" w:rsidR="00B122C6" w:rsidRPr="00B122C6" w:rsidRDefault="00B122C6" w:rsidP="00B122C6">
      <w:pPr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</w:pPr>
    </w:p>
    <w:p w14:paraId="4C165CA4" w14:textId="249D38E1" w:rsidR="00B122C6" w:rsidRPr="00B122C6" w:rsidRDefault="00B122C6" w:rsidP="00B122C6">
      <w:pPr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</w:pPr>
      <w:r w:rsidRPr="00B122C6"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  <w:t xml:space="preserve">Vi oppfordrer alle </w:t>
      </w:r>
      <w:r w:rsidR="002A770A" w:rsidRPr="002A770A"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  <w:t>klubber</w:t>
      </w:r>
      <w:r w:rsidR="002A770A" w:rsidRPr="00B122C6"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  <w:t>/</w:t>
      </w:r>
      <w:r w:rsidR="002A770A" w:rsidRPr="002A770A"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  <w:t xml:space="preserve">grupper </w:t>
      </w:r>
      <w:r w:rsidRPr="00B122C6"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  <w:t>og tillitsvalgte om å komme med forslag til kandidater i neste periode (mars 202</w:t>
      </w:r>
      <w:r w:rsidR="00AE0BC6"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  <w:t>7</w:t>
      </w:r>
      <w:r w:rsidRPr="00B122C6"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  <w:t xml:space="preserve"> - mars 202</w:t>
      </w:r>
      <w:r w:rsidR="00AE0BC6"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  <w:t>9</w:t>
      </w:r>
      <w:r w:rsidRPr="00B122C6"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  <w:t>)</w:t>
      </w:r>
      <w:r w:rsidR="002A770A"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  <w:t xml:space="preserve">. </w:t>
      </w:r>
      <w:r w:rsidRPr="00B122C6"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  <w:t>Vi minner spesielt om lovverkets bestemmelser om representasjon fra begge kjønn.</w:t>
      </w:r>
    </w:p>
    <w:p w14:paraId="10ECD36D" w14:textId="77777777" w:rsidR="00B122C6" w:rsidRPr="00B122C6" w:rsidRDefault="00B122C6" w:rsidP="00B122C6">
      <w:pPr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</w:pPr>
    </w:p>
    <w:p w14:paraId="6877B9E3" w14:textId="77777777" w:rsidR="00B122C6" w:rsidRPr="00B122C6" w:rsidRDefault="00B122C6" w:rsidP="00B122C6">
      <w:pPr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</w:pPr>
      <w:r w:rsidRPr="00B122C6"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  <w:t>Vedlagt vil dere finne et forslagsskjema som vi ber dere benytte.</w:t>
      </w:r>
    </w:p>
    <w:p w14:paraId="542329A2" w14:textId="77777777" w:rsidR="00B122C6" w:rsidRPr="00B122C6" w:rsidRDefault="00B122C6" w:rsidP="00B122C6">
      <w:pPr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</w:pPr>
    </w:p>
    <w:p w14:paraId="64010277" w14:textId="364EBECA" w:rsidR="00B122C6" w:rsidRPr="00B122C6" w:rsidRDefault="00B122C6" w:rsidP="00B122C6">
      <w:pPr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</w:pPr>
      <w:r w:rsidRPr="00B122C6"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  <w:t xml:space="preserve">Forslag på kandidater sendes direkte til valgkomiteens leder </w:t>
      </w:r>
      <w:r w:rsidRPr="00B122C6">
        <w:rPr>
          <w:rFonts w:ascii="Times New Roman" w:eastAsia="Times New Roman" w:hAnsi="Times New Roman" w:cs="Times New Roman"/>
          <w:b/>
          <w:bCs/>
          <w:sz w:val="32"/>
          <w:szCs w:val="20"/>
          <w:u w:val="single"/>
          <w:lang w:val="nb-NO" w:eastAsia="nb-NO"/>
        </w:rPr>
        <w:t>innen 1</w:t>
      </w:r>
      <w:r w:rsidR="00AE0BC6">
        <w:rPr>
          <w:rFonts w:ascii="Times New Roman" w:eastAsia="Times New Roman" w:hAnsi="Times New Roman" w:cs="Times New Roman"/>
          <w:b/>
          <w:bCs/>
          <w:sz w:val="32"/>
          <w:szCs w:val="20"/>
          <w:u w:val="single"/>
          <w:lang w:val="nb-NO" w:eastAsia="nb-NO"/>
        </w:rPr>
        <w:t xml:space="preserve">5. </w:t>
      </w:r>
      <w:r w:rsidRPr="00B122C6">
        <w:rPr>
          <w:rFonts w:ascii="Times New Roman" w:eastAsia="Times New Roman" w:hAnsi="Times New Roman" w:cs="Times New Roman"/>
          <w:b/>
          <w:bCs/>
          <w:sz w:val="32"/>
          <w:szCs w:val="20"/>
          <w:u w:val="single"/>
          <w:lang w:val="nb-NO" w:eastAsia="nb-NO"/>
        </w:rPr>
        <w:t>nov. 202</w:t>
      </w:r>
      <w:r w:rsidR="00AE0BC6">
        <w:rPr>
          <w:rFonts w:ascii="Times New Roman" w:eastAsia="Times New Roman" w:hAnsi="Times New Roman" w:cs="Times New Roman"/>
          <w:b/>
          <w:bCs/>
          <w:sz w:val="32"/>
          <w:szCs w:val="20"/>
          <w:u w:val="single"/>
          <w:lang w:val="nb-NO" w:eastAsia="nb-NO"/>
        </w:rPr>
        <w:t>6</w:t>
      </w:r>
      <w:r w:rsidRPr="00B122C6">
        <w:rPr>
          <w:rFonts w:ascii="Times New Roman" w:eastAsia="Times New Roman" w:hAnsi="Times New Roman" w:cs="Times New Roman"/>
          <w:b/>
          <w:bCs/>
          <w:sz w:val="32"/>
          <w:szCs w:val="20"/>
          <w:u w:val="single"/>
          <w:lang w:val="nb-NO" w:eastAsia="nb-NO"/>
        </w:rPr>
        <w:t>:</w:t>
      </w:r>
    </w:p>
    <w:p w14:paraId="15C88E89" w14:textId="77777777" w:rsidR="00B122C6" w:rsidRPr="00B122C6" w:rsidRDefault="00B122C6" w:rsidP="00B122C6">
      <w:pPr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</w:pPr>
    </w:p>
    <w:p w14:paraId="3E01C8BC" w14:textId="1A5C046C" w:rsidR="002A770A" w:rsidRDefault="002A770A" w:rsidP="00B122C6">
      <w:pPr>
        <w:widowControl w:val="0"/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rPr>
          <w:rFonts w:ascii="BernhardMod BT" w:eastAsia="Times New Roman" w:hAnsi="BernhardMod BT" w:cs="Times New Roman"/>
          <w:snapToGrid w:val="0"/>
          <w:sz w:val="24"/>
          <w:szCs w:val="20"/>
          <w:lang w:val="nb-NO" w:eastAsia="nb-NO"/>
        </w:rPr>
      </w:pPr>
      <w:r>
        <w:rPr>
          <w:rFonts w:ascii="BernhardMod BT" w:eastAsia="Times New Roman" w:hAnsi="BernhardMod BT" w:cs="Times New Roman"/>
          <w:snapToGrid w:val="0"/>
          <w:sz w:val="24"/>
          <w:szCs w:val="20"/>
          <w:lang w:val="nb-NO" w:eastAsia="nb-NO"/>
        </w:rPr>
        <w:t>Ann</w:t>
      </w:r>
      <w:r w:rsidR="00AE0BC6">
        <w:rPr>
          <w:rFonts w:ascii="BernhardMod BT" w:eastAsia="Times New Roman" w:hAnsi="BernhardMod BT" w:cs="Times New Roman"/>
          <w:snapToGrid w:val="0"/>
          <w:sz w:val="24"/>
          <w:szCs w:val="20"/>
          <w:lang w:val="nb-NO" w:eastAsia="nb-NO"/>
        </w:rPr>
        <w:t xml:space="preserve">e Løndalen </w:t>
      </w:r>
    </w:p>
    <w:p w14:paraId="589CF8E4" w14:textId="54C5E4E2" w:rsidR="00B122C6" w:rsidRPr="00B122C6" w:rsidRDefault="00B122C6" w:rsidP="00B122C6">
      <w:pPr>
        <w:widowControl w:val="0"/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rPr>
          <w:rFonts w:ascii="BernhardMod BT" w:eastAsia="Times New Roman" w:hAnsi="BernhardMod BT" w:cs="Times New Roman"/>
          <w:snapToGrid w:val="0"/>
          <w:sz w:val="24"/>
          <w:szCs w:val="20"/>
          <w:lang w:val="nb-NO" w:eastAsia="nb-NO"/>
        </w:rPr>
      </w:pPr>
      <w:r w:rsidRPr="00B122C6">
        <w:rPr>
          <w:rFonts w:ascii="BernhardMod BT" w:eastAsia="Times New Roman" w:hAnsi="BernhardMod BT" w:cs="Times New Roman"/>
          <w:snapToGrid w:val="0"/>
          <w:sz w:val="24"/>
          <w:szCs w:val="20"/>
          <w:lang w:val="nb-NO" w:eastAsia="nb-NO"/>
        </w:rPr>
        <w:t xml:space="preserve">Tlf.: </w:t>
      </w:r>
      <w:r w:rsidR="00976815">
        <w:rPr>
          <w:rFonts w:ascii="Times New Roman" w:eastAsia="Times New Roman" w:hAnsi="Times New Roman" w:cs="Times New Roman"/>
          <w:snapToGrid w:val="0"/>
          <w:color w:val="000000"/>
          <w:sz w:val="24"/>
          <w:lang w:val="nb-NO" w:eastAsia="nb-NO"/>
        </w:rPr>
        <w:t>480 35 490</w:t>
      </w:r>
    </w:p>
    <w:p w14:paraId="19051FE4" w14:textId="6483AE6C" w:rsidR="00B122C6" w:rsidRPr="00352732" w:rsidRDefault="00B122C6" w:rsidP="00B122C6">
      <w:pPr>
        <w:widowControl w:val="0"/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rPr>
          <w:rFonts w:ascii="BernhardMod BT" w:eastAsia="Times New Roman" w:hAnsi="BernhardMod BT" w:cs="Times New Roman"/>
          <w:snapToGrid w:val="0"/>
          <w:sz w:val="24"/>
          <w:szCs w:val="20"/>
          <w:lang w:val="nn-NO" w:eastAsia="nb-NO"/>
        </w:rPr>
      </w:pPr>
      <w:r w:rsidRPr="00352732">
        <w:rPr>
          <w:rFonts w:ascii="BernhardMod BT" w:eastAsia="Times New Roman" w:hAnsi="BernhardMod BT" w:cs="Times New Roman"/>
          <w:snapToGrid w:val="0"/>
          <w:sz w:val="24"/>
          <w:szCs w:val="20"/>
          <w:lang w:val="nn-NO" w:eastAsia="nb-NO"/>
        </w:rPr>
        <w:t xml:space="preserve">E-post: </w:t>
      </w:r>
      <w:r w:rsidR="00352732" w:rsidRPr="00352732">
        <w:rPr>
          <w:rFonts w:ascii="BernhardMod BT" w:eastAsia="Times New Roman" w:hAnsi="BernhardMod BT" w:cs="Times New Roman"/>
          <w:snapToGrid w:val="0"/>
          <w:sz w:val="24"/>
          <w:szCs w:val="20"/>
          <w:lang w:val="nn-NO" w:eastAsia="nb-NO"/>
        </w:rPr>
        <w:t>jat-loe@online.no</w:t>
      </w:r>
    </w:p>
    <w:p w14:paraId="74A5383B" w14:textId="77777777" w:rsidR="00B122C6" w:rsidRPr="00352732" w:rsidRDefault="00B122C6" w:rsidP="00B122C6">
      <w:pPr>
        <w:rPr>
          <w:rFonts w:ascii="Times New Roman" w:eastAsia="Times New Roman" w:hAnsi="Times New Roman" w:cs="Times New Roman"/>
          <w:sz w:val="24"/>
          <w:szCs w:val="20"/>
          <w:lang w:val="nn-NO" w:eastAsia="nb-NO"/>
        </w:rPr>
      </w:pPr>
    </w:p>
    <w:p w14:paraId="016B1770" w14:textId="77777777" w:rsidR="00B122C6" w:rsidRPr="00352732" w:rsidRDefault="00B122C6" w:rsidP="00B122C6">
      <w:pPr>
        <w:rPr>
          <w:rFonts w:ascii="Times New Roman" w:eastAsia="Times New Roman" w:hAnsi="Times New Roman" w:cs="Times New Roman"/>
          <w:sz w:val="24"/>
          <w:szCs w:val="20"/>
          <w:lang w:val="nn-NO" w:eastAsia="nb-NO"/>
        </w:rPr>
      </w:pPr>
    </w:p>
    <w:p w14:paraId="046EDBAA" w14:textId="77777777" w:rsidR="00B122C6" w:rsidRPr="00B122C6" w:rsidRDefault="00B122C6" w:rsidP="00B122C6">
      <w:pPr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</w:pPr>
      <w:r w:rsidRPr="00B122C6"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  <w:t>Deres medvirkning er en viktig del av det totale arbeidet vi må utføre for å finne de riktige kandidatene. Vi er avhengige av dere for å kunne lage en god innstilling.</w:t>
      </w:r>
    </w:p>
    <w:p w14:paraId="2BEDB02C" w14:textId="77777777" w:rsidR="00B122C6" w:rsidRPr="00B122C6" w:rsidRDefault="00B122C6" w:rsidP="00B122C6">
      <w:pPr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</w:pPr>
    </w:p>
    <w:p w14:paraId="588C5BC9" w14:textId="77777777" w:rsidR="00B122C6" w:rsidRPr="00B122C6" w:rsidRDefault="00B122C6" w:rsidP="00B122C6">
      <w:pPr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</w:pPr>
      <w:r w:rsidRPr="00B122C6"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  <w:t>Vi trenger dyktige medarbeidere i kretsstyret vårt. De som påtar seg slike verv må også være innstilt på å gi dette arbeidet prioritet.</w:t>
      </w:r>
    </w:p>
    <w:p w14:paraId="1BAA19BB" w14:textId="77777777" w:rsidR="00B122C6" w:rsidRPr="00B122C6" w:rsidRDefault="00B122C6" w:rsidP="00B122C6">
      <w:pPr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</w:pPr>
    </w:p>
    <w:p w14:paraId="67A9E5B6" w14:textId="6AE3665F" w:rsidR="00B122C6" w:rsidRPr="00B122C6" w:rsidRDefault="00B122C6" w:rsidP="00B122C6">
      <w:pPr>
        <w:widowControl w:val="0"/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rPr>
          <w:rFonts w:ascii="BernhardMod BT" w:eastAsia="Times New Roman" w:hAnsi="BernhardMod BT" w:cs="Times New Roman"/>
          <w:snapToGrid w:val="0"/>
          <w:sz w:val="24"/>
          <w:szCs w:val="20"/>
          <w:lang w:val="nb-NO" w:eastAsia="nb-NO"/>
        </w:rPr>
      </w:pPr>
      <w:r w:rsidRPr="00B122C6">
        <w:rPr>
          <w:rFonts w:ascii="Times New Roman" w:eastAsia="Times New Roman" w:hAnsi="Times New Roman" w:cs="Times New Roman"/>
          <w:bCs/>
          <w:snapToGrid w:val="0"/>
          <w:sz w:val="24"/>
          <w:szCs w:val="20"/>
          <w:lang w:val="nb-NO" w:eastAsia="nb-NO"/>
        </w:rPr>
        <w:t xml:space="preserve">Ta kontakt med </w:t>
      </w:r>
      <w:r w:rsidR="002A770A" w:rsidRPr="002A770A">
        <w:rPr>
          <w:rFonts w:ascii="Times New Roman" w:eastAsia="Times New Roman" w:hAnsi="Times New Roman" w:cs="Times New Roman"/>
          <w:bCs/>
          <w:snapToGrid w:val="0"/>
          <w:sz w:val="24"/>
          <w:szCs w:val="20"/>
          <w:lang w:val="nb-NO" w:eastAsia="nb-NO"/>
        </w:rPr>
        <w:t>An</w:t>
      </w:r>
      <w:r w:rsidR="00104F03">
        <w:rPr>
          <w:rFonts w:ascii="Times New Roman" w:eastAsia="Times New Roman" w:hAnsi="Times New Roman" w:cs="Times New Roman"/>
          <w:bCs/>
          <w:snapToGrid w:val="0"/>
          <w:sz w:val="24"/>
          <w:szCs w:val="20"/>
          <w:lang w:val="nb-NO" w:eastAsia="nb-NO"/>
        </w:rPr>
        <w:t>ne Løndalen</w:t>
      </w:r>
      <w:r w:rsidR="002A770A" w:rsidRPr="002A770A">
        <w:rPr>
          <w:rFonts w:ascii="Times New Roman" w:eastAsia="Times New Roman" w:hAnsi="Times New Roman" w:cs="Times New Roman"/>
          <w:bCs/>
          <w:snapToGrid w:val="0"/>
          <w:sz w:val="24"/>
          <w:szCs w:val="20"/>
          <w:lang w:val="nb-NO" w:eastAsia="nb-NO"/>
        </w:rPr>
        <w:t xml:space="preserve">, </w:t>
      </w:r>
      <w:r w:rsidR="002A770A">
        <w:rPr>
          <w:rFonts w:ascii="Times New Roman" w:eastAsia="Times New Roman" w:hAnsi="Times New Roman" w:cs="Times New Roman"/>
          <w:bCs/>
          <w:snapToGrid w:val="0"/>
          <w:sz w:val="24"/>
          <w:szCs w:val="20"/>
          <w:lang w:val="nb-NO" w:eastAsia="nb-NO"/>
        </w:rPr>
        <w:t>t</w:t>
      </w:r>
      <w:r w:rsidR="002A770A" w:rsidRPr="002A770A">
        <w:rPr>
          <w:rFonts w:ascii="Times New Roman" w:eastAsia="Times New Roman" w:hAnsi="Times New Roman" w:cs="Times New Roman"/>
          <w:bCs/>
          <w:snapToGrid w:val="0"/>
          <w:sz w:val="24"/>
          <w:szCs w:val="20"/>
          <w:lang w:val="nb-NO" w:eastAsia="nb-NO"/>
        </w:rPr>
        <w:t xml:space="preserve">lf.: </w:t>
      </w:r>
      <w:r w:rsidR="00104F03">
        <w:rPr>
          <w:rFonts w:ascii="Times New Roman" w:eastAsia="Times New Roman" w:hAnsi="Times New Roman" w:cs="Times New Roman"/>
          <w:bCs/>
          <w:snapToGrid w:val="0"/>
          <w:sz w:val="24"/>
          <w:szCs w:val="20"/>
          <w:lang w:val="nb-NO" w:eastAsia="nb-NO"/>
        </w:rPr>
        <w:t>480 35 490</w:t>
      </w:r>
      <w:r w:rsidR="002A770A">
        <w:rPr>
          <w:rFonts w:ascii="Times New Roman" w:eastAsia="Times New Roman" w:hAnsi="Times New Roman" w:cs="Times New Roman"/>
          <w:b/>
          <w:snapToGrid w:val="0"/>
          <w:sz w:val="24"/>
          <w:szCs w:val="20"/>
          <w:lang w:val="nb-NO" w:eastAsia="nb-NO"/>
        </w:rPr>
        <w:t xml:space="preserve">, </w:t>
      </w:r>
      <w:r w:rsidRPr="00B122C6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>dersom du har spørsmål.</w:t>
      </w:r>
    </w:p>
    <w:p w14:paraId="7BDE5B98" w14:textId="77777777" w:rsidR="00B122C6" w:rsidRPr="00B122C6" w:rsidRDefault="00B122C6" w:rsidP="00B122C6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val="nb-NO" w:eastAsia="nb-NO"/>
        </w:rPr>
      </w:pPr>
    </w:p>
    <w:p w14:paraId="1C6CC650" w14:textId="77777777" w:rsidR="00B122C6" w:rsidRPr="00B122C6" w:rsidRDefault="00B122C6" w:rsidP="00B122C6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val="nb-NO" w:eastAsia="nb-NO"/>
        </w:rPr>
      </w:pPr>
    </w:p>
    <w:p w14:paraId="1400BAB7" w14:textId="77777777" w:rsidR="00B122C6" w:rsidRPr="00B122C6" w:rsidRDefault="00B122C6" w:rsidP="00B122C6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val="nb-NO" w:eastAsia="nb-NO"/>
        </w:rPr>
      </w:pPr>
    </w:p>
    <w:p w14:paraId="7B07B52D" w14:textId="77777777" w:rsidR="00B122C6" w:rsidRPr="00B122C6" w:rsidRDefault="00B122C6" w:rsidP="00B122C6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val="nb-NO" w:eastAsia="nb-NO"/>
        </w:rPr>
      </w:pPr>
    </w:p>
    <w:p w14:paraId="71BE701D" w14:textId="77777777" w:rsidR="00B122C6" w:rsidRPr="00B122C6" w:rsidRDefault="00B122C6" w:rsidP="00B122C6">
      <w:pPr>
        <w:keepNext/>
        <w:jc w:val="center"/>
        <w:outlineLvl w:val="2"/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</w:pPr>
      <w:r w:rsidRPr="00B122C6">
        <w:rPr>
          <w:rFonts w:ascii="Times New Roman" w:eastAsia="Times New Roman" w:hAnsi="Times New Roman" w:cs="Times New Roman"/>
          <w:sz w:val="24"/>
          <w:szCs w:val="20"/>
          <w:lang w:val="nb-NO" w:eastAsia="nb-NO"/>
        </w:rPr>
        <w:t>Med vennlig hilsen</w:t>
      </w:r>
    </w:p>
    <w:p w14:paraId="31DFF09D" w14:textId="77777777" w:rsidR="00B122C6" w:rsidRPr="00B122C6" w:rsidRDefault="00B122C6" w:rsidP="00B122C6">
      <w:pPr>
        <w:widowControl w:val="0"/>
        <w:jc w:val="center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  <w:r w:rsidRPr="00B122C6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>Rogaland Gymnastikk og Turnkrets</w:t>
      </w:r>
    </w:p>
    <w:p w14:paraId="6F726631" w14:textId="68F96BA6" w:rsidR="002A770A" w:rsidRDefault="002A770A" w:rsidP="00B122C6">
      <w:pPr>
        <w:widowControl w:val="0"/>
        <w:jc w:val="center"/>
        <w:rPr>
          <w:rFonts w:ascii="BernhardMod BT" w:eastAsia="Times New Roman" w:hAnsi="BernhardMod BT" w:cs="Times New Roman"/>
          <w:snapToGrid w:val="0"/>
          <w:sz w:val="24"/>
          <w:szCs w:val="20"/>
          <w:lang w:val="nb-NO" w:eastAsia="nb-NO"/>
        </w:rPr>
      </w:pPr>
      <w:r>
        <w:rPr>
          <w:rFonts w:ascii="BernhardMod BT" w:eastAsia="Times New Roman" w:hAnsi="BernhardMod BT" w:cs="Times New Roman"/>
          <w:snapToGrid w:val="0"/>
          <w:sz w:val="24"/>
          <w:szCs w:val="20"/>
          <w:lang w:val="nb-NO" w:eastAsia="nb-NO"/>
        </w:rPr>
        <w:t>Ann</w:t>
      </w:r>
      <w:r w:rsidR="00104F03">
        <w:rPr>
          <w:rFonts w:ascii="BernhardMod BT" w:eastAsia="Times New Roman" w:hAnsi="BernhardMod BT" w:cs="Times New Roman"/>
          <w:snapToGrid w:val="0"/>
          <w:sz w:val="24"/>
          <w:szCs w:val="20"/>
          <w:lang w:val="nb-NO" w:eastAsia="nb-NO"/>
        </w:rPr>
        <w:t>e Løndalen</w:t>
      </w:r>
    </w:p>
    <w:p w14:paraId="66A3A158" w14:textId="7ACBBD58" w:rsidR="00B122C6" w:rsidRPr="00B122C6" w:rsidRDefault="00B122C6" w:rsidP="00B122C6">
      <w:pPr>
        <w:widowControl w:val="0"/>
        <w:jc w:val="center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  <w:r w:rsidRPr="00B122C6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 xml:space="preserve">Leder i </w:t>
      </w:r>
      <w:r w:rsidR="00104F03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>v</w:t>
      </w:r>
      <w:r w:rsidRPr="00B122C6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>algkomiteen</w:t>
      </w:r>
    </w:p>
    <w:p w14:paraId="2E7197E5" w14:textId="77777777" w:rsidR="00B122C6" w:rsidRPr="00B122C6" w:rsidRDefault="00B122C6" w:rsidP="00B122C6">
      <w:pPr>
        <w:widowControl w:val="0"/>
        <w:ind w:left="6480" w:firstLine="720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</w:p>
    <w:p w14:paraId="56DCE762" w14:textId="77777777" w:rsidR="00B122C6" w:rsidRPr="00B122C6" w:rsidRDefault="00B122C6" w:rsidP="00B122C6">
      <w:pPr>
        <w:widowControl w:val="0"/>
        <w:ind w:left="6480" w:firstLine="720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</w:p>
    <w:p w14:paraId="73A58778" w14:textId="77777777" w:rsidR="00B122C6" w:rsidRPr="00B122C6" w:rsidRDefault="00B122C6" w:rsidP="00B122C6">
      <w:pPr>
        <w:widowControl w:val="0"/>
        <w:ind w:left="6480" w:firstLine="720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</w:p>
    <w:p w14:paraId="304B03E0" w14:textId="77777777" w:rsidR="00B122C6" w:rsidRPr="00B122C6" w:rsidRDefault="00B122C6" w:rsidP="00B122C6">
      <w:pPr>
        <w:widowControl w:val="0"/>
        <w:ind w:left="6480" w:firstLine="720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</w:p>
    <w:p w14:paraId="48E076D3" w14:textId="77777777" w:rsidR="00B122C6" w:rsidRPr="00B122C6" w:rsidRDefault="00B122C6" w:rsidP="00B122C6">
      <w:pPr>
        <w:widowControl w:val="0"/>
        <w:ind w:left="6480" w:firstLine="720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</w:p>
    <w:p w14:paraId="663B5D4F" w14:textId="77777777" w:rsidR="00B122C6" w:rsidRPr="00B122C6" w:rsidRDefault="00B122C6" w:rsidP="00B122C6">
      <w:pPr>
        <w:widowControl w:val="0"/>
        <w:ind w:left="6480" w:firstLine="720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</w:p>
    <w:p w14:paraId="0E7785AE" w14:textId="77777777" w:rsidR="00B122C6" w:rsidRPr="00B122C6" w:rsidRDefault="00B122C6" w:rsidP="00B122C6">
      <w:pPr>
        <w:widowControl w:val="0"/>
        <w:ind w:left="6480" w:firstLine="720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</w:p>
    <w:p w14:paraId="1A501FDB" w14:textId="77777777" w:rsidR="00B122C6" w:rsidRPr="00B122C6" w:rsidRDefault="00B122C6" w:rsidP="00B122C6">
      <w:pPr>
        <w:widowControl w:val="0"/>
        <w:ind w:left="6480" w:firstLine="720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</w:p>
    <w:p w14:paraId="289B14FC" w14:textId="77777777" w:rsidR="002A770A" w:rsidRDefault="002A770A" w:rsidP="002A770A">
      <w:pPr>
        <w:widowControl w:val="0"/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</w:p>
    <w:p w14:paraId="7950E5B1" w14:textId="77777777" w:rsidR="00EF586F" w:rsidRPr="00EF586F" w:rsidRDefault="00EF586F" w:rsidP="00EF586F">
      <w:pPr>
        <w:widowControl w:val="0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  <w:r w:rsidRPr="00EF586F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lastRenderedPageBreak/>
        <w:t xml:space="preserve">Anne Løndalen </w:t>
      </w:r>
    </w:p>
    <w:p w14:paraId="2F88A1B3" w14:textId="77777777" w:rsidR="00EF586F" w:rsidRPr="00EF586F" w:rsidRDefault="00EF586F" w:rsidP="00EF586F">
      <w:pPr>
        <w:widowControl w:val="0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  <w:r w:rsidRPr="00EF586F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>Tlf.: 480 35 490</w:t>
      </w:r>
    </w:p>
    <w:p w14:paraId="27B0272C" w14:textId="77777777" w:rsidR="00EF586F" w:rsidRPr="00EF586F" w:rsidRDefault="00EF586F" w:rsidP="00EF586F">
      <w:pPr>
        <w:widowControl w:val="0"/>
        <w:rPr>
          <w:rFonts w:ascii="Times New Roman" w:eastAsia="Times New Roman" w:hAnsi="Times New Roman" w:cs="Times New Roman"/>
          <w:snapToGrid w:val="0"/>
          <w:sz w:val="24"/>
          <w:szCs w:val="20"/>
          <w:lang w:val="nn-NO" w:eastAsia="nb-NO"/>
        </w:rPr>
      </w:pPr>
      <w:r w:rsidRPr="00EF586F">
        <w:rPr>
          <w:rFonts w:ascii="Times New Roman" w:eastAsia="Times New Roman" w:hAnsi="Times New Roman" w:cs="Times New Roman"/>
          <w:snapToGrid w:val="0"/>
          <w:sz w:val="24"/>
          <w:szCs w:val="20"/>
          <w:lang w:val="nn-NO" w:eastAsia="nb-NO"/>
        </w:rPr>
        <w:t>E-post: jat-loe@online.no</w:t>
      </w:r>
    </w:p>
    <w:p w14:paraId="45F6CF10" w14:textId="77777777" w:rsidR="00B122C6" w:rsidRPr="00B122C6" w:rsidRDefault="00B122C6" w:rsidP="00B122C6">
      <w:pPr>
        <w:widowControl w:val="0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</w:p>
    <w:p w14:paraId="28727247" w14:textId="77777777" w:rsidR="00B122C6" w:rsidRPr="00B122C6" w:rsidRDefault="00B122C6" w:rsidP="00B122C6">
      <w:pPr>
        <w:widowControl w:val="0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</w:p>
    <w:p w14:paraId="4996E2FC" w14:textId="0834C579" w:rsidR="00B122C6" w:rsidRPr="00B122C6" w:rsidRDefault="00B122C6" w:rsidP="00B122C6">
      <w:pPr>
        <w:keepNext/>
        <w:widowControl w:val="0"/>
        <w:outlineLvl w:val="4"/>
        <w:rPr>
          <w:rFonts w:ascii="Times New Roman" w:eastAsia="Times New Roman" w:hAnsi="Times New Roman" w:cs="Times New Roman"/>
          <w:b/>
          <w:snapToGrid w:val="0"/>
          <w:sz w:val="32"/>
          <w:szCs w:val="20"/>
          <w:u w:val="single"/>
          <w:lang w:val="nb-NO" w:eastAsia="nb-NO"/>
        </w:rPr>
      </w:pPr>
      <w:r w:rsidRPr="00B122C6">
        <w:rPr>
          <w:rFonts w:ascii="Times New Roman" w:eastAsia="Times New Roman" w:hAnsi="Times New Roman" w:cs="Times New Roman"/>
          <w:b/>
          <w:snapToGrid w:val="0"/>
          <w:sz w:val="32"/>
          <w:szCs w:val="20"/>
          <w:u w:val="single"/>
          <w:lang w:val="nb-NO" w:eastAsia="nb-NO"/>
        </w:rPr>
        <w:t>FRIST FOR INNSENDING AV SKJEMA: 1</w:t>
      </w:r>
      <w:r w:rsidR="00EF586F">
        <w:rPr>
          <w:rFonts w:ascii="Times New Roman" w:eastAsia="Times New Roman" w:hAnsi="Times New Roman" w:cs="Times New Roman"/>
          <w:b/>
          <w:snapToGrid w:val="0"/>
          <w:sz w:val="32"/>
          <w:szCs w:val="20"/>
          <w:u w:val="single"/>
          <w:lang w:val="nb-NO" w:eastAsia="nb-NO"/>
        </w:rPr>
        <w:t>5</w:t>
      </w:r>
      <w:r w:rsidRPr="00B122C6">
        <w:rPr>
          <w:rFonts w:ascii="Times New Roman" w:eastAsia="Times New Roman" w:hAnsi="Times New Roman" w:cs="Times New Roman"/>
          <w:b/>
          <w:snapToGrid w:val="0"/>
          <w:sz w:val="32"/>
          <w:szCs w:val="20"/>
          <w:u w:val="single"/>
          <w:lang w:val="nb-NO" w:eastAsia="nb-NO"/>
        </w:rPr>
        <w:t xml:space="preserve">. </w:t>
      </w:r>
      <w:r w:rsidRPr="00B122C6">
        <w:rPr>
          <w:rFonts w:ascii="Times New Roman" w:eastAsia="Times New Roman" w:hAnsi="Times New Roman" w:cs="Times New Roman"/>
          <w:b/>
          <w:snapToGrid w:val="0"/>
          <w:sz w:val="32"/>
          <w:szCs w:val="20"/>
          <w:u w:val="single"/>
          <w:lang w:val="nb-NO" w:eastAsia="nb-NO"/>
        </w:rPr>
        <w:tab/>
        <w:t>NOVEMBER 202</w:t>
      </w:r>
      <w:r w:rsidR="00EF586F">
        <w:rPr>
          <w:rFonts w:ascii="Times New Roman" w:eastAsia="Times New Roman" w:hAnsi="Times New Roman" w:cs="Times New Roman"/>
          <w:b/>
          <w:snapToGrid w:val="0"/>
          <w:sz w:val="32"/>
          <w:szCs w:val="20"/>
          <w:u w:val="single"/>
          <w:lang w:val="nb-NO" w:eastAsia="nb-NO"/>
        </w:rPr>
        <w:t>6</w:t>
      </w:r>
    </w:p>
    <w:p w14:paraId="3C8ECB8B" w14:textId="77777777" w:rsidR="00B122C6" w:rsidRPr="00B122C6" w:rsidRDefault="00B122C6" w:rsidP="00B122C6">
      <w:pPr>
        <w:widowControl w:val="0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</w:p>
    <w:p w14:paraId="4D235FD9" w14:textId="626C2170" w:rsidR="00B122C6" w:rsidRPr="00B122C6" w:rsidRDefault="00B122C6" w:rsidP="00B122C6">
      <w:pPr>
        <w:widowControl w:val="0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  <w:r w:rsidRPr="00B122C6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 xml:space="preserve">Forslagsskjema – Kandidater til kretsstyret </w:t>
      </w:r>
      <w:r w:rsidR="002A770A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>og kontroll</w:t>
      </w:r>
      <w:r w:rsidR="004121B6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>utvalg</w:t>
      </w:r>
      <w:r w:rsidR="002A770A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 xml:space="preserve"> </w:t>
      </w:r>
      <w:r w:rsidRPr="00B122C6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>i Rogaland Gymnastikk og Turnkrets</w:t>
      </w:r>
    </w:p>
    <w:p w14:paraId="6120E531" w14:textId="77777777" w:rsidR="00B122C6" w:rsidRPr="00B122C6" w:rsidRDefault="00B122C6" w:rsidP="00B122C6">
      <w:pPr>
        <w:widowControl w:val="0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7154"/>
      </w:tblGrid>
      <w:tr w:rsidR="00B122C6" w:rsidRPr="00B122C6" w14:paraId="17E6BD7E" w14:textId="77777777" w:rsidTr="005243BB">
        <w:tc>
          <w:tcPr>
            <w:tcW w:w="2622" w:type="dxa"/>
          </w:tcPr>
          <w:p w14:paraId="46056F14" w14:textId="77777777" w:rsidR="00B122C6" w:rsidRPr="00B122C6" w:rsidRDefault="00B122C6" w:rsidP="00B122C6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</w:pPr>
            <w:r w:rsidRPr="00B122C6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  <w:t>Navn på kandidat:</w:t>
            </w:r>
          </w:p>
        </w:tc>
        <w:tc>
          <w:tcPr>
            <w:tcW w:w="7154" w:type="dxa"/>
          </w:tcPr>
          <w:p w14:paraId="598329C8" w14:textId="77777777" w:rsidR="00B122C6" w:rsidRPr="00B122C6" w:rsidRDefault="00B122C6" w:rsidP="00B122C6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</w:pPr>
          </w:p>
        </w:tc>
      </w:tr>
      <w:tr w:rsidR="00B122C6" w:rsidRPr="00B122C6" w14:paraId="4690194D" w14:textId="77777777" w:rsidTr="005243BB">
        <w:tc>
          <w:tcPr>
            <w:tcW w:w="2622" w:type="dxa"/>
          </w:tcPr>
          <w:p w14:paraId="0A004A77" w14:textId="77777777" w:rsidR="00B122C6" w:rsidRPr="00B122C6" w:rsidRDefault="00B122C6" w:rsidP="00B122C6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</w:pPr>
            <w:r w:rsidRPr="00B122C6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  <w:t>Adresse:</w:t>
            </w:r>
          </w:p>
        </w:tc>
        <w:tc>
          <w:tcPr>
            <w:tcW w:w="7154" w:type="dxa"/>
          </w:tcPr>
          <w:p w14:paraId="483579D7" w14:textId="77777777" w:rsidR="00B122C6" w:rsidRPr="00B122C6" w:rsidRDefault="00B122C6" w:rsidP="00B122C6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</w:pPr>
          </w:p>
        </w:tc>
      </w:tr>
      <w:tr w:rsidR="00B122C6" w:rsidRPr="00B122C6" w14:paraId="75E93000" w14:textId="77777777" w:rsidTr="005243BB">
        <w:tc>
          <w:tcPr>
            <w:tcW w:w="2622" w:type="dxa"/>
          </w:tcPr>
          <w:p w14:paraId="212783E7" w14:textId="77777777" w:rsidR="00B122C6" w:rsidRPr="00B122C6" w:rsidRDefault="00B122C6" w:rsidP="00B122C6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</w:pPr>
            <w:r w:rsidRPr="00B122C6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  <w:t>Tlf.:</w:t>
            </w:r>
          </w:p>
        </w:tc>
        <w:tc>
          <w:tcPr>
            <w:tcW w:w="7154" w:type="dxa"/>
          </w:tcPr>
          <w:p w14:paraId="03FC0219" w14:textId="77777777" w:rsidR="00B122C6" w:rsidRPr="00B122C6" w:rsidRDefault="00B122C6" w:rsidP="00B122C6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</w:pPr>
          </w:p>
        </w:tc>
      </w:tr>
      <w:tr w:rsidR="00B122C6" w:rsidRPr="00B122C6" w14:paraId="541E3BB8" w14:textId="77777777" w:rsidTr="005243BB">
        <w:tc>
          <w:tcPr>
            <w:tcW w:w="2622" w:type="dxa"/>
          </w:tcPr>
          <w:p w14:paraId="0DE375AD" w14:textId="77777777" w:rsidR="00B122C6" w:rsidRPr="00B122C6" w:rsidRDefault="00B122C6" w:rsidP="00B122C6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</w:pPr>
            <w:r w:rsidRPr="00B122C6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  <w:t>Født:</w:t>
            </w:r>
          </w:p>
        </w:tc>
        <w:tc>
          <w:tcPr>
            <w:tcW w:w="7154" w:type="dxa"/>
          </w:tcPr>
          <w:p w14:paraId="6A26231F" w14:textId="77777777" w:rsidR="00B122C6" w:rsidRPr="00B122C6" w:rsidRDefault="00B122C6" w:rsidP="00B122C6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</w:pPr>
          </w:p>
        </w:tc>
      </w:tr>
      <w:tr w:rsidR="00B122C6" w:rsidRPr="00B122C6" w14:paraId="5BD21950" w14:textId="77777777" w:rsidTr="005243BB">
        <w:tc>
          <w:tcPr>
            <w:tcW w:w="2622" w:type="dxa"/>
          </w:tcPr>
          <w:p w14:paraId="26E5EB6B" w14:textId="77777777" w:rsidR="00B122C6" w:rsidRPr="00B122C6" w:rsidRDefault="00B122C6" w:rsidP="00B122C6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</w:pPr>
            <w:r w:rsidRPr="00B122C6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  <w:t>Medlem i hvilket lag:</w:t>
            </w:r>
          </w:p>
        </w:tc>
        <w:tc>
          <w:tcPr>
            <w:tcW w:w="7154" w:type="dxa"/>
          </w:tcPr>
          <w:p w14:paraId="5D853F16" w14:textId="77777777" w:rsidR="00B122C6" w:rsidRPr="00B122C6" w:rsidRDefault="00B122C6" w:rsidP="00B122C6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</w:pPr>
          </w:p>
        </w:tc>
      </w:tr>
      <w:tr w:rsidR="00B122C6" w:rsidRPr="004121B6" w14:paraId="6AF2249D" w14:textId="77777777" w:rsidTr="005243BB">
        <w:tc>
          <w:tcPr>
            <w:tcW w:w="2622" w:type="dxa"/>
          </w:tcPr>
          <w:p w14:paraId="2622089A" w14:textId="77777777" w:rsidR="00B122C6" w:rsidRPr="00B122C6" w:rsidRDefault="00B122C6" w:rsidP="00B122C6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</w:pPr>
            <w:r w:rsidRPr="00B122C6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  <w:t>Tidligere bakgrunn mht. tillitsverv både innen gymnastikk og turnidretten og annet organisasjonsarbeid</w:t>
            </w:r>
          </w:p>
          <w:p w14:paraId="02B0BD10" w14:textId="77777777" w:rsidR="00B122C6" w:rsidRPr="00B122C6" w:rsidRDefault="00B122C6" w:rsidP="00B122C6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</w:pPr>
          </w:p>
          <w:p w14:paraId="5151BC5E" w14:textId="77777777" w:rsidR="00B122C6" w:rsidRPr="00B122C6" w:rsidRDefault="00B122C6" w:rsidP="00B122C6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</w:pPr>
          </w:p>
        </w:tc>
        <w:tc>
          <w:tcPr>
            <w:tcW w:w="7154" w:type="dxa"/>
          </w:tcPr>
          <w:p w14:paraId="47B44CC6" w14:textId="77777777" w:rsidR="00B122C6" w:rsidRPr="00B122C6" w:rsidRDefault="00B122C6" w:rsidP="00B122C6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</w:pPr>
          </w:p>
        </w:tc>
      </w:tr>
      <w:tr w:rsidR="00B122C6" w:rsidRPr="00B122C6" w14:paraId="25FCB428" w14:textId="77777777" w:rsidTr="005243BB">
        <w:tc>
          <w:tcPr>
            <w:tcW w:w="2622" w:type="dxa"/>
          </w:tcPr>
          <w:p w14:paraId="66738F52" w14:textId="77777777" w:rsidR="00B122C6" w:rsidRPr="00B122C6" w:rsidRDefault="00B122C6" w:rsidP="00B122C6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</w:pPr>
            <w:r w:rsidRPr="00B122C6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  <w:t>Til hvilket verv foreslås kandidaten:</w:t>
            </w:r>
          </w:p>
        </w:tc>
        <w:tc>
          <w:tcPr>
            <w:tcW w:w="7154" w:type="dxa"/>
          </w:tcPr>
          <w:p w14:paraId="7A4E3964" w14:textId="77777777" w:rsidR="00B122C6" w:rsidRPr="00B122C6" w:rsidRDefault="00B122C6" w:rsidP="00B122C6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</w:pPr>
          </w:p>
        </w:tc>
      </w:tr>
      <w:tr w:rsidR="00B122C6" w:rsidRPr="00DA306E" w14:paraId="3B34527A" w14:textId="77777777" w:rsidTr="005243BB">
        <w:tc>
          <w:tcPr>
            <w:tcW w:w="2622" w:type="dxa"/>
          </w:tcPr>
          <w:p w14:paraId="6A981BB3" w14:textId="77777777" w:rsidR="00B122C6" w:rsidRPr="00B122C6" w:rsidRDefault="00B122C6" w:rsidP="00B122C6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</w:pPr>
            <w:r w:rsidRPr="00B122C6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  <w:t>Andre opplysninger som begrunnelse for forslaget:</w:t>
            </w:r>
          </w:p>
          <w:p w14:paraId="686B9291" w14:textId="77777777" w:rsidR="00B122C6" w:rsidRPr="00B122C6" w:rsidRDefault="00B122C6" w:rsidP="00B122C6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</w:pPr>
          </w:p>
          <w:p w14:paraId="01E2BE23" w14:textId="77777777" w:rsidR="00B122C6" w:rsidRPr="00B122C6" w:rsidRDefault="00B122C6" w:rsidP="00B122C6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</w:pPr>
          </w:p>
          <w:p w14:paraId="72A5090C" w14:textId="77777777" w:rsidR="00B122C6" w:rsidRPr="00B122C6" w:rsidRDefault="00B122C6" w:rsidP="00B122C6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</w:pPr>
          </w:p>
          <w:p w14:paraId="40590460" w14:textId="77777777" w:rsidR="00B122C6" w:rsidRPr="00B122C6" w:rsidRDefault="00B122C6" w:rsidP="00B122C6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</w:pPr>
          </w:p>
        </w:tc>
        <w:tc>
          <w:tcPr>
            <w:tcW w:w="7154" w:type="dxa"/>
          </w:tcPr>
          <w:p w14:paraId="3209C0C0" w14:textId="77777777" w:rsidR="00B122C6" w:rsidRPr="00B122C6" w:rsidRDefault="00B122C6" w:rsidP="00B122C6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val="nb-NO" w:eastAsia="nb-NO"/>
              </w:rPr>
            </w:pPr>
          </w:p>
        </w:tc>
      </w:tr>
    </w:tbl>
    <w:p w14:paraId="614CEC28" w14:textId="77777777" w:rsidR="00B122C6" w:rsidRPr="00B122C6" w:rsidRDefault="00B122C6" w:rsidP="00B122C6">
      <w:pPr>
        <w:widowControl w:val="0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</w:p>
    <w:p w14:paraId="5F0CB291" w14:textId="77777777" w:rsidR="00B122C6" w:rsidRPr="00B122C6" w:rsidRDefault="00B122C6" w:rsidP="00B122C6">
      <w:pPr>
        <w:widowControl w:val="0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</w:p>
    <w:p w14:paraId="052B3E12" w14:textId="77777777" w:rsidR="00B122C6" w:rsidRPr="00B122C6" w:rsidRDefault="00B122C6" w:rsidP="00B122C6">
      <w:pPr>
        <w:widowControl w:val="0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</w:p>
    <w:p w14:paraId="66F8E066" w14:textId="77777777" w:rsidR="00B122C6" w:rsidRPr="00B122C6" w:rsidRDefault="00B122C6" w:rsidP="00B122C6">
      <w:pPr>
        <w:widowControl w:val="0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  <w:r w:rsidRPr="00B122C6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>Forslagsstiller:…………………………………………………………………………..</w:t>
      </w:r>
    </w:p>
    <w:p w14:paraId="74C59B2B" w14:textId="77777777" w:rsidR="00B122C6" w:rsidRPr="00B122C6" w:rsidRDefault="00B122C6" w:rsidP="00B122C6">
      <w:pPr>
        <w:widowControl w:val="0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</w:p>
    <w:p w14:paraId="5BDEB2F6" w14:textId="5F5E4E25" w:rsidR="00B122C6" w:rsidRPr="00B122C6" w:rsidRDefault="00F72806" w:rsidP="00B122C6">
      <w:pPr>
        <w:widowControl w:val="0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>Klubb/gruppe</w:t>
      </w:r>
      <w:r w:rsidR="00B122C6" w:rsidRPr="00B122C6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>:……………………………………………………………………………</w:t>
      </w:r>
    </w:p>
    <w:p w14:paraId="09846867" w14:textId="77777777" w:rsidR="00B122C6" w:rsidRPr="00B122C6" w:rsidRDefault="00B122C6" w:rsidP="00B122C6">
      <w:pPr>
        <w:widowControl w:val="0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</w:p>
    <w:p w14:paraId="37A5F383" w14:textId="77777777" w:rsidR="00B122C6" w:rsidRPr="00B122C6" w:rsidRDefault="00B122C6" w:rsidP="00B122C6">
      <w:pPr>
        <w:widowControl w:val="0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  <w:r w:rsidRPr="00B122C6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>………………………………………………………………………………………….</w:t>
      </w:r>
    </w:p>
    <w:p w14:paraId="747BB5FD" w14:textId="77777777" w:rsidR="00B122C6" w:rsidRPr="00B122C6" w:rsidRDefault="00B122C6" w:rsidP="00B122C6">
      <w:pPr>
        <w:widowControl w:val="0"/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</w:pPr>
      <w:r w:rsidRPr="00B122C6">
        <w:rPr>
          <w:rFonts w:ascii="Times New Roman" w:eastAsia="Times New Roman" w:hAnsi="Times New Roman" w:cs="Times New Roman"/>
          <w:snapToGrid w:val="0"/>
          <w:sz w:val="24"/>
          <w:szCs w:val="20"/>
          <w:lang w:val="nb-NO" w:eastAsia="nb-NO"/>
        </w:rPr>
        <w:t xml:space="preserve">Dato og underskrift   </w:t>
      </w:r>
    </w:p>
    <w:p w14:paraId="49019D1A" w14:textId="77777777" w:rsidR="00B122C6" w:rsidRPr="00B122C6" w:rsidRDefault="00B122C6" w:rsidP="00B122C6">
      <w:pPr>
        <w:rPr>
          <w:rFonts w:eastAsia="Calibri"/>
          <w:lang w:val="nb-NO"/>
        </w:rPr>
      </w:pPr>
    </w:p>
    <w:p w14:paraId="7BB7C200" w14:textId="77777777" w:rsidR="007A48D0" w:rsidRPr="007A48D0" w:rsidRDefault="007A48D0" w:rsidP="007A48D0">
      <w:pPr>
        <w:rPr>
          <w:lang w:val="nb-NO"/>
        </w:rPr>
      </w:pPr>
    </w:p>
    <w:p w14:paraId="539A7BA0" w14:textId="77777777" w:rsidR="007A48D0" w:rsidRPr="007A48D0" w:rsidRDefault="007A48D0" w:rsidP="007A48D0">
      <w:pPr>
        <w:rPr>
          <w:lang w:val="nb-NO"/>
        </w:rPr>
      </w:pPr>
    </w:p>
    <w:p w14:paraId="68858C41" w14:textId="77777777" w:rsidR="007A48D0" w:rsidRPr="007A48D0" w:rsidRDefault="007A48D0" w:rsidP="007A48D0">
      <w:pPr>
        <w:rPr>
          <w:lang w:val="nb-NO"/>
        </w:rPr>
      </w:pPr>
    </w:p>
    <w:p w14:paraId="60CAE4C9" w14:textId="77777777" w:rsidR="00A675B2" w:rsidRDefault="00A675B2" w:rsidP="009640C8">
      <w:pPr>
        <w:rPr>
          <w:lang w:val="nb-NO"/>
        </w:rPr>
      </w:pPr>
    </w:p>
    <w:p w14:paraId="62B7CF54" w14:textId="77777777" w:rsidR="00A675B2" w:rsidRDefault="00A675B2" w:rsidP="009640C8">
      <w:pPr>
        <w:rPr>
          <w:lang w:val="nb-NO"/>
        </w:rPr>
      </w:pPr>
    </w:p>
    <w:p w14:paraId="4099C154" w14:textId="77777777" w:rsidR="009640C8" w:rsidRDefault="009640C8" w:rsidP="009640C8">
      <w:pPr>
        <w:rPr>
          <w:lang w:val="nb-NO"/>
        </w:rPr>
      </w:pPr>
    </w:p>
    <w:p w14:paraId="659A7800" w14:textId="77777777" w:rsidR="009640C8" w:rsidRDefault="009640C8" w:rsidP="009640C8">
      <w:pPr>
        <w:rPr>
          <w:lang w:val="nb-NO"/>
        </w:rPr>
      </w:pPr>
    </w:p>
    <w:p w14:paraId="71FA7296" w14:textId="77777777" w:rsidR="00D8334D" w:rsidRDefault="00D8334D" w:rsidP="009640C8">
      <w:pPr>
        <w:rPr>
          <w:lang w:val="nb-NO"/>
        </w:rPr>
      </w:pPr>
    </w:p>
    <w:p w14:paraId="300AD57C" w14:textId="77777777" w:rsidR="00D8334D" w:rsidRPr="009640C8" w:rsidRDefault="00D8334D" w:rsidP="009640C8">
      <w:pPr>
        <w:rPr>
          <w:lang w:val="nb-NO"/>
        </w:rPr>
      </w:pPr>
    </w:p>
    <w:sectPr w:rsidR="00D8334D" w:rsidRPr="009640C8" w:rsidSect="00335322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81" w:right="702" w:bottom="1417" w:left="1275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B1BAC" w14:textId="77777777" w:rsidR="00AF6A5D" w:rsidRDefault="00AF6A5D" w:rsidP="00FD66C6">
      <w:r>
        <w:separator/>
      </w:r>
    </w:p>
  </w:endnote>
  <w:endnote w:type="continuationSeparator" w:id="0">
    <w:p w14:paraId="0014864A" w14:textId="77777777" w:rsidR="00AF6A5D" w:rsidRDefault="00AF6A5D" w:rsidP="00FD66C6">
      <w:r>
        <w:continuationSeparator/>
      </w:r>
    </w:p>
  </w:endnote>
  <w:endnote w:type="continuationNotice" w:id="1">
    <w:p w14:paraId="28DAD4B9" w14:textId="77777777" w:rsidR="00AF6A5D" w:rsidRDefault="00AF6A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nhardMod B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l"/>
      </w:rPr>
      <w:id w:val="1772515626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3227C42A" w14:textId="77777777" w:rsidR="00D928BB" w:rsidRDefault="00D928BB" w:rsidP="00503236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end"/>
        </w:r>
      </w:p>
    </w:sdtContent>
  </w:sdt>
  <w:p w14:paraId="3A9D46E4" w14:textId="77777777" w:rsidR="00D928BB" w:rsidRDefault="00D928BB" w:rsidP="00D928BB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l"/>
      </w:rPr>
      <w:id w:val="-1901045886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4FF77312" w14:textId="77777777" w:rsidR="00D928BB" w:rsidRDefault="00D928BB" w:rsidP="00503236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  <w:noProof/>
          </w:rPr>
          <w:t>1</w:t>
        </w:r>
        <w:r>
          <w:rPr>
            <w:rStyle w:val="Sidetall"/>
          </w:rPr>
          <w:fldChar w:fldCharType="end"/>
        </w:r>
      </w:p>
    </w:sdtContent>
  </w:sdt>
  <w:p w14:paraId="63065FD0" w14:textId="77777777" w:rsidR="00E85840" w:rsidRDefault="00E85840" w:rsidP="00D928BB">
    <w:pPr>
      <w:pStyle w:val="Bunntekst"/>
      <w:ind w:left="5670" w:right="360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60F25" w14:textId="77777777" w:rsidR="009640C8" w:rsidRDefault="009640C8" w:rsidP="009640C8">
    <w:pPr>
      <w:pStyle w:val="Bunntekst"/>
      <w:ind w:left="5670"/>
    </w:pPr>
    <w:r>
      <w:tab/>
    </w:r>
  </w:p>
  <w:p w14:paraId="6EAFC446" w14:textId="77777777" w:rsidR="009640C8" w:rsidRPr="009640C8" w:rsidRDefault="009640C8" w:rsidP="009640C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226F0" w14:textId="77777777" w:rsidR="00AF6A5D" w:rsidRDefault="00AF6A5D" w:rsidP="00FD66C6">
      <w:r>
        <w:separator/>
      </w:r>
    </w:p>
  </w:footnote>
  <w:footnote w:type="continuationSeparator" w:id="0">
    <w:p w14:paraId="716C5796" w14:textId="77777777" w:rsidR="00AF6A5D" w:rsidRDefault="00AF6A5D" w:rsidP="00FD66C6">
      <w:r>
        <w:continuationSeparator/>
      </w:r>
    </w:p>
  </w:footnote>
  <w:footnote w:type="continuationNotice" w:id="1">
    <w:p w14:paraId="2BFC9BA9" w14:textId="77777777" w:rsidR="00AF6A5D" w:rsidRDefault="00AF6A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8B956" w14:textId="10FD987D" w:rsidR="00FD66C6" w:rsidRDefault="0050423D" w:rsidP="00E85840">
    <w:pPr>
      <w:pStyle w:val="Topptekst"/>
      <w:ind w:left="8931" w:right="-715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5" behindDoc="0" locked="0" layoutInCell="1" allowOverlap="1" wp14:anchorId="05FD2995" wp14:editId="1347F9EC">
              <wp:simplePos x="0" y="0"/>
              <wp:positionH relativeFrom="column">
                <wp:posOffset>5324475</wp:posOffset>
              </wp:positionH>
              <wp:positionV relativeFrom="paragraph">
                <wp:posOffset>-29845</wp:posOffset>
              </wp:positionV>
              <wp:extent cx="981075" cy="596900"/>
              <wp:effectExtent l="0" t="0" r="0" b="0"/>
              <wp:wrapSquare wrapText="bothSides"/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1075" cy="596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A20210" w14:textId="77777777" w:rsidR="00653518" w:rsidRPr="0050423D" w:rsidRDefault="00653518" w:rsidP="00653518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  <w:lang w:val="nb-NO"/>
                            </w:rPr>
                          </w:pPr>
                          <w:r w:rsidRPr="0050423D">
                            <w:rPr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  <w:lang w:val="nb-NO"/>
                            </w:rPr>
                            <w:t>Livslang glede i gym og turn</w:t>
                          </w:r>
                        </w:p>
                        <w:p w14:paraId="703612D3" w14:textId="77777777" w:rsidR="00653518" w:rsidRPr="00653518" w:rsidRDefault="00653518" w:rsidP="00653518">
                          <w:pPr>
                            <w:rPr>
                              <w:sz w:val="20"/>
                              <w:szCs w:val="22"/>
                              <w:lang w:val="nb-NO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D2995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left:0;text-align:left;margin-left:419.25pt;margin-top:-2.35pt;width:77.25pt;height:47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" filled="f" stroked="f">
              <v:textbox>
                <w:txbxContent>
                  <w:p w14:paraId="66A20210" w14:textId="77777777" w:rsidR="00653518" w:rsidRPr="0050423D" w:rsidRDefault="00653518" w:rsidP="00653518">
                    <w:pPr>
                      <w:jc w:val="center"/>
                      <w:rPr>
                        <w:b/>
                        <w:bCs/>
                        <w:color w:val="FFFFFF" w:themeColor="background1"/>
                        <w:sz w:val="16"/>
                        <w:szCs w:val="16"/>
                        <w:lang w:val="nb-NO"/>
                      </w:rPr>
                    </w:pPr>
                    <w:r w:rsidRPr="0050423D">
                      <w:rPr>
                        <w:b/>
                        <w:bCs/>
                        <w:color w:val="FFFFFF" w:themeColor="background1"/>
                        <w:sz w:val="16"/>
                        <w:szCs w:val="16"/>
                        <w:lang w:val="nb-NO"/>
                      </w:rPr>
                      <w:t>Livslang glede i gym og turn</w:t>
                    </w:r>
                  </w:p>
                  <w:p w14:paraId="703612D3" w14:textId="77777777" w:rsidR="00653518" w:rsidRPr="00653518" w:rsidRDefault="00653518" w:rsidP="00653518">
                    <w:pPr>
                      <w:rPr>
                        <w:sz w:val="20"/>
                        <w:szCs w:val="22"/>
                        <w:lang w:val="nb-NO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AB1931">
      <w:rPr>
        <w:noProof/>
      </w:rPr>
      <w:drawing>
        <wp:anchor distT="0" distB="0" distL="114300" distR="114300" simplePos="0" relativeHeight="251658240" behindDoc="0" locked="0" layoutInCell="1" allowOverlap="1" wp14:anchorId="429097D8" wp14:editId="23C4FBB0">
          <wp:simplePos x="0" y="0"/>
          <wp:positionH relativeFrom="margin">
            <wp:posOffset>-812800</wp:posOffset>
          </wp:positionH>
          <wp:positionV relativeFrom="margin">
            <wp:posOffset>-109220</wp:posOffset>
          </wp:positionV>
          <wp:extent cx="533400" cy="3594100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Krets_blå linj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3594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53518" w:rsidRPr="00E85840">
      <w:rPr>
        <w:noProof/>
      </w:rPr>
      <w:drawing>
        <wp:anchor distT="0" distB="0" distL="114300" distR="114300" simplePos="0" relativeHeight="251658244" behindDoc="0" locked="0" layoutInCell="1" allowOverlap="1" wp14:anchorId="1F1997BC" wp14:editId="7E8057B7">
          <wp:simplePos x="0" y="0"/>
          <wp:positionH relativeFrom="margin">
            <wp:posOffset>5372735</wp:posOffset>
          </wp:positionH>
          <wp:positionV relativeFrom="topMargin">
            <wp:posOffset>45720</wp:posOffset>
          </wp:positionV>
          <wp:extent cx="857250" cy="857250"/>
          <wp:effectExtent l="0" t="0" r="0" b="0"/>
          <wp:wrapSquare wrapText="bothSides"/>
          <wp:docPr id="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250" cy="857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80681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357EEBE" wp14:editId="5D900C73">
              <wp:simplePos x="0" y="0"/>
              <wp:positionH relativeFrom="column">
                <wp:posOffset>-562611</wp:posOffset>
              </wp:positionH>
              <wp:positionV relativeFrom="paragraph">
                <wp:posOffset>1306195</wp:posOffset>
              </wp:positionV>
              <wp:extent cx="1828800" cy="1828800"/>
              <wp:effectExtent l="0" t="0" r="0" b="0"/>
              <wp:wrapSquare wrapText="bothSides"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AF40790" w14:textId="77777777" w:rsidR="003E39EB" w:rsidRPr="0076107E" w:rsidRDefault="00A52921" w:rsidP="003E39EB">
                          <w:pPr>
                            <w:pStyle w:val="Ingenmellomrom"/>
                            <w:rPr>
                              <w:color w:val="FFFFFF" w:themeColor="background1"/>
                              <w:sz w:val="15"/>
                              <w:szCs w:val="15"/>
                              <w:lang w:val="nb-NO"/>
                            </w:rPr>
                          </w:pPr>
                          <w:r>
                            <w:rPr>
                              <w:color w:val="FFFFFF" w:themeColor="background1"/>
                              <w:sz w:val="15"/>
                              <w:szCs w:val="15"/>
                              <w:lang w:val="nb-NO"/>
                            </w:rPr>
                            <w:t>ROGALAND GYMNASTIKK- OG TURNKRETS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57EEBE" id="Text Box 10" o:spid="_x0000_s1027" type="#_x0000_t202" style="position:absolute;left:0;text-align:left;margin-left:-44.3pt;margin-top:102.85pt;width:2in;height:2in;rotation:90;z-index:251658241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" filled="f" stroked="f" strokeweight=".5pt">
              <v:textbox style="mso-fit-shape-to-text:t">
                <w:txbxContent>
                  <w:p w14:paraId="2AF40790" w14:textId="77777777" w:rsidR="003E39EB" w:rsidRPr="0076107E" w:rsidRDefault="00A52921" w:rsidP="003E39EB">
                    <w:pPr>
                      <w:pStyle w:val="Ingenmellomrom"/>
                      <w:rPr>
                        <w:color w:val="FFFFFF" w:themeColor="background1"/>
                        <w:sz w:val="15"/>
                        <w:szCs w:val="15"/>
                        <w:lang w:val="nb-NO"/>
                      </w:rPr>
                    </w:pPr>
                    <w:r>
                      <w:rPr>
                        <w:color w:val="FFFFFF" w:themeColor="background1"/>
                        <w:sz w:val="15"/>
                        <w:szCs w:val="15"/>
                        <w:lang w:val="nb-NO"/>
                      </w:rPr>
                      <w:t>ROGALAND GYMNASTIKK- OG TURNKRETS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24AE2" w14:textId="77777777" w:rsidR="009640C8" w:rsidRPr="009640C8" w:rsidRDefault="009640C8" w:rsidP="009640C8">
    <w:pPr>
      <w:pStyle w:val="Topptekst"/>
      <w:ind w:left="8931" w:right="-715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104F19D3" wp14:editId="459E6987">
              <wp:simplePos x="0" y="0"/>
              <wp:positionH relativeFrom="column">
                <wp:posOffset>-562611</wp:posOffset>
              </wp:positionH>
              <wp:positionV relativeFrom="paragraph">
                <wp:posOffset>1306195</wp:posOffset>
              </wp:positionV>
              <wp:extent cx="1828800" cy="1828800"/>
              <wp:effectExtent l="0" t="0" r="0" b="0"/>
              <wp:wrapSquare wrapText="bothSides"/>
              <wp:docPr id="6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D376FA7" w14:textId="77777777" w:rsidR="009640C8" w:rsidRPr="006E307E" w:rsidRDefault="009640C8" w:rsidP="009640C8">
                          <w:pPr>
                            <w:pStyle w:val="Ingenmellomrom"/>
                            <w:rPr>
                              <w:color w:val="FFFFFF" w:themeColor="background1"/>
                              <w:sz w:val="15"/>
                              <w:szCs w:val="15"/>
                              <w:lang w:val="nn-NO"/>
                            </w:rPr>
                          </w:pPr>
                          <w:r w:rsidRPr="006E307E">
                            <w:rPr>
                              <w:color w:val="FFFFFF" w:themeColor="background1"/>
                              <w:sz w:val="15"/>
                              <w:szCs w:val="15"/>
                              <w:lang w:val="nn-NO"/>
                            </w:rPr>
                            <w:t>SOGN OG FJORDANE GYMNASTIKK – OG TURNKRETS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4F19D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44.3pt;margin-top:102.85pt;width:2in;height:2in;rotation:90;z-index:251658243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" filled="f" stroked="f" strokeweight=".5pt">
              <v:textbox style="mso-fit-shape-to-text:t">
                <w:txbxContent>
                  <w:p w14:paraId="2D376FA7" w14:textId="77777777" w:rsidR="009640C8" w:rsidRPr="006E307E" w:rsidRDefault="009640C8" w:rsidP="009640C8">
                    <w:pPr>
                      <w:pStyle w:val="Ingenmellomrom"/>
                      <w:rPr>
                        <w:color w:val="FFFFFF" w:themeColor="background1"/>
                        <w:sz w:val="15"/>
                        <w:szCs w:val="15"/>
                        <w:lang w:val="nn-NO"/>
                      </w:rPr>
                    </w:pPr>
                    <w:r w:rsidRPr="006E307E">
                      <w:rPr>
                        <w:color w:val="FFFFFF" w:themeColor="background1"/>
                        <w:sz w:val="15"/>
                        <w:szCs w:val="15"/>
                        <w:lang w:val="nn-NO"/>
                      </w:rPr>
                      <w:t>SOGN OG FJORDANE GYMNASTIKK – OG TURNKRETS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2" behindDoc="0" locked="0" layoutInCell="1" allowOverlap="1" wp14:anchorId="69432A85" wp14:editId="50C31F49">
          <wp:simplePos x="0" y="0"/>
          <wp:positionH relativeFrom="margin">
            <wp:posOffset>-812800</wp:posOffset>
          </wp:positionH>
          <wp:positionV relativeFrom="margin">
            <wp:posOffset>5080</wp:posOffset>
          </wp:positionV>
          <wp:extent cx="533400" cy="3594100"/>
          <wp:effectExtent l="0" t="0" r="0" b="0"/>
          <wp:wrapSquare wrapText="bothSides"/>
          <wp:docPr id="8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Krets_blå linj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3594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85840">
      <w:rPr>
        <w:noProof/>
      </w:rPr>
      <w:drawing>
        <wp:inline distT="0" distB="0" distL="0" distR="0" wp14:anchorId="68940DBB" wp14:editId="12DFB373">
          <wp:extent cx="749300" cy="749300"/>
          <wp:effectExtent l="0" t="0" r="0" b="0"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49300" cy="749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518"/>
    <w:rsid w:val="00027E49"/>
    <w:rsid w:val="000A0043"/>
    <w:rsid w:val="000A1B48"/>
    <w:rsid w:val="000B74AE"/>
    <w:rsid w:val="000F75CA"/>
    <w:rsid w:val="00104F03"/>
    <w:rsid w:val="00124F48"/>
    <w:rsid w:val="001279DB"/>
    <w:rsid w:val="00131F73"/>
    <w:rsid w:val="001D6B80"/>
    <w:rsid w:val="001E59F5"/>
    <w:rsid w:val="001E7A61"/>
    <w:rsid w:val="0020666A"/>
    <w:rsid w:val="00260401"/>
    <w:rsid w:val="002A179E"/>
    <w:rsid w:val="002A770A"/>
    <w:rsid w:val="002B3A21"/>
    <w:rsid w:val="00313209"/>
    <w:rsid w:val="00320EA2"/>
    <w:rsid w:val="003315ED"/>
    <w:rsid w:val="00335322"/>
    <w:rsid w:val="00352732"/>
    <w:rsid w:val="003772AC"/>
    <w:rsid w:val="0038181E"/>
    <w:rsid w:val="003B63B9"/>
    <w:rsid w:val="003E39EB"/>
    <w:rsid w:val="004121B6"/>
    <w:rsid w:val="00423167"/>
    <w:rsid w:val="00424CD6"/>
    <w:rsid w:val="00456290"/>
    <w:rsid w:val="004736D9"/>
    <w:rsid w:val="0048079C"/>
    <w:rsid w:val="0049754D"/>
    <w:rsid w:val="0050423D"/>
    <w:rsid w:val="00526835"/>
    <w:rsid w:val="0055571A"/>
    <w:rsid w:val="00587991"/>
    <w:rsid w:val="005B6099"/>
    <w:rsid w:val="005F093D"/>
    <w:rsid w:val="005F6321"/>
    <w:rsid w:val="00653518"/>
    <w:rsid w:val="00653AFF"/>
    <w:rsid w:val="00664D94"/>
    <w:rsid w:val="006B50D8"/>
    <w:rsid w:val="006E307E"/>
    <w:rsid w:val="006F0165"/>
    <w:rsid w:val="00717E41"/>
    <w:rsid w:val="0072356A"/>
    <w:rsid w:val="0076107E"/>
    <w:rsid w:val="007A48D0"/>
    <w:rsid w:val="007B08C8"/>
    <w:rsid w:val="0082350F"/>
    <w:rsid w:val="00843C1C"/>
    <w:rsid w:val="00857B3B"/>
    <w:rsid w:val="008B46E4"/>
    <w:rsid w:val="008B756B"/>
    <w:rsid w:val="008C2458"/>
    <w:rsid w:val="009354DE"/>
    <w:rsid w:val="009623AC"/>
    <w:rsid w:val="009640C8"/>
    <w:rsid w:val="00976815"/>
    <w:rsid w:val="00980681"/>
    <w:rsid w:val="0099783E"/>
    <w:rsid w:val="009E5080"/>
    <w:rsid w:val="00A0752A"/>
    <w:rsid w:val="00A52921"/>
    <w:rsid w:val="00A54BBD"/>
    <w:rsid w:val="00A62B76"/>
    <w:rsid w:val="00A675B2"/>
    <w:rsid w:val="00A860BA"/>
    <w:rsid w:val="00A8625A"/>
    <w:rsid w:val="00AB1931"/>
    <w:rsid w:val="00AB6C5B"/>
    <w:rsid w:val="00AD4F61"/>
    <w:rsid w:val="00AE0BC6"/>
    <w:rsid w:val="00AF6A5D"/>
    <w:rsid w:val="00B122C6"/>
    <w:rsid w:val="00B6081C"/>
    <w:rsid w:val="00B63A89"/>
    <w:rsid w:val="00B74380"/>
    <w:rsid w:val="00BA1223"/>
    <w:rsid w:val="00C626E7"/>
    <w:rsid w:val="00C90C72"/>
    <w:rsid w:val="00D07CC0"/>
    <w:rsid w:val="00D53315"/>
    <w:rsid w:val="00D57075"/>
    <w:rsid w:val="00D8334D"/>
    <w:rsid w:val="00D928BB"/>
    <w:rsid w:val="00DA306E"/>
    <w:rsid w:val="00DB2EC2"/>
    <w:rsid w:val="00DB30FD"/>
    <w:rsid w:val="00DF79F0"/>
    <w:rsid w:val="00E627D2"/>
    <w:rsid w:val="00E85840"/>
    <w:rsid w:val="00ED28D0"/>
    <w:rsid w:val="00EF586F"/>
    <w:rsid w:val="00F039A7"/>
    <w:rsid w:val="00F70313"/>
    <w:rsid w:val="00F72806"/>
    <w:rsid w:val="00FD66C6"/>
    <w:rsid w:val="00FE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94845"/>
  <w15:chartTrackingRefBased/>
  <w15:docId w15:val="{09756FF9-DD13-4435-BF41-9850BB6EE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NGTF normal"/>
    <w:qFormat/>
    <w:rsid w:val="002A770A"/>
  </w:style>
  <w:style w:type="paragraph" w:styleId="Overskrift1">
    <w:name w:val="heading 1"/>
    <w:aliases w:val="NGTF O-1"/>
    <w:basedOn w:val="Normal"/>
    <w:next w:val="Normal"/>
    <w:link w:val="Overskrift1Tegn"/>
    <w:autoRedefine/>
    <w:uiPriority w:val="9"/>
    <w:qFormat/>
    <w:rsid w:val="00D07CC0"/>
    <w:pPr>
      <w:keepNext/>
      <w:keepLines/>
      <w:spacing w:before="240"/>
      <w:outlineLvl w:val="0"/>
    </w:pPr>
    <w:rPr>
      <w:rFonts w:ascii="Arial Black" w:eastAsiaTheme="majorEastAsia" w:hAnsi="Arial Black" w:cstheme="majorBidi"/>
      <w:b/>
      <w:color w:val="003A78"/>
      <w:sz w:val="36"/>
      <w:szCs w:val="32"/>
    </w:rPr>
  </w:style>
  <w:style w:type="paragraph" w:styleId="Overskrift2">
    <w:name w:val="heading 2"/>
    <w:aliases w:val="NGTF O-2"/>
    <w:basedOn w:val="Normal"/>
    <w:next w:val="Normal"/>
    <w:link w:val="Overskrift2Tegn"/>
    <w:autoRedefine/>
    <w:uiPriority w:val="9"/>
    <w:unhideWhenUsed/>
    <w:qFormat/>
    <w:rsid w:val="00D07CC0"/>
    <w:pPr>
      <w:keepNext/>
      <w:keepLines/>
      <w:spacing w:before="40"/>
      <w:outlineLvl w:val="1"/>
    </w:pPr>
    <w:rPr>
      <w:rFonts w:ascii="Arial Black" w:eastAsiaTheme="majorEastAsia" w:hAnsi="Arial Black" w:cstheme="majorBidi"/>
      <w:b/>
      <w:color w:val="003A78"/>
      <w:sz w:val="28"/>
      <w:szCs w:val="26"/>
    </w:rPr>
  </w:style>
  <w:style w:type="paragraph" w:styleId="Overskrift3">
    <w:name w:val="heading 3"/>
    <w:aliases w:val="NGTF O-3"/>
    <w:basedOn w:val="Normal"/>
    <w:next w:val="Normal"/>
    <w:link w:val="Overskrift3Tegn"/>
    <w:autoRedefine/>
    <w:uiPriority w:val="9"/>
    <w:unhideWhenUsed/>
    <w:qFormat/>
    <w:rsid w:val="00D07CC0"/>
    <w:pPr>
      <w:keepNext/>
      <w:keepLines/>
      <w:spacing w:before="40"/>
      <w:outlineLvl w:val="2"/>
    </w:pPr>
    <w:rPr>
      <w:rFonts w:ascii="Arial Black" w:eastAsiaTheme="majorEastAsia" w:hAnsi="Arial Black" w:cstheme="majorBidi"/>
      <w:b/>
      <w:color w:val="003A78"/>
      <w:sz w:val="24"/>
    </w:rPr>
  </w:style>
  <w:style w:type="paragraph" w:styleId="Overskrift4">
    <w:name w:val="heading 4"/>
    <w:aliases w:val="NGTF O-4"/>
    <w:basedOn w:val="Normal"/>
    <w:next w:val="Normal"/>
    <w:link w:val="Overskrift4Tegn"/>
    <w:autoRedefine/>
    <w:uiPriority w:val="9"/>
    <w:semiHidden/>
    <w:unhideWhenUsed/>
    <w:qFormat/>
    <w:rsid w:val="00D07CC0"/>
    <w:pPr>
      <w:keepNext/>
      <w:keepLines/>
      <w:spacing w:before="40"/>
      <w:outlineLvl w:val="3"/>
    </w:pPr>
    <w:rPr>
      <w:rFonts w:eastAsiaTheme="majorEastAsia" w:cstheme="majorBidi"/>
      <w:b/>
      <w:iCs/>
      <w:color w:val="003A78"/>
      <w:sz w:val="24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FD66C6"/>
    <w:pPr>
      <w:tabs>
        <w:tab w:val="center" w:pos="4703"/>
        <w:tab w:val="right" w:pos="940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FD66C6"/>
  </w:style>
  <w:style w:type="paragraph" w:styleId="Bunntekst">
    <w:name w:val="footer"/>
    <w:basedOn w:val="Normal"/>
    <w:link w:val="BunntekstTegn"/>
    <w:uiPriority w:val="99"/>
    <w:unhideWhenUsed/>
    <w:rsid w:val="00FD66C6"/>
    <w:pPr>
      <w:tabs>
        <w:tab w:val="center" w:pos="4703"/>
        <w:tab w:val="right" w:pos="940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FD66C6"/>
  </w:style>
  <w:style w:type="character" w:customStyle="1" w:styleId="Overskrift1Tegn">
    <w:name w:val="Overskrift 1 Tegn"/>
    <w:aliases w:val="NGTF O-1 Tegn"/>
    <w:basedOn w:val="Standardskriftforavsnitt"/>
    <w:link w:val="Overskrift1"/>
    <w:uiPriority w:val="9"/>
    <w:rsid w:val="00D07CC0"/>
    <w:rPr>
      <w:rFonts w:ascii="Arial Black" w:eastAsiaTheme="majorEastAsia" w:hAnsi="Arial Black" w:cstheme="majorBidi"/>
      <w:b/>
      <w:color w:val="003A78"/>
      <w:sz w:val="36"/>
      <w:szCs w:val="32"/>
    </w:rPr>
  </w:style>
  <w:style w:type="paragraph" w:styleId="Ingenmellomrom">
    <w:name w:val="No Spacing"/>
    <w:uiPriority w:val="1"/>
    <w:rsid w:val="00FD66C6"/>
  </w:style>
  <w:style w:type="paragraph" w:styleId="Bobletekst">
    <w:name w:val="Balloon Text"/>
    <w:basedOn w:val="Normal"/>
    <w:link w:val="BobletekstTegn"/>
    <w:uiPriority w:val="99"/>
    <w:semiHidden/>
    <w:unhideWhenUsed/>
    <w:rsid w:val="00FD66C6"/>
    <w:rPr>
      <w:rFonts w:ascii="Times New Roman" w:hAnsi="Times New Roman" w:cs="Times New Roman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D66C6"/>
    <w:rPr>
      <w:rFonts w:ascii="Times New Roman" w:hAnsi="Times New Roman" w:cs="Times New Roman"/>
      <w:sz w:val="18"/>
      <w:szCs w:val="18"/>
    </w:rPr>
  </w:style>
  <w:style w:type="character" w:customStyle="1" w:styleId="Overskrift2Tegn">
    <w:name w:val="Overskrift 2 Tegn"/>
    <w:aliases w:val="NGTF O-2 Tegn"/>
    <w:basedOn w:val="Standardskriftforavsnitt"/>
    <w:link w:val="Overskrift2"/>
    <w:uiPriority w:val="9"/>
    <w:rsid w:val="00D07CC0"/>
    <w:rPr>
      <w:rFonts w:ascii="Arial Black" w:eastAsiaTheme="majorEastAsia" w:hAnsi="Arial Black" w:cstheme="majorBidi"/>
      <w:b/>
      <w:color w:val="003A78"/>
      <w:sz w:val="28"/>
      <w:szCs w:val="26"/>
    </w:rPr>
  </w:style>
  <w:style w:type="paragraph" w:styleId="Tittel">
    <w:name w:val="Title"/>
    <w:basedOn w:val="Normal"/>
    <w:next w:val="Normal"/>
    <w:link w:val="TittelTegn"/>
    <w:autoRedefine/>
    <w:uiPriority w:val="10"/>
    <w:qFormat/>
    <w:rsid w:val="00D07CC0"/>
    <w:pPr>
      <w:contextualSpacing/>
    </w:pPr>
    <w:rPr>
      <w:rFonts w:ascii="Arial Black" w:eastAsiaTheme="majorEastAsia" w:hAnsi="Arial Black" w:cstheme="majorBidi"/>
      <w:b/>
      <w:color w:val="003A78"/>
      <w:spacing w:val="-10"/>
      <w:kern w:val="28"/>
      <w:sz w:val="3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07CC0"/>
    <w:rPr>
      <w:rFonts w:ascii="Arial Black" w:eastAsiaTheme="majorEastAsia" w:hAnsi="Arial Black" w:cstheme="majorBidi"/>
      <w:b/>
      <w:color w:val="003A78"/>
      <w:spacing w:val="-10"/>
      <w:kern w:val="28"/>
      <w:sz w:val="36"/>
      <w:szCs w:val="56"/>
    </w:rPr>
  </w:style>
  <w:style w:type="paragraph" w:styleId="Undertittel">
    <w:name w:val="Subtitle"/>
    <w:aliases w:val="Mellomtittel"/>
    <w:basedOn w:val="Normal"/>
    <w:next w:val="Normal"/>
    <w:link w:val="UndertittelTegn"/>
    <w:uiPriority w:val="11"/>
    <w:qFormat/>
    <w:rsid w:val="00BA1223"/>
    <w:pPr>
      <w:numPr>
        <w:ilvl w:val="1"/>
      </w:numPr>
      <w:spacing w:after="160"/>
    </w:pPr>
    <w:rPr>
      <w:rFonts w:eastAsiaTheme="minorEastAsia" w:cstheme="minorBidi"/>
      <w:b/>
      <w:color w:val="003A78"/>
      <w:spacing w:val="15"/>
      <w:sz w:val="24"/>
      <w:szCs w:val="22"/>
    </w:rPr>
  </w:style>
  <w:style w:type="character" w:customStyle="1" w:styleId="UndertittelTegn">
    <w:name w:val="Undertittel Tegn"/>
    <w:aliases w:val="Mellomtittel Tegn"/>
    <w:basedOn w:val="Standardskriftforavsnitt"/>
    <w:link w:val="Undertittel"/>
    <w:uiPriority w:val="11"/>
    <w:rsid w:val="00BA1223"/>
    <w:rPr>
      <w:rFonts w:eastAsiaTheme="minorEastAsia" w:cstheme="minorBidi"/>
      <w:b/>
      <w:color w:val="003A78"/>
      <w:spacing w:val="15"/>
      <w:sz w:val="24"/>
      <w:szCs w:val="22"/>
    </w:rPr>
  </w:style>
  <w:style w:type="character" w:styleId="Svakutheving">
    <w:name w:val="Subtle Emphasis"/>
    <w:basedOn w:val="Standardskriftforavsnitt"/>
    <w:uiPriority w:val="19"/>
    <w:rsid w:val="00D07CC0"/>
    <w:rPr>
      <w:rFonts w:ascii="Arial" w:hAnsi="Arial"/>
      <w:i/>
      <w:iCs/>
      <w:color w:val="404040" w:themeColor="text1" w:themeTint="BF"/>
    </w:rPr>
  </w:style>
  <w:style w:type="character" w:styleId="Utheving">
    <w:name w:val="Emphasis"/>
    <w:basedOn w:val="Standardskriftforavsnitt"/>
    <w:uiPriority w:val="20"/>
    <w:rsid w:val="00D07CC0"/>
    <w:rPr>
      <w:rFonts w:ascii="Arial" w:hAnsi="Arial"/>
      <w:i/>
      <w:iCs/>
    </w:rPr>
  </w:style>
  <w:style w:type="character" w:styleId="Sterkutheving">
    <w:name w:val="Intense Emphasis"/>
    <w:basedOn w:val="Standardskriftforavsnitt"/>
    <w:uiPriority w:val="21"/>
    <w:rsid w:val="00BA1223"/>
    <w:rPr>
      <w:i/>
      <w:iCs/>
      <w:color w:val="D21125" w:themeColor="accent1"/>
    </w:rPr>
  </w:style>
  <w:style w:type="paragraph" w:styleId="Sitat">
    <w:name w:val="Quote"/>
    <w:basedOn w:val="Normal"/>
    <w:next w:val="Normal"/>
    <w:link w:val="SitatTegn"/>
    <w:uiPriority w:val="29"/>
    <w:rsid w:val="00BA122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A1223"/>
    <w:rPr>
      <w:i/>
      <w:iCs/>
      <w:color w:val="404040" w:themeColor="text1" w:themeTint="BF"/>
    </w:rPr>
  </w:style>
  <w:style w:type="paragraph" w:styleId="Sterktsitat">
    <w:name w:val="Intense Quote"/>
    <w:basedOn w:val="Normal"/>
    <w:next w:val="Normal"/>
    <w:link w:val="SterktsitatTegn"/>
    <w:uiPriority w:val="30"/>
    <w:rsid w:val="00BA1223"/>
    <w:pPr>
      <w:pBdr>
        <w:top w:val="single" w:sz="4" w:space="10" w:color="D21125" w:themeColor="accent1"/>
        <w:bottom w:val="single" w:sz="4" w:space="10" w:color="D21125" w:themeColor="accent1"/>
      </w:pBdr>
      <w:spacing w:before="360" w:after="360"/>
      <w:ind w:left="864" w:right="864"/>
      <w:jc w:val="center"/>
    </w:pPr>
    <w:rPr>
      <w:i/>
      <w:iCs/>
      <w:color w:val="D21125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A1223"/>
    <w:rPr>
      <w:i/>
      <w:iCs/>
      <w:color w:val="D21125" w:themeColor="accent1"/>
    </w:rPr>
  </w:style>
  <w:style w:type="character" w:styleId="Svakreferanse">
    <w:name w:val="Subtle Reference"/>
    <w:basedOn w:val="Standardskriftforavsnitt"/>
    <w:uiPriority w:val="31"/>
    <w:rsid w:val="00BA1223"/>
    <w:rPr>
      <w:smallCaps/>
      <w:color w:val="5A5A5A" w:themeColor="text1" w:themeTint="A5"/>
    </w:rPr>
  </w:style>
  <w:style w:type="character" w:styleId="Sterkreferanse">
    <w:name w:val="Intense Reference"/>
    <w:basedOn w:val="Standardskriftforavsnitt"/>
    <w:uiPriority w:val="32"/>
    <w:rsid w:val="00BA1223"/>
    <w:rPr>
      <w:b/>
      <w:bCs/>
      <w:smallCaps/>
      <w:color w:val="D21125" w:themeColor="accent1"/>
      <w:spacing w:val="5"/>
    </w:rPr>
  </w:style>
  <w:style w:type="character" w:styleId="Boktittel">
    <w:name w:val="Book Title"/>
    <w:basedOn w:val="Standardskriftforavsnitt"/>
    <w:uiPriority w:val="33"/>
    <w:rsid w:val="00BA1223"/>
    <w:rPr>
      <w:b/>
      <w:bCs/>
      <w:i/>
      <w:iCs/>
      <w:spacing w:val="5"/>
    </w:rPr>
  </w:style>
  <w:style w:type="paragraph" w:styleId="Listeavsnitt">
    <w:name w:val="List Paragraph"/>
    <w:basedOn w:val="Normal"/>
    <w:autoRedefine/>
    <w:uiPriority w:val="34"/>
    <w:qFormat/>
    <w:rsid w:val="00D07CC0"/>
    <w:pPr>
      <w:contextualSpacing/>
    </w:pPr>
  </w:style>
  <w:style w:type="character" w:customStyle="1" w:styleId="Overskrift3Tegn">
    <w:name w:val="Overskrift 3 Tegn"/>
    <w:aliases w:val="NGTF O-3 Tegn"/>
    <w:basedOn w:val="Standardskriftforavsnitt"/>
    <w:link w:val="Overskrift3"/>
    <w:uiPriority w:val="9"/>
    <w:rsid w:val="00D07CC0"/>
    <w:rPr>
      <w:rFonts w:ascii="Arial Black" w:eastAsiaTheme="majorEastAsia" w:hAnsi="Arial Black" w:cstheme="majorBidi"/>
      <w:b/>
      <w:color w:val="003A78"/>
      <w:sz w:val="24"/>
    </w:rPr>
  </w:style>
  <w:style w:type="character" w:customStyle="1" w:styleId="Overskrift4Tegn">
    <w:name w:val="Overskrift 4 Tegn"/>
    <w:aliases w:val="NGTF O-4 Tegn"/>
    <w:basedOn w:val="Standardskriftforavsnitt"/>
    <w:link w:val="Overskrift4"/>
    <w:uiPriority w:val="9"/>
    <w:semiHidden/>
    <w:rsid w:val="00D07CC0"/>
    <w:rPr>
      <w:rFonts w:eastAsiaTheme="majorEastAsia" w:cstheme="majorBidi"/>
      <w:b/>
      <w:iCs/>
      <w:color w:val="003A78"/>
      <w:sz w:val="24"/>
    </w:rPr>
  </w:style>
  <w:style w:type="character" w:styleId="Sterk">
    <w:name w:val="Strong"/>
    <w:basedOn w:val="Standardskriftforavsnitt"/>
    <w:uiPriority w:val="22"/>
    <w:rsid w:val="00D07CC0"/>
    <w:rPr>
      <w:rFonts w:ascii="Arial" w:hAnsi="Arial"/>
      <w:b/>
      <w:bCs/>
    </w:rPr>
  </w:style>
  <w:style w:type="character" w:styleId="Hyperkobling">
    <w:name w:val="Hyperlink"/>
    <w:basedOn w:val="Standardskriftforavsnitt"/>
    <w:uiPriority w:val="99"/>
    <w:unhideWhenUsed/>
    <w:rsid w:val="00131F73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rsid w:val="00131F73"/>
    <w:rPr>
      <w:color w:val="605E5C"/>
      <w:shd w:val="clear" w:color="auto" w:fill="E1DFDD"/>
    </w:rPr>
  </w:style>
  <w:style w:type="character" w:styleId="Sidetall">
    <w:name w:val="page number"/>
    <w:basedOn w:val="Standardskriftforavsnitt"/>
    <w:uiPriority w:val="99"/>
    <w:semiHidden/>
    <w:unhideWhenUsed/>
    <w:rsid w:val="00D928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jor\AppData\Local\Temp\Temp4_Notatmaler%20krets.zip\Dokument_notatmal%20Rogaland.dotx" TargetMode="External"/></Relationships>
</file>

<file path=word/theme/theme1.xml><?xml version="1.0" encoding="utf-8"?>
<a:theme xmlns:a="http://schemas.openxmlformats.org/drawingml/2006/main" name="Office Theme">
  <a:themeElements>
    <a:clrScheme name="Egendefinert 1">
      <a:dk1>
        <a:srgbClr val="000000"/>
      </a:dk1>
      <a:lt1>
        <a:srgbClr val="FFFFFF"/>
      </a:lt1>
      <a:dk2>
        <a:srgbClr val="2A3B35"/>
      </a:dk2>
      <a:lt2>
        <a:srgbClr val="878787"/>
      </a:lt2>
      <a:accent1>
        <a:srgbClr val="D21125"/>
      </a:accent1>
      <a:accent2>
        <a:srgbClr val="1C3664"/>
      </a:accent2>
      <a:accent3>
        <a:srgbClr val="284C52"/>
      </a:accent3>
      <a:accent4>
        <a:srgbClr val="F796A0"/>
      </a:accent4>
      <a:accent5>
        <a:srgbClr val="88A7DE"/>
      </a:accent5>
      <a:accent6>
        <a:srgbClr val="63A7B3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8A53CEC01664DAB4CD10B61B6BA6A" ma:contentTypeVersion="14" ma:contentTypeDescription="Opprett et nytt dokument." ma:contentTypeScope="" ma:versionID="5f932f923b4b8a49d898900f30acd040">
  <xsd:schema xmlns:xsd="http://www.w3.org/2001/XMLSchema" xmlns:xs="http://www.w3.org/2001/XMLSchema" xmlns:p="http://schemas.microsoft.com/office/2006/metadata/properties" xmlns:ns2="c7c81537-1fcb-41f5-b02b-28a1aa5288a6" xmlns:ns3="4bba221e-5a3b-426e-9246-134a5e466ed4" xmlns:ns4="9e538389-cabc-4d4e-918a-8beb7ac0ecaa" targetNamespace="http://schemas.microsoft.com/office/2006/metadata/properties" ma:root="true" ma:fieldsID="e72138bdf6acc232dcac932ee9709ac2" ns2:_="" ns3:_="" ns4:_="">
    <xsd:import namespace="c7c81537-1fcb-41f5-b02b-28a1aa5288a6"/>
    <xsd:import namespace="4bba221e-5a3b-426e-9246-134a5e466ed4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81537-1fcb-41f5-b02b-28a1aa5288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ba221e-5a3b-426e-9246-134a5e466ed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b43c16fa-e80f-41be-a580-344ef308be1d}" ma:internalName="TaxCatchAll" ma:showField="CatchAllData" ma:web="4bba221e-5a3b-426e-9246-134a5e466e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538389-cabc-4d4e-918a-8beb7ac0ecaa" xsi:nil="true"/>
    <lcf76f155ced4ddcb4097134ff3c332f xmlns="c7c81537-1fcb-41f5-b02b-28a1aa5288a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B3FFC4-FEAE-5142-B562-873B7A2EB6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DAA07E-F55F-46C9-92A1-9E0AEC491F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c81537-1fcb-41f5-b02b-28a1aa5288a6"/>
    <ds:schemaRef ds:uri="4bba221e-5a3b-426e-9246-134a5e466ed4"/>
    <ds:schemaRef ds:uri="9e538389-cabc-4d4e-918a-8beb7ac0e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795AAC-A409-41A0-8562-D7C110BD27CB}">
  <ds:schemaRefs>
    <ds:schemaRef ds:uri="http://schemas.microsoft.com/office/2006/metadata/properties"/>
    <ds:schemaRef ds:uri="http://schemas.microsoft.com/office/infopath/2007/PartnerControls"/>
    <ds:schemaRef ds:uri="9e538389-cabc-4d4e-918a-8beb7ac0ecaa"/>
    <ds:schemaRef ds:uri="c7c81537-1fcb-41f5-b02b-28a1aa5288a6"/>
  </ds:schemaRefs>
</ds:datastoreItem>
</file>

<file path=customXml/itemProps4.xml><?xml version="1.0" encoding="utf-8"?>
<ds:datastoreItem xmlns:ds="http://schemas.openxmlformats.org/officeDocument/2006/customXml" ds:itemID="{2BFF924D-BEE3-422E-8B4E-EC5E4BEE2B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Dokument_notatmal Rogaland</Template>
  <TotalTime>8</TotalTime>
  <Pages>2</Pages>
  <Words>290</Words>
  <Characters>1543</Characters>
  <Application>Microsoft Office Word</Application>
  <DocSecurity>0</DocSecurity>
  <Lines>12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Jørgensen, Hanne</dc:creator>
  <cp:keywords/>
  <dc:description/>
  <cp:lastModifiedBy>Sollid, Anne-Kristin</cp:lastModifiedBy>
  <cp:revision>9</cp:revision>
  <cp:lastPrinted>2019-06-12T10:57:00Z</cp:lastPrinted>
  <dcterms:created xsi:type="dcterms:W3CDTF">2026-10-01T13:49:00Z</dcterms:created>
  <dcterms:modified xsi:type="dcterms:W3CDTF">2026-10-01T13:54:00Z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0x0101005A88A53CEC01664DAB4CD10B61B6BA6A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</Properties>
</file>