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FB538" w14:textId="77777777" w:rsidR="005A2034" w:rsidRDefault="0C51F1FA" w:rsidP="0C51F1FA">
      <w:pPr>
        <w:pStyle w:val="Overskrift1"/>
        <w:rPr>
          <w:sz w:val="28"/>
          <w:szCs w:val="28"/>
        </w:rPr>
      </w:pPr>
      <w:r w:rsidRPr="0C51F1FA">
        <w:rPr>
          <w:sz w:val="28"/>
          <w:szCs w:val="28"/>
        </w:rPr>
        <w:t>Norgesfinalen i turn</w:t>
      </w:r>
    </w:p>
    <w:p w14:paraId="5E57E542" w14:textId="77777777" w:rsidR="005A2034" w:rsidRDefault="005A2034" w:rsidP="005A2034"/>
    <w:p w14:paraId="6D02EC7E" w14:textId="77777777" w:rsidR="005A2034" w:rsidRDefault="0C51F1FA" w:rsidP="0C51F1FA">
      <w:pPr>
        <w:pStyle w:val="Overskrift3"/>
        <w:rPr>
          <w:sz w:val="22"/>
          <w:szCs w:val="22"/>
        </w:rPr>
      </w:pPr>
      <w:r w:rsidRPr="0C51F1FA">
        <w:rPr>
          <w:sz w:val="22"/>
          <w:szCs w:val="22"/>
        </w:rPr>
        <w:t>KRETSKONTAKTER</w:t>
      </w:r>
    </w:p>
    <w:p w14:paraId="24377D9C" w14:textId="77777777" w:rsidR="005A2034" w:rsidRDefault="005A2034" w:rsidP="0C51F1FA">
      <w:pPr>
        <w:rPr>
          <w:szCs w:val="22"/>
        </w:rPr>
      </w:pPr>
    </w:p>
    <w:p w14:paraId="7FDA896F" w14:textId="77777777" w:rsidR="005A2034" w:rsidRPr="002A3E08" w:rsidRDefault="0C51F1FA" w:rsidP="0C51F1FA">
      <w:pPr>
        <w:rPr>
          <w:rFonts w:cs="Arial"/>
          <w:szCs w:val="22"/>
        </w:rPr>
      </w:pPr>
      <w:r w:rsidRPr="0C51F1FA">
        <w:rPr>
          <w:rFonts w:cs="Arial"/>
          <w:szCs w:val="22"/>
        </w:rPr>
        <w:t>De tekniske utvalgene i hver krets (kretskontakten) er ansvarlige for å koordinere innsendelsen av ett felles skjema pr. krets.</w:t>
      </w:r>
    </w:p>
    <w:p w14:paraId="7DD75743" w14:textId="77777777" w:rsidR="005A2034" w:rsidRPr="002A3E08" w:rsidRDefault="005A2034" w:rsidP="0C51F1FA">
      <w:pPr>
        <w:rPr>
          <w:rFonts w:cs="Arial"/>
          <w:szCs w:val="22"/>
        </w:rPr>
      </w:pPr>
    </w:p>
    <w:p w14:paraId="493BB3EE" w14:textId="77777777" w:rsidR="005A2034" w:rsidRPr="002A3E08" w:rsidRDefault="0C51F1FA" w:rsidP="0C51F1FA">
      <w:pPr>
        <w:rPr>
          <w:rFonts w:cs="Arial"/>
          <w:b/>
          <w:bCs/>
          <w:szCs w:val="22"/>
        </w:rPr>
      </w:pPr>
      <w:r w:rsidRPr="0C51F1FA">
        <w:rPr>
          <w:rFonts w:cs="Arial"/>
          <w:b/>
          <w:bCs/>
          <w:szCs w:val="22"/>
        </w:rPr>
        <w:t>Skjemaet returneres til:</w:t>
      </w:r>
    </w:p>
    <w:p w14:paraId="12727E6A" w14:textId="6DD1F28B" w:rsidR="005A2034" w:rsidRPr="000935EB" w:rsidRDefault="002E0805" w:rsidP="0C51F1FA">
      <w:pPr>
        <w:rPr>
          <w:rFonts w:cs="Arial"/>
          <w:szCs w:val="22"/>
        </w:rPr>
      </w:pPr>
      <w:r w:rsidRPr="000935EB">
        <w:rPr>
          <w:rFonts w:cs="Arial"/>
          <w:szCs w:val="22"/>
        </w:rPr>
        <w:t>Follo Turnforening</w:t>
      </w:r>
    </w:p>
    <w:p w14:paraId="3ABFA023" w14:textId="05ED3A03" w:rsidR="005A2034" w:rsidRPr="000935EB" w:rsidRDefault="00A74B74" w:rsidP="0C51F1FA">
      <w:pPr>
        <w:rPr>
          <w:rFonts w:cs="Arial"/>
          <w:szCs w:val="22"/>
        </w:rPr>
      </w:pPr>
      <w:r>
        <w:rPr>
          <w:rFonts w:cs="Arial"/>
          <w:szCs w:val="22"/>
        </w:rPr>
        <w:t xml:space="preserve">E-post: </w:t>
      </w:r>
      <w:hyperlink r:id="rId11" w:history="1">
        <w:r w:rsidR="00CC674E" w:rsidRPr="00017993">
          <w:rPr>
            <w:rStyle w:val="Hyperkobling"/>
            <w:rFonts w:cs="Arial"/>
            <w:szCs w:val="22"/>
          </w:rPr>
          <w:t>arrangement@folloturnforening.no</w:t>
        </w:r>
      </w:hyperlink>
    </w:p>
    <w:p w14:paraId="646F393A" w14:textId="77777777" w:rsidR="005A2034" w:rsidRPr="002A3E08" w:rsidRDefault="0C51F1FA" w:rsidP="0C51F1FA">
      <w:pPr>
        <w:rPr>
          <w:rFonts w:cs="Arial"/>
          <w:b/>
          <w:bCs/>
          <w:szCs w:val="22"/>
        </w:rPr>
      </w:pPr>
      <w:r w:rsidRPr="0C51F1FA">
        <w:rPr>
          <w:rFonts w:cs="Arial"/>
          <w:b/>
          <w:bCs/>
          <w:szCs w:val="22"/>
        </w:rPr>
        <w:t>Kopi av skjemaet sendes også til:</w:t>
      </w:r>
    </w:p>
    <w:p w14:paraId="19F35019" w14:textId="77777777" w:rsidR="005A2034" w:rsidRPr="002A3E08" w:rsidRDefault="0C51F1FA" w:rsidP="0C51F1FA">
      <w:pPr>
        <w:rPr>
          <w:rFonts w:cs="Arial"/>
          <w:szCs w:val="22"/>
        </w:rPr>
      </w:pPr>
      <w:r w:rsidRPr="0C51F1FA">
        <w:rPr>
          <w:rFonts w:cs="Arial"/>
          <w:szCs w:val="22"/>
        </w:rPr>
        <w:t>Norges Gymnastikk- og Turnforbund</w:t>
      </w:r>
    </w:p>
    <w:p w14:paraId="26548362" w14:textId="0DAFDF30" w:rsidR="005A2034" w:rsidRPr="002A3E08" w:rsidRDefault="0C51F1FA" w:rsidP="0C51F1FA">
      <w:pPr>
        <w:rPr>
          <w:rFonts w:cs="Arial"/>
          <w:color w:val="0070C0"/>
          <w:szCs w:val="22"/>
        </w:rPr>
      </w:pPr>
      <w:r w:rsidRPr="0C51F1FA">
        <w:rPr>
          <w:rFonts w:cs="Arial"/>
          <w:szCs w:val="22"/>
        </w:rPr>
        <w:t xml:space="preserve">E-post: </w:t>
      </w:r>
      <w:hyperlink r:id="rId12">
        <w:r w:rsidRPr="0C51F1FA">
          <w:rPr>
            <w:rStyle w:val="Hyperkobling"/>
            <w:rFonts w:cs="Arial"/>
            <w:szCs w:val="22"/>
          </w:rPr>
          <w:t>henrik.alvaer@gymogturn.no</w:t>
        </w:r>
      </w:hyperlink>
      <w:r w:rsidRPr="0C51F1FA">
        <w:rPr>
          <w:rFonts w:cs="Arial"/>
          <w:color w:val="0070C0"/>
          <w:szCs w:val="22"/>
        </w:rPr>
        <w:t xml:space="preserve"> </w:t>
      </w:r>
    </w:p>
    <w:p w14:paraId="13411834" w14:textId="77777777" w:rsidR="005A2034" w:rsidRPr="002A3E08" w:rsidRDefault="005A2034" w:rsidP="0C51F1FA">
      <w:pPr>
        <w:rPr>
          <w:rFonts w:cs="Arial"/>
          <w:szCs w:val="22"/>
        </w:rPr>
      </w:pPr>
    </w:p>
    <w:p w14:paraId="434A2EF3" w14:textId="13BE166A" w:rsidR="005A2034" w:rsidRPr="002A3E08" w:rsidRDefault="0C51F1FA" w:rsidP="0C51F1FA">
      <w:pPr>
        <w:rPr>
          <w:rFonts w:cs="Arial"/>
          <w:b/>
          <w:bCs/>
          <w:szCs w:val="22"/>
        </w:rPr>
      </w:pPr>
      <w:r w:rsidRPr="0C51F1FA">
        <w:rPr>
          <w:rFonts w:cs="Arial"/>
          <w:b/>
          <w:bCs/>
          <w:szCs w:val="22"/>
        </w:rPr>
        <w:t xml:space="preserve">Frist for innsending av skjema: </w:t>
      </w:r>
      <w:r w:rsidR="002E0805">
        <w:rPr>
          <w:rFonts w:cs="Arial"/>
          <w:b/>
          <w:bCs/>
          <w:szCs w:val="22"/>
        </w:rPr>
        <w:t>21. okt</w:t>
      </w:r>
      <w:r w:rsidR="00D4274C">
        <w:rPr>
          <w:rFonts w:cs="Arial"/>
          <w:b/>
          <w:bCs/>
          <w:szCs w:val="22"/>
        </w:rPr>
        <w:t>o</w:t>
      </w:r>
      <w:r w:rsidR="002E0805">
        <w:rPr>
          <w:rFonts w:cs="Arial"/>
          <w:b/>
          <w:bCs/>
          <w:szCs w:val="22"/>
        </w:rPr>
        <w:t>ber.2026</w:t>
      </w:r>
    </w:p>
    <w:p w14:paraId="0FF7F2A0" w14:textId="77777777" w:rsidR="005A2034" w:rsidRPr="002A3E08" w:rsidRDefault="005A2034" w:rsidP="0C51F1FA">
      <w:pPr>
        <w:rPr>
          <w:rFonts w:cs="Arial"/>
          <w:b/>
          <w:bCs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6934"/>
      </w:tblGrid>
      <w:tr w:rsidR="005A2034" w:rsidRPr="002A3E08" w14:paraId="180E6823" w14:textId="77777777" w:rsidTr="0C51F1FA">
        <w:tc>
          <w:tcPr>
            <w:tcW w:w="2689" w:type="dxa"/>
          </w:tcPr>
          <w:p w14:paraId="3623AF81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Krets:</w:t>
            </w:r>
          </w:p>
          <w:p w14:paraId="1210B75E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  <w:p w14:paraId="265739E9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34" w:type="dxa"/>
          </w:tcPr>
          <w:p w14:paraId="7B55724A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BBDC5E0" w14:textId="77777777" w:rsidR="005A2034" w:rsidRPr="002A3E08" w:rsidRDefault="005A2034" w:rsidP="0C51F1FA">
      <w:pPr>
        <w:rPr>
          <w:rFonts w:cs="Arial"/>
          <w:b/>
          <w:bCs/>
          <w:szCs w:val="22"/>
        </w:rPr>
      </w:pPr>
    </w:p>
    <w:p w14:paraId="3A5D274C" w14:textId="77777777" w:rsidR="005A2034" w:rsidRPr="002A3E08" w:rsidRDefault="0C51F1FA" w:rsidP="0C51F1FA">
      <w:pPr>
        <w:rPr>
          <w:rFonts w:cs="Arial"/>
          <w:b/>
          <w:bCs/>
          <w:szCs w:val="22"/>
        </w:rPr>
      </w:pPr>
      <w:r w:rsidRPr="0C51F1FA">
        <w:rPr>
          <w:rFonts w:cs="Arial"/>
          <w:b/>
          <w:bCs/>
          <w:szCs w:val="22"/>
        </w:rPr>
        <w:t>Vår krets har satt opp følgende kontaktpersoner for turn kvinner og turn menn:</w:t>
      </w:r>
    </w:p>
    <w:p w14:paraId="22B97171" w14:textId="77777777" w:rsidR="005A2034" w:rsidRPr="002A3E08" w:rsidRDefault="005A2034" w:rsidP="0C51F1FA">
      <w:pPr>
        <w:rPr>
          <w:rFonts w:cs="Arial"/>
          <w:b/>
          <w:bCs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6934"/>
      </w:tblGrid>
      <w:tr w:rsidR="005A2034" w:rsidRPr="002A3E08" w14:paraId="5953190C" w14:textId="77777777" w:rsidTr="0C51F1FA">
        <w:trPr>
          <w:gridAfter w:val="1"/>
          <w:wAfter w:w="6934" w:type="dxa"/>
        </w:trPr>
        <w:tc>
          <w:tcPr>
            <w:tcW w:w="2689" w:type="dxa"/>
            <w:shd w:val="clear" w:color="auto" w:fill="D9D9D9" w:themeFill="background1" w:themeFillShade="D9"/>
          </w:tcPr>
          <w:p w14:paraId="3F41C5EE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Turn kvinner</w:t>
            </w:r>
          </w:p>
        </w:tc>
      </w:tr>
      <w:tr w:rsidR="005A2034" w:rsidRPr="002A3E08" w14:paraId="4CCF783E" w14:textId="77777777" w:rsidTr="0C51F1FA">
        <w:tc>
          <w:tcPr>
            <w:tcW w:w="2689" w:type="dxa"/>
          </w:tcPr>
          <w:p w14:paraId="63F4B62D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6934" w:type="dxa"/>
          </w:tcPr>
          <w:p w14:paraId="3DFDCDDD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5D4D347D" w14:textId="77777777" w:rsidTr="0C51F1FA">
        <w:tc>
          <w:tcPr>
            <w:tcW w:w="2689" w:type="dxa"/>
          </w:tcPr>
          <w:p w14:paraId="4E44BE03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Adresse:</w:t>
            </w:r>
          </w:p>
        </w:tc>
        <w:tc>
          <w:tcPr>
            <w:tcW w:w="6934" w:type="dxa"/>
          </w:tcPr>
          <w:p w14:paraId="3E3A4A9D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2A52631F" w14:textId="77777777" w:rsidTr="0C51F1FA">
        <w:tc>
          <w:tcPr>
            <w:tcW w:w="2689" w:type="dxa"/>
          </w:tcPr>
          <w:p w14:paraId="75E375E0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Postnummer og sted:</w:t>
            </w:r>
          </w:p>
        </w:tc>
        <w:tc>
          <w:tcPr>
            <w:tcW w:w="6934" w:type="dxa"/>
          </w:tcPr>
          <w:p w14:paraId="322E03BE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00D0C2AC" w14:textId="77777777" w:rsidTr="0C51F1FA">
        <w:tc>
          <w:tcPr>
            <w:tcW w:w="2689" w:type="dxa"/>
          </w:tcPr>
          <w:p w14:paraId="35B16099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Mobil:</w:t>
            </w:r>
          </w:p>
        </w:tc>
        <w:tc>
          <w:tcPr>
            <w:tcW w:w="6934" w:type="dxa"/>
          </w:tcPr>
          <w:p w14:paraId="70D39A3B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76F5402B" w14:textId="77777777" w:rsidTr="0C51F1FA">
        <w:tc>
          <w:tcPr>
            <w:tcW w:w="2689" w:type="dxa"/>
          </w:tcPr>
          <w:p w14:paraId="63C8F010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E-post:</w:t>
            </w:r>
          </w:p>
        </w:tc>
        <w:tc>
          <w:tcPr>
            <w:tcW w:w="6934" w:type="dxa"/>
          </w:tcPr>
          <w:p w14:paraId="2EAE7CC4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AAE8DF1" w14:textId="7D31004D" w:rsidR="39B84234" w:rsidRDefault="39B84234" w:rsidP="0C51F1FA">
      <w:pPr>
        <w:rPr>
          <w:rFonts w:cs="Arial"/>
          <w:b/>
          <w:bCs/>
          <w:szCs w:val="22"/>
        </w:rPr>
      </w:pPr>
    </w:p>
    <w:p w14:paraId="5C9BAF81" w14:textId="77777777" w:rsidR="005A2034" w:rsidRPr="002A3E08" w:rsidRDefault="005A2034" w:rsidP="0C51F1FA">
      <w:pPr>
        <w:rPr>
          <w:rFonts w:cs="Arial"/>
          <w:b/>
          <w:bCs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6934"/>
      </w:tblGrid>
      <w:tr w:rsidR="005A2034" w:rsidRPr="002A3E08" w14:paraId="76F04778" w14:textId="77777777" w:rsidTr="0C51F1FA">
        <w:trPr>
          <w:gridAfter w:val="1"/>
          <w:wAfter w:w="6934" w:type="dxa"/>
        </w:trPr>
        <w:tc>
          <w:tcPr>
            <w:tcW w:w="2689" w:type="dxa"/>
            <w:shd w:val="clear" w:color="auto" w:fill="D9D9D9" w:themeFill="background1" w:themeFillShade="D9"/>
          </w:tcPr>
          <w:p w14:paraId="5BA8D495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Turn menn</w:t>
            </w:r>
          </w:p>
        </w:tc>
      </w:tr>
      <w:tr w:rsidR="005A2034" w:rsidRPr="002A3E08" w14:paraId="51E0BF95" w14:textId="77777777" w:rsidTr="0C51F1FA">
        <w:tc>
          <w:tcPr>
            <w:tcW w:w="2689" w:type="dxa"/>
          </w:tcPr>
          <w:p w14:paraId="7AF2C3A5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6934" w:type="dxa"/>
          </w:tcPr>
          <w:p w14:paraId="4E48974A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0DE9FD5E" w14:textId="77777777" w:rsidTr="0C51F1FA">
        <w:tc>
          <w:tcPr>
            <w:tcW w:w="2689" w:type="dxa"/>
          </w:tcPr>
          <w:p w14:paraId="36229ED5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Adresse:</w:t>
            </w:r>
          </w:p>
        </w:tc>
        <w:tc>
          <w:tcPr>
            <w:tcW w:w="6934" w:type="dxa"/>
          </w:tcPr>
          <w:p w14:paraId="693413D7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3048A44B" w14:textId="77777777" w:rsidTr="0C51F1FA">
        <w:tc>
          <w:tcPr>
            <w:tcW w:w="2689" w:type="dxa"/>
          </w:tcPr>
          <w:p w14:paraId="64A9C5F4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Postnummer og sted:</w:t>
            </w:r>
          </w:p>
        </w:tc>
        <w:tc>
          <w:tcPr>
            <w:tcW w:w="6934" w:type="dxa"/>
          </w:tcPr>
          <w:p w14:paraId="601C146E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2D734111" w14:textId="77777777" w:rsidTr="0C51F1FA">
        <w:tc>
          <w:tcPr>
            <w:tcW w:w="2689" w:type="dxa"/>
          </w:tcPr>
          <w:p w14:paraId="6DD38D09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Mobil:</w:t>
            </w:r>
          </w:p>
        </w:tc>
        <w:tc>
          <w:tcPr>
            <w:tcW w:w="6934" w:type="dxa"/>
          </w:tcPr>
          <w:p w14:paraId="67D69086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A2034" w:rsidRPr="002A3E08" w14:paraId="76070317" w14:textId="77777777" w:rsidTr="0C51F1FA">
        <w:tc>
          <w:tcPr>
            <w:tcW w:w="2689" w:type="dxa"/>
          </w:tcPr>
          <w:p w14:paraId="39940198" w14:textId="77777777" w:rsidR="005A2034" w:rsidRPr="002A3E08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E-post:</w:t>
            </w:r>
          </w:p>
        </w:tc>
        <w:tc>
          <w:tcPr>
            <w:tcW w:w="6934" w:type="dxa"/>
          </w:tcPr>
          <w:p w14:paraId="7E0DE494" w14:textId="77777777" w:rsidR="005A2034" w:rsidRPr="002A3E08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F78CE1B" w14:textId="53DB66F9" w:rsidR="005A2034" w:rsidRDefault="005A2034" w:rsidP="0C51F1FA">
      <w:pPr>
        <w:rPr>
          <w:rFonts w:cs="Arial"/>
          <w:b/>
          <w:bCs/>
          <w:szCs w:val="22"/>
        </w:rPr>
      </w:pPr>
    </w:p>
    <w:p w14:paraId="46662097" w14:textId="77777777" w:rsidR="005A2034" w:rsidRDefault="005A2034" w:rsidP="0C51F1FA">
      <w:pPr>
        <w:rPr>
          <w:szCs w:val="22"/>
        </w:rPr>
      </w:pPr>
    </w:p>
    <w:p w14:paraId="56FD2C9A" w14:textId="77777777" w:rsidR="005A2034" w:rsidRDefault="0C51F1FA" w:rsidP="0C51F1FA">
      <w:pPr>
        <w:pStyle w:val="Overskrift3"/>
        <w:rPr>
          <w:sz w:val="22"/>
          <w:szCs w:val="22"/>
        </w:rPr>
      </w:pPr>
      <w:r w:rsidRPr="0C51F1FA">
        <w:rPr>
          <w:sz w:val="22"/>
          <w:szCs w:val="22"/>
        </w:rPr>
        <w:t>DOMMERE</w:t>
      </w:r>
    </w:p>
    <w:p w14:paraId="3C4B01A9" w14:textId="44623D8B" w:rsidR="3313E7F2" w:rsidRDefault="0C51F1FA" w:rsidP="0C51F1FA">
      <w:pPr>
        <w:rPr>
          <w:szCs w:val="22"/>
        </w:rPr>
      </w:pPr>
      <w:r w:rsidRPr="0C51F1FA">
        <w:rPr>
          <w:szCs w:val="22"/>
        </w:rPr>
        <w:t xml:space="preserve">Dommeransvarlig i TKTK og TKTM setter opp dommere til konkurransen. Se dommeroppsettet til </w:t>
      </w:r>
      <w:hyperlink r:id="rId13">
        <w:r w:rsidRPr="0C51F1FA">
          <w:rPr>
            <w:rStyle w:val="Hyperkobling"/>
            <w:szCs w:val="22"/>
          </w:rPr>
          <w:t>turn kvinner</w:t>
        </w:r>
      </w:hyperlink>
      <w:r w:rsidRPr="0C51F1FA">
        <w:rPr>
          <w:szCs w:val="22"/>
        </w:rPr>
        <w:t xml:space="preserve"> og </w:t>
      </w:r>
      <w:hyperlink r:id="rId14">
        <w:r w:rsidRPr="0C51F1FA">
          <w:rPr>
            <w:rStyle w:val="Hyperkobling"/>
            <w:szCs w:val="22"/>
          </w:rPr>
          <w:t>turn menn</w:t>
        </w:r>
      </w:hyperlink>
      <w:r w:rsidRPr="0C51F1FA">
        <w:rPr>
          <w:szCs w:val="22"/>
        </w:rPr>
        <w:t>. TKTK oppnevner den 11. dommeren i turn kvinner.</w:t>
      </w:r>
    </w:p>
    <w:p w14:paraId="32EEB18A" w14:textId="77777777" w:rsidR="005A2034" w:rsidRDefault="005A2034" w:rsidP="0C51F1FA">
      <w:pPr>
        <w:rPr>
          <w:szCs w:val="22"/>
        </w:rPr>
      </w:pPr>
    </w:p>
    <w:p w14:paraId="7B6DED3A" w14:textId="77777777" w:rsidR="005A2034" w:rsidRDefault="005A2034" w:rsidP="0C51F1FA">
      <w:pPr>
        <w:rPr>
          <w:szCs w:val="22"/>
        </w:rPr>
      </w:pPr>
    </w:p>
    <w:p w14:paraId="264B908B" w14:textId="77777777" w:rsidR="00CC674E" w:rsidRDefault="00CC674E">
      <w:pPr>
        <w:rPr>
          <w:rFonts w:ascii="Arial Black" w:eastAsiaTheme="majorEastAsia" w:hAnsi="Arial Black" w:cstheme="majorBidi"/>
          <w:b/>
          <w:color w:val="003A78"/>
          <w:sz w:val="28"/>
          <w:szCs w:val="28"/>
        </w:rPr>
      </w:pPr>
      <w:r>
        <w:rPr>
          <w:sz w:val="28"/>
          <w:szCs w:val="28"/>
        </w:rPr>
        <w:br w:type="page"/>
      </w:r>
    </w:p>
    <w:p w14:paraId="7AC9AABC" w14:textId="77777777" w:rsidR="005A2034" w:rsidRDefault="005A2034" w:rsidP="0C51F1FA">
      <w:pPr>
        <w:rPr>
          <w:szCs w:val="22"/>
        </w:rPr>
      </w:pPr>
    </w:p>
    <w:p w14:paraId="2B868B6F" w14:textId="77777777" w:rsidR="00DB5E6E" w:rsidRDefault="00DB5E6E" w:rsidP="0C51F1FA">
      <w:pPr>
        <w:pStyle w:val="Overskrift3"/>
        <w:rPr>
          <w:sz w:val="22"/>
          <w:szCs w:val="22"/>
        </w:rPr>
      </w:pPr>
    </w:p>
    <w:p w14:paraId="09CF9ED1" w14:textId="77777777" w:rsidR="00DB5E6E" w:rsidRDefault="00DB5E6E" w:rsidP="0C51F1FA">
      <w:pPr>
        <w:pStyle w:val="Overskrift3"/>
        <w:rPr>
          <w:sz w:val="22"/>
          <w:szCs w:val="22"/>
        </w:rPr>
      </w:pPr>
    </w:p>
    <w:p w14:paraId="25A7E18A" w14:textId="7D0C5ECF" w:rsidR="005A2034" w:rsidRDefault="0C51F1FA" w:rsidP="0C51F1FA">
      <w:pPr>
        <w:pStyle w:val="Overskrift3"/>
        <w:rPr>
          <w:sz w:val="22"/>
          <w:szCs w:val="22"/>
        </w:rPr>
      </w:pPr>
      <w:r w:rsidRPr="0C51F1FA">
        <w:rPr>
          <w:sz w:val="22"/>
          <w:szCs w:val="22"/>
        </w:rPr>
        <w:t>UTØVERE TURN KVINNER</w:t>
      </w:r>
    </w:p>
    <w:p w14:paraId="348443A0" w14:textId="77777777" w:rsidR="005A2034" w:rsidRDefault="005A2034" w:rsidP="0C51F1FA">
      <w:pPr>
        <w:rPr>
          <w:szCs w:val="22"/>
        </w:rPr>
      </w:pPr>
    </w:p>
    <w:p w14:paraId="51231875" w14:textId="77777777" w:rsidR="005A2034" w:rsidRPr="001B3834" w:rsidRDefault="0C51F1FA" w:rsidP="0C51F1FA">
      <w:pPr>
        <w:rPr>
          <w:b/>
          <w:bCs/>
          <w:szCs w:val="22"/>
        </w:rPr>
      </w:pPr>
      <w:r w:rsidRPr="0C51F1FA">
        <w:rPr>
          <w:b/>
          <w:bCs/>
          <w:szCs w:val="22"/>
        </w:rPr>
        <w:t>Norgesfinalen for kretslag</w:t>
      </w:r>
    </w:p>
    <w:p w14:paraId="4A6E1758" w14:textId="77777777" w:rsidR="005A2034" w:rsidRDefault="0C51F1FA" w:rsidP="0C51F1FA">
      <w:pPr>
        <w:rPr>
          <w:szCs w:val="22"/>
        </w:rPr>
      </w:pPr>
      <w:r w:rsidRPr="0C51F1FA">
        <w:rPr>
          <w:szCs w:val="22"/>
        </w:rPr>
        <w:t>Følgende jenter fra vår krets er kvalifisert gjennom kretslagskvalifisering til Norgesfinalen for kretslag (NB! Må ikke stille med fullt lag for å delta, man kan også delta med enkeltgymnaster):</w:t>
      </w:r>
    </w:p>
    <w:p w14:paraId="7C8278CF" w14:textId="77777777" w:rsidR="005A2034" w:rsidRDefault="005A2034" w:rsidP="0C51F1FA">
      <w:pPr>
        <w:rPr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7785"/>
      </w:tblGrid>
      <w:tr w:rsidR="005A2034" w14:paraId="7EBEEE1A" w14:textId="77777777" w:rsidTr="0C51F1FA">
        <w:tc>
          <w:tcPr>
            <w:tcW w:w="1838" w:type="dxa"/>
          </w:tcPr>
          <w:p w14:paraId="3461A858" w14:textId="77777777" w:rsidR="005A2034" w:rsidRPr="003C4BD5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Krets:</w:t>
            </w:r>
          </w:p>
          <w:p w14:paraId="2183F749" w14:textId="77777777" w:rsidR="005A2034" w:rsidRPr="003C4BD5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5" w:type="dxa"/>
          </w:tcPr>
          <w:p w14:paraId="5EB271A7" w14:textId="77777777" w:rsidR="005A2034" w:rsidRPr="003C4BD5" w:rsidRDefault="005A2034" w:rsidP="0C51F1FA"/>
        </w:tc>
      </w:tr>
    </w:tbl>
    <w:p w14:paraId="7DC164DC" w14:textId="77777777" w:rsidR="005A2034" w:rsidRDefault="005A2034" w:rsidP="0C51F1FA">
      <w:pPr>
        <w:rPr>
          <w:szCs w:val="22"/>
        </w:rPr>
      </w:pPr>
    </w:p>
    <w:p w14:paraId="7F475137" w14:textId="77777777" w:rsidR="005A2034" w:rsidRDefault="005A2034" w:rsidP="0C51F1FA">
      <w:pPr>
        <w:rPr>
          <w:szCs w:val="22"/>
        </w:rPr>
      </w:pPr>
    </w:p>
    <w:tbl>
      <w:tblPr>
        <w:tblStyle w:val="Tabellrutenett"/>
        <w:tblW w:w="11624" w:type="dxa"/>
        <w:tblInd w:w="-714" w:type="dxa"/>
        <w:tblLook w:val="04A0" w:firstRow="1" w:lastRow="0" w:firstColumn="1" w:lastColumn="0" w:noHBand="0" w:noVBand="1"/>
      </w:tblPr>
      <w:tblGrid>
        <w:gridCol w:w="499"/>
        <w:gridCol w:w="3471"/>
        <w:gridCol w:w="992"/>
        <w:gridCol w:w="850"/>
        <w:gridCol w:w="993"/>
        <w:gridCol w:w="992"/>
        <w:gridCol w:w="1134"/>
        <w:gridCol w:w="1134"/>
        <w:gridCol w:w="1559"/>
      </w:tblGrid>
      <w:tr w:rsidR="00613DD6" w:rsidRPr="00D4274C" w14:paraId="5FBA2C69" w14:textId="77777777" w:rsidTr="00FD3D8E">
        <w:tc>
          <w:tcPr>
            <w:tcW w:w="499" w:type="dxa"/>
          </w:tcPr>
          <w:p w14:paraId="58A60872" w14:textId="4B24DB50" w:rsidR="00613DD6" w:rsidRPr="00D4274C" w:rsidRDefault="00613DD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Kl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471" w:type="dxa"/>
          </w:tcPr>
          <w:p w14:paraId="749EF226" w14:textId="77777777" w:rsidR="00613DD6" w:rsidRPr="00D4274C" w:rsidRDefault="00613DD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992" w:type="dxa"/>
          </w:tcPr>
          <w:p w14:paraId="10BC9BDC" w14:textId="198FDAD1" w:rsidR="00613DD6" w:rsidRPr="00D4274C" w:rsidRDefault="00613DD6" w:rsidP="00327180">
            <w:pPr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D4274C">
              <w:rPr>
                <w:rFonts w:ascii="Arial" w:hAnsi="Arial" w:cs="Arial"/>
                <w:b/>
                <w:bCs/>
              </w:rPr>
              <w:t>F</w:t>
            </w:r>
            <w:r w:rsidR="00FD3D8E">
              <w:rPr>
                <w:rFonts w:ascii="Arial" w:hAnsi="Arial" w:cs="Arial"/>
                <w:b/>
                <w:bCs/>
              </w:rPr>
              <w:t>.dato</w:t>
            </w:r>
            <w:proofErr w:type="spellEnd"/>
            <w:proofErr w:type="gramEnd"/>
          </w:p>
        </w:tc>
        <w:tc>
          <w:tcPr>
            <w:tcW w:w="850" w:type="dxa"/>
          </w:tcPr>
          <w:p w14:paraId="04EA4F21" w14:textId="7495FA1B" w:rsidR="00613DD6" w:rsidRPr="000935EB" w:rsidRDefault="00FD3D8E" w:rsidP="00FD3D8E">
            <w:pPr>
              <w:rPr>
                <w:rFonts w:cs="Arial"/>
                <w:b/>
                <w:bCs/>
              </w:rPr>
            </w:pPr>
            <w:r w:rsidRPr="00FD3D8E">
              <w:rPr>
                <w:rFonts w:ascii="Arial" w:hAnsi="Arial" w:cs="Arial"/>
                <w:b/>
                <w:bCs/>
              </w:rPr>
              <w:t>Ingen</w:t>
            </w:r>
            <w:r w:rsidRPr="00FD3D8E">
              <w:rPr>
                <w:rFonts w:ascii="Arial" w:hAnsi="Arial" w:cs="Arial"/>
                <w:b/>
                <w:bCs/>
              </w:rPr>
              <w:br/>
              <w:t>foto</w:t>
            </w:r>
          </w:p>
        </w:tc>
        <w:tc>
          <w:tcPr>
            <w:tcW w:w="993" w:type="dxa"/>
          </w:tcPr>
          <w:p w14:paraId="2EB40ABC" w14:textId="6DD60D23" w:rsidR="00613DD6" w:rsidRPr="00D4274C" w:rsidRDefault="00613DD6" w:rsidP="00327180">
            <w:pPr>
              <w:rPr>
                <w:rFonts w:cs="Arial"/>
                <w:b/>
                <w:bCs/>
              </w:rPr>
            </w:pPr>
            <w:r w:rsidRPr="000935EB">
              <w:rPr>
                <w:rFonts w:ascii="Arial" w:hAnsi="Arial" w:cs="Arial"/>
                <w:b/>
                <w:bCs/>
              </w:rPr>
              <w:t xml:space="preserve">Middag fredag </w:t>
            </w:r>
            <w:r w:rsidR="00FD3D8E">
              <w:rPr>
                <w:rFonts w:ascii="Arial" w:hAnsi="Arial" w:cs="Arial"/>
                <w:b/>
                <w:bCs/>
              </w:rPr>
              <w:br/>
            </w:r>
            <w:r w:rsidRPr="000935EB">
              <w:rPr>
                <w:rFonts w:ascii="Arial" w:hAnsi="Arial" w:cs="Arial"/>
                <w:b/>
                <w:bCs/>
              </w:rPr>
              <w:t>(250.-)</w:t>
            </w:r>
          </w:p>
        </w:tc>
        <w:tc>
          <w:tcPr>
            <w:tcW w:w="992" w:type="dxa"/>
          </w:tcPr>
          <w:p w14:paraId="4C0C9088" w14:textId="6439D45D" w:rsidR="00613DD6" w:rsidRPr="00D4274C" w:rsidRDefault="00613DD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Lunsj </w:t>
            </w:r>
            <w:r>
              <w:rPr>
                <w:rFonts w:ascii="Arial" w:hAnsi="Arial" w:cs="Arial"/>
                <w:b/>
                <w:bCs/>
              </w:rPr>
              <w:br/>
              <w:t xml:space="preserve">lørdag </w:t>
            </w:r>
            <w:r w:rsidR="00FD3D8E"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(150,-)</w:t>
            </w:r>
          </w:p>
        </w:tc>
        <w:tc>
          <w:tcPr>
            <w:tcW w:w="1134" w:type="dxa"/>
          </w:tcPr>
          <w:p w14:paraId="6C5F3319" w14:textId="635FE268" w:rsidR="00613DD6" w:rsidRPr="00D4274C" w:rsidRDefault="00613DD6" w:rsidP="00327180">
            <w:pPr>
              <w:rPr>
                <w:rFonts w:cs="Arial"/>
                <w:b/>
                <w:bCs/>
              </w:rPr>
            </w:pPr>
            <w:r w:rsidRPr="00613DD6">
              <w:rPr>
                <w:rFonts w:ascii="Arial" w:hAnsi="Arial" w:cs="Arial"/>
                <w:b/>
                <w:bCs/>
              </w:rPr>
              <w:t>Lunsj</w:t>
            </w:r>
            <w:r w:rsidRPr="00613DD6">
              <w:rPr>
                <w:rFonts w:ascii="Arial" w:hAnsi="Arial" w:cs="Arial"/>
                <w:b/>
                <w:bCs/>
              </w:rPr>
              <w:br/>
              <w:t>søndag</w:t>
            </w:r>
            <w:r w:rsidRPr="00613DD6">
              <w:rPr>
                <w:rFonts w:ascii="Arial" w:hAnsi="Arial" w:cs="Arial"/>
                <w:b/>
                <w:bCs/>
              </w:rPr>
              <w:br/>
              <w:t>(150.-)</w:t>
            </w:r>
          </w:p>
        </w:tc>
        <w:tc>
          <w:tcPr>
            <w:tcW w:w="1134" w:type="dxa"/>
          </w:tcPr>
          <w:p w14:paraId="1911A121" w14:textId="45A4F912" w:rsidR="00613DD6" w:rsidRPr="00D4274C" w:rsidRDefault="00613DD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Bankett </w:t>
            </w:r>
            <w:r w:rsidR="00FD3D8E">
              <w:rPr>
                <w:rFonts w:ascii="Arial" w:hAnsi="Arial" w:cs="Arial"/>
                <w:b/>
                <w:bCs/>
              </w:rPr>
              <w:br/>
              <w:t>lørdag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(500,-)</w:t>
            </w:r>
          </w:p>
        </w:tc>
        <w:tc>
          <w:tcPr>
            <w:tcW w:w="1559" w:type="dxa"/>
          </w:tcPr>
          <w:p w14:paraId="545F1BCB" w14:textId="77777777" w:rsidR="00613DD6" w:rsidRPr="00D4274C" w:rsidRDefault="00613DD6" w:rsidP="00327180">
            <w:pPr>
              <w:rPr>
                <w:rFonts w:cs="Arial"/>
                <w:b/>
                <w:bCs/>
              </w:rPr>
            </w:pPr>
            <w:r w:rsidRPr="00991057">
              <w:rPr>
                <w:rFonts w:ascii="Arial" w:hAnsi="Arial" w:cs="Arial"/>
                <w:b/>
                <w:bCs/>
              </w:rPr>
              <w:t>Allergi</w:t>
            </w:r>
          </w:p>
        </w:tc>
      </w:tr>
      <w:tr w:rsidR="00613DD6" w:rsidRPr="00D4274C" w14:paraId="38FBBA78" w14:textId="77777777" w:rsidTr="00FD3D8E">
        <w:tc>
          <w:tcPr>
            <w:tcW w:w="499" w:type="dxa"/>
          </w:tcPr>
          <w:p w14:paraId="0446A70B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2582FDE1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D527303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829A1CD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4F12FE80" w14:textId="5EE1669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26BA481F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F74AA13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36D9C03" w14:textId="1687B698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F06F542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51475DCB" w14:textId="77777777" w:rsidTr="00FD3D8E">
        <w:tc>
          <w:tcPr>
            <w:tcW w:w="499" w:type="dxa"/>
          </w:tcPr>
          <w:p w14:paraId="2C2D711A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6658AE50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32411EB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BF65AA2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49D062ED" w14:textId="455AEB01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5A6FEFFE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5849769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356D192" w14:textId="4AA3B5DC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4B28FE8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72B34D68" w14:textId="77777777" w:rsidTr="00FD3D8E">
        <w:tc>
          <w:tcPr>
            <w:tcW w:w="499" w:type="dxa"/>
          </w:tcPr>
          <w:p w14:paraId="39E61C86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4BE10A1C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134DAE50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0F2A2A5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2624FA3F" w14:textId="6B0A9B3F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73A10BCA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570BDC7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044E3A79" w14:textId="6BA0DDFA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825F19F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2DE89EB0" w14:textId="77777777" w:rsidTr="00FD3D8E">
        <w:tc>
          <w:tcPr>
            <w:tcW w:w="499" w:type="dxa"/>
          </w:tcPr>
          <w:p w14:paraId="63AD7728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10C1146C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A39335F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1DA62DE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5F74AFEE" w14:textId="0457A826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1A8E374C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ED690BB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CEC1F6C" w14:textId="6FACAF86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97E50A4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4AB1CB3B" w14:textId="77777777" w:rsidTr="00FD3D8E">
        <w:tc>
          <w:tcPr>
            <w:tcW w:w="499" w:type="dxa"/>
          </w:tcPr>
          <w:p w14:paraId="501C8A1F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71EBAC56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93F60B7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94A8E31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0F6E47E4" w14:textId="1CBA11D3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14C8AF9A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ED3F797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72055C24" w14:textId="6C3D1823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2ACCFEE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37C3CA13" w14:textId="77777777" w:rsidTr="00FD3D8E">
        <w:tc>
          <w:tcPr>
            <w:tcW w:w="499" w:type="dxa"/>
          </w:tcPr>
          <w:p w14:paraId="21CE743F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084E5840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09C4E0A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03578D0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476AB7B7" w14:textId="43117800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6416B867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8876DC3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6AD27DA" w14:textId="0E9B57E4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BDEA744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43CA227F" w14:textId="77777777" w:rsidTr="00FD3D8E">
        <w:tc>
          <w:tcPr>
            <w:tcW w:w="499" w:type="dxa"/>
          </w:tcPr>
          <w:p w14:paraId="6D2C03BB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4C980C0D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01336F4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397BD49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7C2FD527" w14:textId="03168FCF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521120F2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CBE0A6D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7629BB0D" w14:textId="2EF94AF9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9F9EB71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367DC79F" w14:textId="77777777" w:rsidTr="00FD3D8E">
        <w:tc>
          <w:tcPr>
            <w:tcW w:w="499" w:type="dxa"/>
          </w:tcPr>
          <w:p w14:paraId="3C9A30D0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024F6AC4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BBF9474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D70C215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3FAF0946" w14:textId="5C59D5ED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390398D3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839E485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A0A9AB0" w14:textId="0FAF0405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3DD2914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3DFF1BCE" w14:textId="77777777" w:rsidTr="00FD3D8E">
        <w:tc>
          <w:tcPr>
            <w:tcW w:w="499" w:type="dxa"/>
          </w:tcPr>
          <w:p w14:paraId="125FF30F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05FC4731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A43D3E1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2961622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5724379A" w14:textId="08E19ECF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2375F91F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54A2F48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7FE2DC7F" w14:textId="28CAC090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D31E3DB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  <w:tr w:rsidR="00613DD6" w:rsidRPr="00D4274C" w14:paraId="68787B02" w14:textId="77777777" w:rsidTr="00FD3D8E">
        <w:tc>
          <w:tcPr>
            <w:tcW w:w="499" w:type="dxa"/>
          </w:tcPr>
          <w:p w14:paraId="7EDA801B" w14:textId="77777777" w:rsidR="00613DD6" w:rsidRPr="00D4274C" w:rsidRDefault="00613DD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1F717695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5EDF05D2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3BB0CDE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2CEF455F" w14:textId="27AE45DE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72451F8E" w14:textId="7777777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E424C13" w14:textId="77777777" w:rsidR="00613DD6" w:rsidRPr="00D4274C" w:rsidRDefault="00613DD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60D886D1" w14:textId="744C4D67" w:rsidR="00613DD6" w:rsidRPr="00D4274C" w:rsidRDefault="00613DD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DB8E00E" w14:textId="77777777" w:rsidR="00613DD6" w:rsidRPr="00D4274C" w:rsidRDefault="00613DD6" w:rsidP="00327180">
            <w:pPr>
              <w:rPr>
                <w:rFonts w:cs="Arial"/>
              </w:rPr>
            </w:pPr>
          </w:p>
        </w:tc>
      </w:tr>
    </w:tbl>
    <w:p w14:paraId="7113FABA" w14:textId="77777777" w:rsidR="004807A1" w:rsidRDefault="004807A1" w:rsidP="004807A1">
      <w:pPr>
        <w:rPr>
          <w:szCs w:val="22"/>
        </w:rPr>
      </w:pPr>
    </w:p>
    <w:p w14:paraId="2686AD34" w14:textId="77777777" w:rsidR="004807A1" w:rsidRPr="00052ED3" w:rsidRDefault="004807A1" w:rsidP="004807A1">
      <w:pPr>
        <w:rPr>
          <w:szCs w:val="22"/>
        </w:rPr>
      </w:pPr>
    </w:p>
    <w:p w14:paraId="17AF72A5" w14:textId="77777777" w:rsidR="004807A1" w:rsidRDefault="004807A1" w:rsidP="004807A1">
      <w:pPr>
        <w:rPr>
          <w:szCs w:val="22"/>
        </w:rPr>
      </w:pPr>
      <w:r w:rsidRPr="0C51F1FA">
        <w:rPr>
          <w:szCs w:val="22"/>
        </w:rPr>
        <w:t>Trenere og andre som ønsker lunsj:</w:t>
      </w:r>
    </w:p>
    <w:p w14:paraId="40CDD3BF" w14:textId="77777777" w:rsidR="004807A1" w:rsidRDefault="004807A1" w:rsidP="004807A1">
      <w:pPr>
        <w:rPr>
          <w:szCs w:val="22"/>
        </w:rPr>
      </w:pPr>
    </w:p>
    <w:tbl>
      <w:tblPr>
        <w:tblStyle w:val="Tabellrutenett"/>
        <w:tblW w:w="11199" w:type="dxa"/>
        <w:tblInd w:w="-289" w:type="dxa"/>
        <w:tblLook w:val="04A0" w:firstRow="1" w:lastRow="0" w:firstColumn="1" w:lastColumn="0" w:noHBand="0" w:noVBand="1"/>
      </w:tblPr>
      <w:tblGrid>
        <w:gridCol w:w="2935"/>
        <w:gridCol w:w="2452"/>
        <w:gridCol w:w="1107"/>
        <w:gridCol w:w="889"/>
        <w:gridCol w:w="1133"/>
        <w:gridCol w:w="1133"/>
        <w:gridCol w:w="1550"/>
      </w:tblGrid>
      <w:tr w:rsidR="00900536" w:rsidRPr="003C4BD5" w14:paraId="2ACCC4F4" w14:textId="10720049" w:rsidTr="00900536">
        <w:tc>
          <w:tcPr>
            <w:tcW w:w="2935" w:type="dxa"/>
          </w:tcPr>
          <w:p w14:paraId="33411BE2" w14:textId="77777777" w:rsidR="00900536" w:rsidRPr="00D4274C" w:rsidRDefault="0090053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2452" w:type="dxa"/>
          </w:tcPr>
          <w:p w14:paraId="63D76A3E" w14:textId="77777777" w:rsidR="00900536" w:rsidRPr="00D4274C" w:rsidRDefault="0090053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Rolle: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(trener etc.)</w:t>
            </w:r>
          </w:p>
        </w:tc>
        <w:tc>
          <w:tcPr>
            <w:tcW w:w="1107" w:type="dxa"/>
          </w:tcPr>
          <w:p w14:paraId="5A13AEC1" w14:textId="77777777" w:rsidR="00900536" w:rsidRPr="000935EB" w:rsidRDefault="00900536" w:rsidP="00327180">
            <w:pPr>
              <w:rPr>
                <w:rFonts w:ascii="Arial" w:hAnsi="Arial" w:cs="Arial"/>
                <w:b/>
                <w:bCs/>
              </w:rPr>
            </w:pPr>
            <w:r w:rsidRPr="000935EB">
              <w:rPr>
                <w:rFonts w:ascii="Arial" w:hAnsi="Arial" w:cs="Arial"/>
                <w:b/>
                <w:bCs/>
              </w:rPr>
              <w:t xml:space="preserve">Middag fredag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0935EB">
              <w:rPr>
                <w:rFonts w:ascii="Arial" w:hAnsi="Arial" w:cs="Arial"/>
                <w:b/>
                <w:bCs/>
              </w:rPr>
              <w:t>(250.-)</w:t>
            </w:r>
          </w:p>
        </w:tc>
        <w:tc>
          <w:tcPr>
            <w:tcW w:w="889" w:type="dxa"/>
          </w:tcPr>
          <w:p w14:paraId="402400F9" w14:textId="77777777" w:rsidR="00900536" w:rsidRPr="00D4274C" w:rsidRDefault="0090053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Lunsj </w:t>
            </w:r>
            <w:r>
              <w:rPr>
                <w:rFonts w:ascii="Arial" w:hAnsi="Arial" w:cs="Arial"/>
                <w:b/>
                <w:bCs/>
              </w:rPr>
              <w:t>lørdag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(150,-)</w:t>
            </w:r>
          </w:p>
        </w:tc>
        <w:tc>
          <w:tcPr>
            <w:tcW w:w="1133" w:type="dxa"/>
          </w:tcPr>
          <w:p w14:paraId="404628A6" w14:textId="1FF53B23" w:rsidR="00900536" w:rsidRPr="00D4274C" w:rsidRDefault="00900536" w:rsidP="00327180">
            <w:pPr>
              <w:rPr>
                <w:rFonts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Lunsj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900536">
              <w:rPr>
                <w:rFonts w:ascii="Arial" w:hAnsi="Arial" w:cs="Arial"/>
                <w:b/>
                <w:bCs/>
              </w:rPr>
              <w:t>søndag</w:t>
            </w:r>
            <w:r w:rsidRPr="00900536">
              <w:rPr>
                <w:rFonts w:ascii="Arial" w:hAnsi="Arial" w:cs="Arial"/>
                <w:b/>
                <w:bCs/>
              </w:rPr>
              <w:br/>
              <w:t>(150.-)</w:t>
            </w:r>
          </w:p>
        </w:tc>
        <w:tc>
          <w:tcPr>
            <w:tcW w:w="1133" w:type="dxa"/>
          </w:tcPr>
          <w:p w14:paraId="517047E3" w14:textId="44CCD7E6" w:rsidR="00900536" w:rsidRPr="004807A1" w:rsidRDefault="00900536" w:rsidP="00327180">
            <w:pPr>
              <w:rPr>
                <w:rFonts w:cs="Arial"/>
                <w:b/>
                <w:bCs/>
              </w:rPr>
            </w:pPr>
            <w:r w:rsidRPr="004807A1">
              <w:rPr>
                <w:rFonts w:ascii="Arial" w:hAnsi="Arial" w:cs="Arial"/>
                <w:b/>
                <w:bCs/>
              </w:rPr>
              <w:t>Bankett</w:t>
            </w:r>
            <w:r>
              <w:rPr>
                <w:rFonts w:ascii="Arial" w:hAnsi="Arial" w:cs="Arial"/>
                <w:b/>
                <w:bCs/>
              </w:rPr>
              <w:br/>
              <w:t>lørdag</w:t>
            </w:r>
            <w:r w:rsidRPr="004807A1">
              <w:rPr>
                <w:rFonts w:ascii="Arial" w:hAnsi="Arial" w:cs="Arial"/>
                <w:b/>
                <w:bCs/>
              </w:rPr>
              <w:br/>
              <w:t>(500.-)</w:t>
            </w:r>
          </w:p>
        </w:tc>
        <w:tc>
          <w:tcPr>
            <w:tcW w:w="1550" w:type="dxa"/>
          </w:tcPr>
          <w:p w14:paraId="0081A606" w14:textId="511E1F8B" w:rsidR="00900536" w:rsidRPr="004807A1" w:rsidRDefault="00900536" w:rsidP="00327180">
            <w:pPr>
              <w:rPr>
                <w:rFonts w:cs="Arial"/>
                <w:b/>
                <w:bCs/>
              </w:rPr>
            </w:pPr>
            <w:r w:rsidRPr="00900536">
              <w:rPr>
                <w:rFonts w:ascii="Arial" w:hAnsi="Arial" w:cs="Arial"/>
                <w:b/>
                <w:bCs/>
              </w:rPr>
              <w:t>Allergi</w:t>
            </w:r>
          </w:p>
        </w:tc>
      </w:tr>
      <w:tr w:rsidR="00900536" w:rsidRPr="003C4BD5" w14:paraId="1ADE8954" w14:textId="190E288F" w:rsidTr="00900536">
        <w:tc>
          <w:tcPr>
            <w:tcW w:w="2935" w:type="dxa"/>
          </w:tcPr>
          <w:p w14:paraId="0CAC8AA1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524EE8A0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83F2D6C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6ABE6644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25663D55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25533612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4F36BE08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3F550620" w14:textId="626CDA7E" w:rsidTr="00900536">
        <w:tc>
          <w:tcPr>
            <w:tcW w:w="2935" w:type="dxa"/>
          </w:tcPr>
          <w:p w14:paraId="664721DF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51EB575B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C8314C0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5BBFE9A8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6C73BF0D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75ADA057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0506ED2B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33667C1D" w14:textId="798FA686" w:rsidTr="00900536">
        <w:tc>
          <w:tcPr>
            <w:tcW w:w="2935" w:type="dxa"/>
          </w:tcPr>
          <w:p w14:paraId="3BD8C29B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05AE8B01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4175EE9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5FA0D74D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387089D4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A8C452C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16F44A88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0BBFD8DD" w14:textId="7B24BBE5" w:rsidTr="00900536">
        <w:tc>
          <w:tcPr>
            <w:tcW w:w="2935" w:type="dxa"/>
          </w:tcPr>
          <w:p w14:paraId="7DB44377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078D31C2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EBA86F7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64D88101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60D9E3F2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7662703A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4B492CC3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6B5819DA" w14:textId="6655BA56" w:rsidTr="00900536">
        <w:tc>
          <w:tcPr>
            <w:tcW w:w="2935" w:type="dxa"/>
          </w:tcPr>
          <w:p w14:paraId="59EF5FDD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4F3D895C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6CB73BB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4623703A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89529C0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2D6391A6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01DA69AF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5681CA7B" w14:textId="2A5B7DFF" w:rsidTr="00900536">
        <w:tc>
          <w:tcPr>
            <w:tcW w:w="2935" w:type="dxa"/>
          </w:tcPr>
          <w:p w14:paraId="2DE4ABB8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389C7E7F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66ADA101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2E069F85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4F228A55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A804873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12FD7223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010BBE4A" w14:textId="505F371C" w:rsidTr="00900536">
        <w:tc>
          <w:tcPr>
            <w:tcW w:w="2935" w:type="dxa"/>
          </w:tcPr>
          <w:p w14:paraId="4C41C14D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11A1810A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BE01CD8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5FBF7DDB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04C3045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201E4B5B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6FD21F23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03C8B2CB" w14:textId="2C379807" w:rsidTr="00900536">
        <w:tc>
          <w:tcPr>
            <w:tcW w:w="2935" w:type="dxa"/>
          </w:tcPr>
          <w:p w14:paraId="3A8FDD06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3C1EF53D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AB30419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10B0EBE2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6E55E470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8DE5A48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6BD001D5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1846083B" w14:textId="432FE622" w:rsidTr="00900536">
        <w:tc>
          <w:tcPr>
            <w:tcW w:w="2935" w:type="dxa"/>
          </w:tcPr>
          <w:p w14:paraId="457FCDB8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5303D99E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55C07111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52BE7DE1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70EFFF5F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11744945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1F9C6D03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  <w:tr w:rsidR="00900536" w:rsidRPr="003C4BD5" w14:paraId="0482074B" w14:textId="6074D0A6" w:rsidTr="00900536">
        <w:tc>
          <w:tcPr>
            <w:tcW w:w="2935" w:type="dxa"/>
          </w:tcPr>
          <w:p w14:paraId="51B68D35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635418EC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2C4CFA71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20307953" w14:textId="77777777" w:rsidR="00900536" w:rsidRPr="003C4BD5" w:rsidRDefault="0090053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7EAB286F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59403A7A" w14:textId="77777777" w:rsidR="00900536" w:rsidRPr="003C4BD5" w:rsidRDefault="0090053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7C754F3C" w14:textId="77777777" w:rsidR="00900536" w:rsidRPr="003C4BD5" w:rsidRDefault="00900536" w:rsidP="00327180">
            <w:pPr>
              <w:rPr>
                <w:rFonts w:cs="Arial"/>
              </w:rPr>
            </w:pPr>
          </w:p>
        </w:tc>
      </w:tr>
    </w:tbl>
    <w:p w14:paraId="4AA196A5" w14:textId="77777777" w:rsidR="00D4274C" w:rsidRDefault="00D4274C" w:rsidP="0C51F1FA">
      <w:pPr>
        <w:pStyle w:val="Overskrift1"/>
        <w:rPr>
          <w:sz w:val="28"/>
          <w:szCs w:val="28"/>
        </w:rPr>
      </w:pPr>
    </w:p>
    <w:p w14:paraId="57D8D301" w14:textId="77777777" w:rsidR="00D4274C" w:rsidRDefault="00D4274C">
      <w:pPr>
        <w:rPr>
          <w:rFonts w:ascii="Arial Black" w:eastAsiaTheme="majorEastAsia" w:hAnsi="Arial Black" w:cstheme="majorBidi"/>
          <w:b/>
          <w:color w:val="003A78"/>
          <w:sz w:val="28"/>
          <w:szCs w:val="28"/>
        </w:rPr>
      </w:pPr>
      <w:r>
        <w:rPr>
          <w:sz w:val="28"/>
          <w:szCs w:val="28"/>
        </w:rPr>
        <w:br w:type="page"/>
      </w:r>
    </w:p>
    <w:p w14:paraId="1E99EB7B" w14:textId="77777777" w:rsidR="005A2034" w:rsidRDefault="005A2034" w:rsidP="0C51F1FA">
      <w:pPr>
        <w:rPr>
          <w:szCs w:val="22"/>
        </w:rPr>
      </w:pPr>
    </w:p>
    <w:p w14:paraId="6B3F7F39" w14:textId="77777777" w:rsidR="00DB5E6E" w:rsidRDefault="00DB5E6E" w:rsidP="0C51F1FA">
      <w:pPr>
        <w:pStyle w:val="Overskrift3"/>
        <w:rPr>
          <w:sz w:val="22"/>
          <w:szCs w:val="22"/>
        </w:rPr>
      </w:pPr>
    </w:p>
    <w:p w14:paraId="78B587FE" w14:textId="77777777" w:rsidR="00DB5E6E" w:rsidRDefault="00DB5E6E" w:rsidP="0C51F1FA">
      <w:pPr>
        <w:pStyle w:val="Overskrift3"/>
        <w:rPr>
          <w:sz w:val="22"/>
          <w:szCs w:val="22"/>
        </w:rPr>
      </w:pPr>
    </w:p>
    <w:p w14:paraId="11EB98B1" w14:textId="672F1195" w:rsidR="005A2034" w:rsidRDefault="0C51F1FA" w:rsidP="0C51F1FA">
      <w:pPr>
        <w:pStyle w:val="Overskrift3"/>
        <w:rPr>
          <w:sz w:val="22"/>
          <w:szCs w:val="22"/>
        </w:rPr>
      </w:pPr>
      <w:r w:rsidRPr="0C51F1FA">
        <w:rPr>
          <w:sz w:val="22"/>
          <w:szCs w:val="22"/>
        </w:rPr>
        <w:t>UTØVERE TURN MENN</w:t>
      </w:r>
    </w:p>
    <w:p w14:paraId="164D6AF6" w14:textId="77777777" w:rsidR="005A2034" w:rsidRDefault="005A2034" w:rsidP="0C51F1FA">
      <w:pPr>
        <w:rPr>
          <w:szCs w:val="22"/>
        </w:rPr>
      </w:pPr>
    </w:p>
    <w:p w14:paraId="330D1CBC" w14:textId="77777777" w:rsidR="005A2034" w:rsidRPr="001B3834" w:rsidRDefault="0C51F1FA" w:rsidP="0C51F1FA">
      <w:pPr>
        <w:rPr>
          <w:b/>
          <w:bCs/>
          <w:szCs w:val="22"/>
        </w:rPr>
      </w:pPr>
      <w:r w:rsidRPr="0C51F1FA">
        <w:rPr>
          <w:b/>
          <w:bCs/>
          <w:szCs w:val="22"/>
        </w:rPr>
        <w:t>Norgesfinalen for kretslag</w:t>
      </w:r>
    </w:p>
    <w:p w14:paraId="19142913" w14:textId="77777777" w:rsidR="005A2034" w:rsidRDefault="0C51F1FA" w:rsidP="0C51F1FA">
      <w:pPr>
        <w:rPr>
          <w:szCs w:val="22"/>
        </w:rPr>
      </w:pPr>
      <w:r w:rsidRPr="0C51F1FA">
        <w:rPr>
          <w:szCs w:val="22"/>
        </w:rPr>
        <w:t>Følgende gutter fra vår krets er kvalifisert gjennom kretslagskvalifisering til Norgesfinalen for kretslag (NB! Må ikke stille med fullt lag for å delta, man kan også delta med enkeltgymnaster):</w:t>
      </w:r>
    </w:p>
    <w:p w14:paraId="35786A09" w14:textId="77777777" w:rsidR="005A2034" w:rsidRDefault="005A2034" w:rsidP="0C51F1FA">
      <w:pPr>
        <w:rPr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7785"/>
      </w:tblGrid>
      <w:tr w:rsidR="005A2034" w14:paraId="285473BB" w14:textId="77777777" w:rsidTr="0C51F1FA">
        <w:tc>
          <w:tcPr>
            <w:tcW w:w="1838" w:type="dxa"/>
          </w:tcPr>
          <w:p w14:paraId="6788B495" w14:textId="77777777" w:rsidR="005A2034" w:rsidRPr="003C4BD5" w:rsidRDefault="0C51F1FA" w:rsidP="0C51F1FA">
            <w:pPr>
              <w:rPr>
                <w:rFonts w:ascii="Arial" w:hAnsi="Arial" w:cs="Arial"/>
                <w:b/>
                <w:bCs/>
              </w:rPr>
            </w:pPr>
            <w:r w:rsidRPr="0C51F1FA">
              <w:rPr>
                <w:rFonts w:ascii="Arial" w:hAnsi="Arial" w:cs="Arial"/>
                <w:b/>
                <w:bCs/>
              </w:rPr>
              <w:t>Krets:</w:t>
            </w:r>
          </w:p>
          <w:p w14:paraId="0284A5C1" w14:textId="77777777" w:rsidR="005A2034" w:rsidRPr="003C4BD5" w:rsidRDefault="005A2034" w:rsidP="0C51F1F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5" w:type="dxa"/>
          </w:tcPr>
          <w:p w14:paraId="35D786A0" w14:textId="77777777" w:rsidR="005A2034" w:rsidRPr="003C4BD5" w:rsidRDefault="005A2034" w:rsidP="0C51F1FA"/>
        </w:tc>
      </w:tr>
    </w:tbl>
    <w:p w14:paraId="4AE8A1FA" w14:textId="77777777" w:rsidR="005A2034" w:rsidRDefault="005A2034" w:rsidP="0C51F1FA">
      <w:pPr>
        <w:rPr>
          <w:szCs w:val="22"/>
        </w:rPr>
      </w:pPr>
    </w:p>
    <w:tbl>
      <w:tblPr>
        <w:tblStyle w:val="Tabellrutenett"/>
        <w:tblW w:w="11624" w:type="dxa"/>
        <w:tblInd w:w="-714" w:type="dxa"/>
        <w:tblLook w:val="04A0" w:firstRow="1" w:lastRow="0" w:firstColumn="1" w:lastColumn="0" w:noHBand="0" w:noVBand="1"/>
      </w:tblPr>
      <w:tblGrid>
        <w:gridCol w:w="499"/>
        <w:gridCol w:w="3471"/>
        <w:gridCol w:w="992"/>
        <w:gridCol w:w="850"/>
        <w:gridCol w:w="993"/>
        <w:gridCol w:w="992"/>
        <w:gridCol w:w="1134"/>
        <w:gridCol w:w="1134"/>
        <w:gridCol w:w="1559"/>
      </w:tblGrid>
      <w:tr w:rsidR="00146EF6" w:rsidRPr="00D4274C" w14:paraId="45608E08" w14:textId="77777777" w:rsidTr="00327180">
        <w:tc>
          <w:tcPr>
            <w:tcW w:w="499" w:type="dxa"/>
          </w:tcPr>
          <w:p w14:paraId="767D00B5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Kl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3471" w:type="dxa"/>
          </w:tcPr>
          <w:p w14:paraId="34910F66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992" w:type="dxa"/>
          </w:tcPr>
          <w:p w14:paraId="3C088868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D4274C">
              <w:rPr>
                <w:rFonts w:ascii="Arial" w:hAnsi="Arial" w:cs="Arial"/>
                <w:b/>
                <w:bCs/>
              </w:rPr>
              <w:t>F</w:t>
            </w:r>
            <w:r>
              <w:rPr>
                <w:rFonts w:ascii="Arial" w:hAnsi="Arial" w:cs="Arial"/>
                <w:b/>
                <w:bCs/>
              </w:rPr>
              <w:t>.dato</w:t>
            </w:r>
            <w:proofErr w:type="spellEnd"/>
            <w:proofErr w:type="gramEnd"/>
          </w:p>
        </w:tc>
        <w:tc>
          <w:tcPr>
            <w:tcW w:w="850" w:type="dxa"/>
          </w:tcPr>
          <w:p w14:paraId="2E65DB25" w14:textId="77777777" w:rsidR="00146EF6" w:rsidRPr="000935EB" w:rsidRDefault="00146EF6" w:rsidP="00327180">
            <w:pPr>
              <w:rPr>
                <w:rFonts w:cs="Arial"/>
                <w:b/>
                <w:bCs/>
              </w:rPr>
            </w:pPr>
            <w:r w:rsidRPr="00FD3D8E">
              <w:rPr>
                <w:rFonts w:ascii="Arial" w:hAnsi="Arial" w:cs="Arial"/>
                <w:b/>
                <w:bCs/>
              </w:rPr>
              <w:t>Ingen</w:t>
            </w:r>
            <w:r w:rsidRPr="00FD3D8E">
              <w:rPr>
                <w:rFonts w:ascii="Arial" w:hAnsi="Arial" w:cs="Arial"/>
                <w:b/>
                <w:bCs/>
              </w:rPr>
              <w:br/>
              <w:t>foto</w:t>
            </w:r>
          </w:p>
        </w:tc>
        <w:tc>
          <w:tcPr>
            <w:tcW w:w="993" w:type="dxa"/>
          </w:tcPr>
          <w:p w14:paraId="1494DA5C" w14:textId="77777777" w:rsidR="00146EF6" w:rsidRPr="00D4274C" w:rsidRDefault="00146EF6" w:rsidP="00327180">
            <w:pPr>
              <w:rPr>
                <w:rFonts w:cs="Arial"/>
                <w:b/>
                <w:bCs/>
              </w:rPr>
            </w:pPr>
            <w:r w:rsidRPr="000935EB">
              <w:rPr>
                <w:rFonts w:ascii="Arial" w:hAnsi="Arial" w:cs="Arial"/>
                <w:b/>
                <w:bCs/>
              </w:rPr>
              <w:t xml:space="preserve">Middag fredag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0935EB">
              <w:rPr>
                <w:rFonts w:ascii="Arial" w:hAnsi="Arial" w:cs="Arial"/>
                <w:b/>
                <w:bCs/>
              </w:rPr>
              <w:t>(250.-)</w:t>
            </w:r>
          </w:p>
        </w:tc>
        <w:tc>
          <w:tcPr>
            <w:tcW w:w="992" w:type="dxa"/>
          </w:tcPr>
          <w:p w14:paraId="2D89AC94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Lunsj </w:t>
            </w:r>
            <w:r>
              <w:rPr>
                <w:rFonts w:ascii="Arial" w:hAnsi="Arial" w:cs="Arial"/>
                <w:b/>
                <w:bCs/>
              </w:rPr>
              <w:br/>
              <w:t xml:space="preserve">lørdag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(150,-)</w:t>
            </w:r>
          </w:p>
        </w:tc>
        <w:tc>
          <w:tcPr>
            <w:tcW w:w="1134" w:type="dxa"/>
          </w:tcPr>
          <w:p w14:paraId="15AE633D" w14:textId="77777777" w:rsidR="00146EF6" w:rsidRPr="00D4274C" w:rsidRDefault="00146EF6" w:rsidP="00327180">
            <w:pPr>
              <w:rPr>
                <w:rFonts w:cs="Arial"/>
                <w:b/>
                <w:bCs/>
              </w:rPr>
            </w:pPr>
            <w:r w:rsidRPr="00613DD6">
              <w:rPr>
                <w:rFonts w:ascii="Arial" w:hAnsi="Arial" w:cs="Arial"/>
                <w:b/>
                <w:bCs/>
              </w:rPr>
              <w:t>Lunsj</w:t>
            </w:r>
            <w:r w:rsidRPr="00613DD6">
              <w:rPr>
                <w:rFonts w:ascii="Arial" w:hAnsi="Arial" w:cs="Arial"/>
                <w:b/>
                <w:bCs/>
              </w:rPr>
              <w:br/>
              <w:t>søndag</w:t>
            </w:r>
            <w:r w:rsidRPr="00613DD6">
              <w:rPr>
                <w:rFonts w:ascii="Arial" w:hAnsi="Arial" w:cs="Arial"/>
                <w:b/>
                <w:bCs/>
              </w:rPr>
              <w:br/>
              <w:t>(150.-)</w:t>
            </w:r>
          </w:p>
        </w:tc>
        <w:tc>
          <w:tcPr>
            <w:tcW w:w="1134" w:type="dxa"/>
          </w:tcPr>
          <w:p w14:paraId="5E21DAD9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Bankett </w:t>
            </w:r>
            <w:r>
              <w:rPr>
                <w:rFonts w:ascii="Arial" w:hAnsi="Arial" w:cs="Arial"/>
                <w:b/>
                <w:bCs/>
              </w:rPr>
              <w:br/>
              <w:t>lørdag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(500,-)</w:t>
            </w:r>
          </w:p>
        </w:tc>
        <w:tc>
          <w:tcPr>
            <w:tcW w:w="1559" w:type="dxa"/>
          </w:tcPr>
          <w:p w14:paraId="53D59FCE" w14:textId="77777777" w:rsidR="00146EF6" w:rsidRPr="00D4274C" w:rsidRDefault="00146EF6" w:rsidP="00327180">
            <w:pPr>
              <w:rPr>
                <w:rFonts w:cs="Arial"/>
                <w:b/>
                <w:bCs/>
              </w:rPr>
            </w:pPr>
            <w:r w:rsidRPr="00991057">
              <w:rPr>
                <w:rFonts w:ascii="Arial" w:hAnsi="Arial" w:cs="Arial"/>
                <w:b/>
                <w:bCs/>
              </w:rPr>
              <w:t>Allergi</w:t>
            </w:r>
          </w:p>
        </w:tc>
      </w:tr>
      <w:tr w:rsidR="00146EF6" w:rsidRPr="00D4274C" w14:paraId="0B1841AC" w14:textId="77777777" w:rsidTr="00327180">
        <w:tc>
          <w:tcPr>
            <w:tcW w:w="499" w:type="dxa"/>
          </w:tcPr>
          <w:p w14:paraId="2435ADD6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3A5AB7EB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54E8FA8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1E9FF56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38F5883E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3E78920F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28813A1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2965DA96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37F70D4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68305294" w14:textId="77777777" w:rsidTr="00327180">
        <w:tc>
          <w:tcPr>
            <w:tcW w:w="499" w:type="dxa"/>
          </w:tcPr>
          <w:p w14:paraId="3C9C0FFE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4A1E5911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094BBA32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932BB8C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6A51CA37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5EC79072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8FD57E8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A2227BD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B5B49F0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04101A4D" w14:textId="77777777" w:rsidTr="00327180">
        <w:tc>
          <w:tcPr>
            <w:tcW w:w="499" w:type="dxa"/>
          </w:tcPr>
          <w:p w14:paraId="20DCE22B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54DD3C66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662F869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DE0A870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0EAAB7CB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465997D3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6225284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C47C21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5DAC04D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721FD966" w14:textId="77777777" w:rsidTr="00327180">
        <w:tc>
          <w:tcPr>
            <w:tcW w:w="499" w:type="dxa"/>
          </w:tcPr>
          <w:p w14:paraId="78CDA4A8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3471" w:type="dxa"/>
          </w:tcPr>
          <w:p w14:paraId="0432B313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80CA510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8252365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13CB7F3C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00DCD45A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2CB32F9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386F4FBA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1526CAC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78100B57" w14:textId="77777777" w:rsidTr="00327180">
        <w:tc>
          <w:tcPr>
            <w:tcW w:w="499" w:type="dxa"/>
          </w:tcPr>
          <w:p w14:paraId="4AE412DE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2AB4AF62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0B9092E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5A22DF7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39CA00C6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158C6D92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7543203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040F6ADF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E838EF4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4E228DF9" w14:textId="77777777" w:rsidTr="00327180">
        <w:tc>
          <w:tcPr>
            <w:tcW w:w="499" w:type="dxa"/>
          </w:tcPr>
          <w:p w14:paraId="1A900D9B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2366B6AC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67AA346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9D69683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5858F083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670FB205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602D6140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47F8C29F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D4F1698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05FE7F98" w14:textId="77777777" w:rsidTr="00327180">
        <w:tc>
          <w:tcPr>
            <w:tcW w:w="499" w:type="dxa"/>
          </w:tcPr>
          <w:p w14:paraId="1EAD719C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</w:t>
            </w:r>
          </w:p>
        </w:tc>
        <w:tc>
          <w:tcPr>
            <w:tcW w:w="3471" w:type="dxa"/>
          </w:tcPr>
          <w:p w14:paraId="7EEC3394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4683A0AA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2B762D0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1056A33A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66C09D7E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666D82C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327FCAF4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6B99CA9B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2CA5F37C" w14:textId="77777777" w:rsidTr="00327180">
        <w:tc>
          <w:tcPr>
            <w:tcW w:w="499" w:type="dxa"/>
          </w:tcPr>
          <w:p w14:paraId="0F719142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12DE5CCF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779B1DC7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4D25E6C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657D03EA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080C0812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09E48C5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635A8A2D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373CDAC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45AE2574" w14:textId="77777777" w:rsidTr="00327180">
        <w:tc>
          <w:tcPr>
            <w:tcW w:w="499" w:type="dxa"/>
          </w:tcPr>
          <w:p w14:paraId="757AB821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7FF6D341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3B135BD3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0B68730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256D3EF7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6B154D63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B46CFFE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56A61505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3C81412D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  <w:tr w:rsidR="00146EF6" w:rsidRPr="00D4274C" w14:paraId="66817C03" w14:textId="77777777" w:rsidTr="00327180">
        <w:tc>
          <w:tcPr>
            <w:tcW w:w="499" w:type="dxa"/>
          </w:tcPr>
          <w:p w14:paraId="44DF9F45" w14:textId="77777777" w:rsidR="00146EF6" w:rsidRPr="00D4274C" w:rsidRDefault="00146EF6" w:rsidP="00327180">
            <w:pPr>
              <w:jc w:val="center"/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III</w:t>
            </w:r>
          </w:p>
        </w:tc>
        <w:tc>
          <w:tcPr>
            <w:tcW w:w="3471" w:type="dxa"/>
          </w:tcPr>
          <w:p w14:paraId="51EDE285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E17FAF5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9035F65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3" w:type="dxa"/>
          </w:tcPr>
          <w:p w14:paraId="416F9017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992" w:type="dxa"/>
          </w:tcPr>
          <w:p w14:paraId="6FF7997F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8C8807F" w14:textId="77777777" w:rsidR="00146EF6" w:rsidRPr="00D4274C" w:rsidRDefault="00146EF6" w:rsidP="00327180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0EF63639" w14:textId="77777777" w:rsidR="00146EF6" w:rsidRPr="00D4274C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68AD105" w14:textId="77777777" w:rsidR="00146EF6" w:rsidRPr="00D4274C" w:rsidRDefault="00146EF6" w:rsidP="00327180">
            <w:pPr>
              <w:rPr>
                <w:rFonts w:cs="Arial"/>
              </w:rPr>
            </w:pPr>
          </w:p>
        </w:tc>
      </w:tr>
    </w:tbl>
    <w:p w14:paraId="599AD3E1" w14:textId="77777777" w:rsidR="005A2034" w:rsidRDefault="005A2034" w:rsidP="0C51F1FA">
      <w:pPr>
        <w:rPr>
          <w:szCs w:val="22"/>
        </w:rPr>
      </w:pPr>
    </w:p>
    <w:p w14:paraId="4901A570" w14:textId="77777777" w:rsidR="005A2034" w:rsidRPr="00052ED3" w:rsidRDefault="005A2034" w:rsidP="0C51F1FA">
      <w:pPr>
        <w:rPr>
          <w:szCs w:val="22"/>
        </w:rPr>
      </w:pPr>
    </w:p>
    <w:p w14:paraId="5F34A8CE" w14:textId="77777777" w:rsidR="005A2034" w:rsidRDefault="0C51F1FA" w:rsidP="0C51F1FA">
      <w:pPr>
        <w:rPr>
          <w:szCs w:val="22"/>
        </w:rPr>
      </w:pPr>
      <w:r w:rsidRPr="0C51F1FA">
        <w:rPr>
          <w:szCs w:val="22"/>
        </w:rPr>
        <w:t>Trenere og andre som ønsker lunsj:</w:t>
      </w:r>
    </w:p>
    <w:p w14:paraId="023CCEFE" w14:textId="77777777" w:rsidR="005A2034" w:rsidRDefault="005A2034" w:rsidP="0C51F1FA">
      <w:pPr>
        <w:rPr>
          <w:szCs w:val="22"/>
        </w:rPr>
      </w:pPr>
    </w:p>
    <w:p w14:paraId="7F99D4DE" w14:textId="77777777" w:rsidR="005A2034" w:rsidRDefault="005A2034" w:rsidP="0C51F1FA">
      <w:pPr>
        <w:rPr>
          <w:szCs w:val="22"/>
        </w:rPr>
      </w:pPr>
    </w:p>
    <w:tbl>
      <w:tblPr>
        <w:tblStyle w:val="Tabellrutenett"/>
        <w:tblW w:w="11199" w:type="dxa"/>
        <w:tblInd w:w="-289" w:type="dxa"/>
        <w:tblLook w:val="04A0" w:firstRow="1" w:lastRow="0" w:firstColumn="1" w:lastColumn="0" w:noHBand="0" w:noVBand="1"/>
      </w:tblPr>
      <w:tblGrid>
        <w:gridCol w:w="2935"/>
        <w:gridCol w:w="2452"/>
        <w:gridCol w:w="1107"/>
        <w:gridCol w:w="889"/>
        <w:gridCol w:w="1133"/>
        <w:gridCol w:w="1133"/>
        <w:gridCol w:w="1550"/>
      </w:tblGrid>
      <w:tr w:rsidR="00146EF6" w:rsidRPr="003C4BD5" w14:paraId="3D3AB21C" w14:textId="77777777" w:rsidTr="00327180">
        <w:tc>
          <w:tcPr>
            <w:tcW w:w="2935" w:type="dxa"/>
          </w:tcPr>
          <w:p w14:paraId="70B7B6D8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>Navn:</w:t>
            </w:r>
          </w:p>
        </w:tc>
        <w:tc>
          <w:tcPr>
            <w:tcW w:w="2452" w:type="dxa"/>
          </w:tcPr>
          <w:p w14:paraId="52EE7B3F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Rolle: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(trener etc.)</w:t>
            </w:r>
          </w:p>
        </w:tc>
        <w:tc>
          <w:tcPr>
            <w:tcW w:w="1107" w:type="dxa"/>
          </w:tcPr>
          <w:p w14:paraId="21FB069E" w14:textId="77777777" w:rsidR="00146EF6" w:rsidRPr="000935EB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0935EB">
              <w:rPr>
                <w:rFonts w:ascii="Arial" w:hAnsi="Arial" w:cs="Arial"/>
                <w:b/>
                <w:bCs/>
              </w:rPr>
              <w:t xml:space="preserve">Middag fredag 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0935EB">
              <w:rPr>
                <w:rFonts w:ascii="Arial" w:hAnsi="Arial" w:cs="Arial"/>
                <w:b/>
                <w:bCs/>
              </w:rPr>
              <w:t>(250.-)</w:t>
            </w:r>
          </w:p>
        </w:tc>
        <w:tc>
          <w:tcPr>
            <w:tcW w:w="889" w:type="dxa"/>
          </w:tcPr>
          <w:p w14:paraId="36399000" w14:textId="77777777" w:rsidR="00146EF6" w:rsidRPr="00D4274C" w:rsidRDefault="00146EF6" w:rsidP="00327180">
            <w:pPr>
              <w:rPr>
                <w:rFonts w:ascii="Arial" w:hAnsi="Arial" w:cs="Arial"/>
                <w:b/>
                <w:bCs/>
              </w:rPr>
            </w:pPr>
            <w:r w:rsidRPr="00D4274C">
              <w:rPr>
                <w:rFonts w:ascii="Arial" w:hAnsi="Arial" w:cs="Arial"/>
                <w:b/>
                <w:bCs/>
              </w:rPr>
              <w:t xml:space="preserve">Lunsj </w:t>
            </w:r>
            <w:r>
              <w:rPr>
                <w:rFonts w:ascii="Arial" w:hAnsi="Arial" w:cs="Arial"/>
                <w:b/>
                <w:bCs/>
              </w:rPr>
              <w:t>lørdag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D4274C">
              <w:rPr>
                <w:rFonts w:ascii="Arial" w:hAnsi="Arial" w:cs="Arial"/>
                <w:b/>
                <w:bCs/>
              </w:rPr>
              <w:t>(150,-)</w:t>
            </w:r>
          </w:p>
        </w:tc>
        <w:tc>
          <w:tcPr>
            <w:tcW w:w="1133" w:type="dxa"/>
          </w:tcPr>
          <w:p w14:paraId="5956171B" w14:textId="77777777" w:rsidR="00146EF6" w:rsidRPr="00D4274C" w:rsidRDefault="00146EF6" w:rsidP="00327180">
            <w:pPr>
              <w:rPr>
                <w:rFonts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Lunsj</w:t>
            </w:r>
            <w:r>
              <w:rPr>
                <w:rFonts w:ascii="Arial" w:hAnsi="Arial" w:cs="Arial"/>
                <w:b/>
                <w:bCs/>
              </w:rPr>
              <w:br/>
            </w:r>
            <w:r w:rsidRPr="00900536">
              <w:rPr>
                <w:rFonts w:ascii="Arial" w:hAnsi="Arial" w:cs="Arial"/>
                <w:b/>
                <w:bCs/>
              </w:rPr>
              <w:t>søndag</w:t>
            </w:r>
            <w:r w:rsidRPr="00900536">
              <w:rPr>
                <w:rFonts w:ascii="Arial" w:hAnsi="Arial" w:cs="Arial"/>
                <w:b/>
                <w:bCs/>
              </w:rPr>
              <w:br/>
              <w:t>(150.-)</w:t>
            </w:r>
          </w:p>
        </w:tc>
        <w:tc>
          <w:tcPr>
            <w:tcW w:w="1133" w:type="dxa"/>
          </w:tcPr>
          <w:p w14:paraId="56C14F1C" w14:textId="77777777" w:rsidR="00146EF6" w:rsidRPr="004807A1" w:rsidRDefault="00146EF6" w:rsidP="00327180">
            <w:pPr>
              <w:rPr>
                <w:rFonts w:cs="Arial"/>
                <w:b/>
                <w:bCs/>
              </w:rPr>
            </w:pPr>
            <w:r w:rsidRPr="004807A1">
              <w:rPr>
                <w:rFonts w:ascii="Arial" w:hAnsi="Arial" w:cs="Arial"/>
                <w:b/>
                <w:bCs/>
              </w:rPr>
              <w:t>Bankett</w:t>
            </w:r>
            <w:r>
              <w:rPr>
                <w:rFonts w:ascii="Arial" w:hAnsi="Arial" w:cs="Arial"/>
                <w:b/>
                <w:bCs/>
              </w:rPr>
              <w:br/>
              <w:t>lørdag</w:t>
            </w:r>
            <w:r w:rsidRPr="004807A1">
              <w:rPr>
                <w:rFonts w:ascii="Arial" w:hAnsi="Arial" w:cs="Arial"/>
                <w:b/>
                <w:bCs/>
              </w:rPr>
              <w:br/>
              <w:t>(500.-)</w:t>
            </w:r>
          </w:p>
        </w:tc>
        <w:tc>
          <w:tcPr>
            <w:tcW w:w="1550" w:type="dxa"/>
          </w:tcPr>
          <w:p w14:paraId="5104B904" w14:textId="77777777" w:rsidR="00146EF6" w:rsidRPr="004807A1" w:rsidRDefault="00146EF6" w:rsidP="00327180">
            <w:pPr>
              <w:rPr>
                <w:rFonts w:cs="Arial"/>
                <w:b/>
                <w:bCs/>
              </w:rPr>
            </w:pPr>
            <w:r w:rsidRPr="00900536">
              <w:rPr>
                <w:rFonts w:ascii="Arial" w:hAnsi="Arial" w:cs="Arial"/>
                <w:b/>
                <w:bCs/>
              </w:rPr>
              <w:t>Allergi</w:t>
            </w:r>
          </w:p>
        </w:tc>
      </w:tr>
      <w:tr w:rsidR="00146EF6" w:rsidRPr="003C4BD5" w14:paraId="7C8A7B2E" w14:textId="77777777" w:rsidTr="00327180">
        <w:tc>
          <w:tcPr>
            <w:tcW w:w="2935" w:type="dxa"/>
          </w:tcPr>
          <w:p w14:paraId="0FCFA5FB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2C1F3E70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5AB27A1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521C1644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1A8F132F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7DDFBBCD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0B349D7D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6AA001CD" w14:textId="77777777" w:rsidTr="00327180">
        <w:tc>
          <w:tcPr>
            <w:tcW w:w="2935" w:type="dxa"/>
          </w:tcPr>
          <w:p w14:paraId="67A48B72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2E867872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7C773B2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39AE5C0A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710DC685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885C2D2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7E8FB858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6C99118F" w14:textId="77777777" w:rsidTr="00327180">
        <w:tc>
          <w:tcPr>
            <w:tcW w:w="2935" w:type="dxa"/>
          </w:tcPr>
          <w:p w14:paraId="1771FCCD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0AFC0A76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0229F703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1EF5CCAA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6B94D6E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1DDC643B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2AFDFB29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510B23FC" w14:textId="77777777" w:rsidTr="00327180">
        <w:tc>
          <w:tcPr>
            <w:tcW w:w="2935" w:type="dxa"/>
          </w:tcPr>
          <w:p w14:paraId="47438798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04B5BABF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AC9F3C6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4099CA39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66EFB7A2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1564B445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53647C8E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61D3E22F" w14:textId="77777777" w:rsidTr="00327180">
        <w:tc>
          <w:tcPr>
            <w:tcW w:w="2935" w:type="dxa"/>
          </w:tcPr>
          <w:p w14:paraId="33705091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76CF923B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429CD2F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22B13F58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04D7E073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68CA4835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33410E71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0195D0ED" w14:textId="77777777" w:rsidTr="00327180">
        <w:tc>
          <w:tcPr>
            <w:tcW w:w="2935" w:type="dxa"/>
          </w:tcPr>
          <w:p w14:paraId="18991CD0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44F31514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3C7C7EFA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0F200714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ABC3DF7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02A21350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1ECB8ABA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1B6E4CC0" w14:textId="77777777" w:rsidTr="00327180">
        <w:tc>
          <w:tcPr>
            <w:tcW w:w="2935" w:type="dxa"/>
          </w:tcPr>
          <w:p w14:paraId="6B7CC5EC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2CC1E6EC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25C4B83D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06DCC119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DE893C1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E792B61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49820107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66BEF97D" w14:textId="77777777" w:rsidTr="00327180">
        <w:tc>
          <w:tcPr>
            <w:tcW w:w="2935" w:type="dxa"/>
          </w:tcPr>
          <w:p w14:paraId="7183281B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4FA68327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42024603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6C44A892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2103CDD2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29FBB09B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37B2F071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05E3944B" w14:textId="77777777" w:rsidTr="00327180">
        <w:tc>
          <w:tcPr>
            <w:tcW w:w="2935" w:type="dxa"/>
          </w:tcPr>
          <w:p w14:paraId="47761377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17D59B04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78A8B9AC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7BE7F7C9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0D19E76A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5CF77B2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732FA541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  <w:tr w:rsidR="00146EF6" w:rsidRPr="003C4BD5" w14:paraId="6DFEF65B" w14:textId="77777777" w:rsidTr="00327180">
        <w:tc>
          <w:tcPr>
            <w:tcW w:w="2935" w:type="dxa"/>
          </w:tcPr>
          <w:p w14:paraId="06BCC775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2452" w:type="dxa"/>
          </w:tcPr>
          <w:p w14:paraId="133C8E8D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07" w:type="dxa"/>
          </w:tcPr>
          <w:p w14:paraId="15356FCC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889" w:type="dxa"/>
          </w:tcPr>
          <w:p w14:paraId="3E0E9DE8" w14:textId="77777777" w:rsidR="00146EF6" w:rsidRPr="003C4BD5" w:rsidRDefault="00146EF6" w:rsidP="00327180">
            <w:pPr>
              <w:rPr>
                <w:rFonts w:ascii="Arial" w:hAnsi="Arial" w:cs="Arial"/>
              </w:rPr>
            </w:pPr>
          </w:p>
        </w:tc>
        <w:tc>
          <w:tcPr>
            <w:tcW w:w="1133" w:type="dxa"/>
          </w:tcPr>
          <w:p w14:paraId="51CC9AFB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133" w:type="dxa"/>
          </w:tcPr>
          <w:p w14:paraId="316276E3" w14:textId="77777777" w:rsidR="00146EF6" w:rsidRPr="003C4BD5" w:rsidRDefault="00146EF6" w:rsidP="00327180">
            <w:pPr>
              <w:rPr>
                <w:rFonts w:cs="Arial"/>
              </w:rPr>
            </w:pPr>
          </w:p>
        </w:tc>
        <w:tc>
          <w:tcPr>
            <w:tcW w:w="1550" w:type="dxa"/>
          </w:tcPr>
          <w:p w14:paraId="2977A4EE" w14:textId="77777777" w:rsidR="00146EF6" w:rsidRPr="003C4BD5" w:rsidRDefault="00146EF6" w:rsidP="00327180">
            <w:pPr>
              <w:rPr>
                <w:rFonts w:cs="Arial"/>
              </w:rPr>
            </w:pPr>
          </w:p>
        </w:tc>
      </w:tr>
    </w:tbl>
    <w:p w14:paraId="47B8956C" w14:textId="77777777" w:rsidR="005A2034" w:rsidRPr="002A3E08" w:rsidRDefault="005A2034" w:rsidP="0C51F1FA">
      <w:pPr>
        <w:rPr>
          <w:szCs w:val="22"/>
        </w:rPr>
      </w:pPr>
    </w:p>
    <w:p w14:paraId="68F03C55" w14:textId="77777777" w:rsidR="00E01F78" w:rsidRPr="005A2034" w:rsidRDefault="00E01F78" w:rsidP="0C51F1FA">
      <w:pPr>
        <w:rPr>
          <w:szCs w:val="22"/>
        </w:rPr>
      </w:pPr>
    </w:p>
    <w:sectPr w:rsidR="00E01F78" w:rsidRPr="005A2034" w:rsidSect="00D44873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417" w:right="1417" w:bottom="231" w:left="85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7C8E5" w14:textId="77777777" w:rsidR="002C66F7" w:rsidRDefault="002C66F7" w:rsidP="00B87BD7">
      <w:r>
        <w:separator/>
      </w:r>
    </w:p>
  </w:endnote>
  <w:endnote w:type="continuationSeparator" w:id="0">
    <w:p w14:paraId="24141C94" w14:textId="77777777" w:rsidR="002C66F7" w:rsidRDefault="002C66F7" w:rsidP="00B87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2042887568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753C30D2" w14:textId="77777777" w:rsidR="00D44873" w:rsidRDefault="00D44873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2129EB57" w14:textId="77777777" w:rsidR="00D44873" w:rsidRDefault="00D44873" w:rsidP="00D44873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-1316185131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AD9B586" w14:textId="77777777" w:rsidR="00D44873" w:rsidRDefault="00D44873" w:rsidP="0050323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2D1587A9" w14:textId="77777777" w:rsidR="00DF7E08" w:rsidRDefault="00220F88" w:rsidP="00D44873">
    <w:pPr>
      <w:pStyle w:val="BasicParagraph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342ABB" wp14:editId="25580633">
              <wp:simplePos x="0" y="0"/>
              <wp:positionH relativeFrom="column">
                <wp:posOffset>-320040</wp:posOffset>
              </wp:positionH>
              <wp:positionV relativeFrom="paragraph">
                <wp:posOffset>81704</wp:posOffset>
              </wp:positionV>
              <wp:extent cx="748030" cy="748030"/>
              <wp:effectExtent l="0" t="0" r="1270" b="1270"/>
              <wp:wrapNone/>
              <wp:docPr id="13" name="Rektangel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8030" cy="748030"/>
                      </a:xfrm>
                      <a:prstGeom prst="rect">
                        <a:avLst/>
                      </a:prstGeom>
                      <a:blipFill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68AD66A7" id="Rektangel 13" o:spid="_x0000_s1026" style="position:absolute;margin-left:-25.2pt;margin-top:6.45pt;width:58.9pt;height:5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" stroked="f" strokeweight="1pt">
              <v:fill r:id="rId2" o:title="" recolor="t" rotate="t" type="frame"/>
            </v:rect>
          </w:pict>
        </mc:Fallback>
      </mc:AlternateContent>
    </w:r>
  </w:p>
  <w:p w14:paraId="21577F78" w14:textId="727AF215" w:rsidR="00DF7E08" w:rsidRPr="008C4314" w:rsidRDefault="008C4314" w:rsidP="008C4314">
    <w:pPr>
      <w:pStyle w:val="BasicParagraph"/>
      <w:tabs>
        <w:tab w:val="left" w:pos="1554"/>
      </w:tabs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F2AA32" wp14:editId="1BEACD8C">
              <wp:simplePos x="0" y="0"/>
              <wp:positionH relativeFrom="column">
                <wp:posOffset>372110</wp:posOffset>
              </wp:positionH>
              <wp:positionV relativeFrom="paragraph">
                <wp:posOffset>469900</wp:posOffset>
              </wp:positionV>
              <wp:extent cx="1943899" cy="267123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899" cy="2671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407368" w14:textId="77777777" w:rsidR="00DF7E08" w:rsidRPr="00DF7E08" w:rsidRDefault="00DF7E08" w:rsidP="00DF7E08">
                          <w:pPr>
                            <w:pStyle w:val="BasicParagraph"/>
                            <w:rPr>
                              <w:rFonts w:ascii="Arial" w:hAnsi="Arial" w:cs="Arial"/>
                            </w:rPr>
                          </w:pP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Norges Gymnastikk</w:t>
                          </w:r>
                          <w:r w:rsidR="007A67E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og </w:t>
                          </w:r>
                          <w:r w:rsidR="007A67E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</w:t>
                          </w: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urnforbund</w:t>
                          </w:r>
                        </w:p>
                        <w:p w14:paraId="139824F1" w14:textId="77777777" w:rsidR="00DF7E08" w:rsidRDefault="00DF7E0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CF2AA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.3pt;margin-top:37pt;width:153.0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" filled="f" stroked="f" strokeweight=".5pt">
              <v:textbox>
                <w:txbxContent>
                  <w:p w14:paraId="10407368" w14:textId="77777777" w:rsidR="00DF7E08" w:rsidRPr="00DF7E08" w:rsidRDefault="00DF7E08" w:rsidP="00DF7E08">
                    <w:pPr>
                      <w:pStyle w:val="BasicParagraph"/>
                      <w:rPr>
                        <w:rFonts w:ascii="Arial" w:hAnsi="Arial" w:cs="Arial"/>
                      </w:rPr>
                    </w:pP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>Norges Gymnastikk</w:t>
                    </w:r>
                    <w:r w:rsidR="007A67E7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og </w:t>
                    </w:r>
                    <w:r w:rsidR="007A67E7">
                      <w:rPr>
                        <w:rFonts w:ascii="Arial" w:hAnsi="Arial" w:cs="Arial"/>
                        <w:sz w:val="16"/>
                        <w:szCs w:val="16"/>
                      </w:rPr>
                      <w:t>T</w:t>
                    </w: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>urnforbund</w:t>
                    </w:r>
                  </w:p>
                  <w:p w14:paraId="139824F1" w14:textId="77777777" w:rsidR="00DF7E08" w:rsidRDefault="00DF7E08"/>
                </w:txbxContent>
              </v:textbox>
            </v:shape>
          </w:pict>
        </mc:Fallback>
      </mc:AlternateContent>
    </w:r>
    <w:r w:rsidR="00CD212E"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3D0427">
      <w:rPr>
        <w:noProof/>
      </w:rPr>
      <w:drawing>
        <wp:inline distT="0" distB="0" distL="0" distR="0" wp14:anchorId="71A60843" wp14:editId="0997DD44">
          <wp:extent cx="993912" cy="534257"/>
          <wp:effectExtent l="0" t="0" r="0" b="0"/>
          <wp:docPr id="7" name="Bilde 7" descr="Et bilde som inneholder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Et bilde som inneholder logo&#10;&#10;Automatisk generert beskrivels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118" cy="536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4213F821" wp14:editId="0FCD5271">
          <wp:extent cx="664210" cy="554990"/>
          <wp:effectExtent l="0" t="0" r="2540" b="0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4C1E554" w14:textId="551A5BA5" w:rsidR="00DF7E08" w:rsidRDefault="00DF7E08" w:rsidP="00DF7E08">
    <w:pPr>
      <w:pStyle w:val="BasicParagraph"/>
      <w:ind w:left="-567"/>
      <w:rPr>
        <w:rFonts w:ascii="Arial" w:hAnsi="Arial" w:cs="Arial"/>
        <w:sz w:val="16"/>
        <w:szCs w:val="16"/>
      </w:rPr>
    </w:pPr>
  </w:p>
  <w:p w14:paraId="0D878CFA" w14:textId="77777777" w:rsidR="00B87BD7" w:rsidRDefault="00B87BD7" w:rsidP="00B87BD7">
    <w:pPr>
      <w:pStyle w:val="Bunntekst"/>
      <w:ind w:left="-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6901F" w14:textId="77777777" w:rsidR="001C422A" w:rsidRDefault="001C422A" w:rsidP="001C422A">
    <w:pPr>
      <w:pStyle w:val="BasicParagraph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05473BD" wp14:editId="52E8FBBE">
              <wp:simplePos x="0" y="0"/>
              <wp:positionH relativeFrom="column">
                <wp:posOffset>-320040</wp:posOffset>
              </wp:positionH>
              <wp:positionV relativeFrom="paragraph">
                <wp:posOffset>81704</wp:posOffset>
              </wp:positionV>
              <wp:extent cx="748030" cy="748030"/>
              <wp:effectExtent l="0" t="0" r="1270" b="1270"/>
              <wp:wrapNone/>
              <wp:docPr id="12" name="Rektangel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8030" cy="748030"/>
                      </a:xfrm>
                      <a:prstGeom prst="rect">
                        <a:avLst/>
                      </a:prstGeom>
                      <a:blipFill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7AE5163" id="Rektangel 12" o:spid="_x0000_s1026" style="position:absolute;margin-left:-25.2pt;margin-top:6.45pt;width:58.9pt;height:58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" stroked="f" strokeweight="1pt">
              <v:fill r:id="rId2" o:title="" recolor="t" rotate="t" type="frame"/>
            </v:rect>
          </w:pict>
        </mc:Fallback>
      </mc:AlternateContent>
    </w:r>
  </w:p>
  <w:p w14:paraId="50B3C3C9" w14:textId="77777777" w:rsidR="001C422A" w:rsidRDefault="001C422A" w:rsidP="001C422A">
    <w:pPr>
      <w:pStyle w:val="BasicParagraph"/>
      <w:tabs>
        <w:tab w:val="left" w:pos="1554"/>
      </w:tabs>
      <w:ind w:left="-567"/>
    </w:pPr>
    <w:r>
      <w:tab/>
    </w:r>
  </w:p>
  <w:p w14:paraId="1B6ADDA6" w14:textId="77777777" w:rsidR="001C422A" w:rsidRDefault="001C422A" w:rsidP="001C422A">
    <w:pPr>
      <w:pStyle w:val="BasicParagraph"/>
      <w:tabs>
        <w:tab w:val="left" w:pos="6176"/>
      </w:tabs>
      <w:ind w:left="-567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  <w:p w14:paraId="6DC5E4CC" w14:textId="77777777" w:rsidR="001C422A" w:rsidRDefault="001C422A" w:rsidP="001C422A">
    <w:pPr>
      <w:pStyle w:val="BasicParagraph"/>
      <w:ind w:left="-567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F0E78F2" wp14:editId="7942BC58">
              <wp:simplePos x="0" y="0"/>
              <wp:positionH relativeFrom="column">
                <wp:posOffset>387985</wp:posOffset>
              </wp:positionH>
              <wp:positionV relativeFrom="paragraph">
                <wp:posOffset>86832</wp:posOffset>
              </wp:positionV>
              <wp:extent cx="1943899" cy="267123"/>
              <wp:effectExtent l="0" t="0" r="0" b="0"/>
              <wp:wrapNone/>
              <wp:docPr id="1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899" cy="2671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623484" w14:textId="77777777" w:rsidR="001C422A" w:rsidRPr="00DF7E08" w:rsidRDefault="001C422A" w:rsidP="001C422A">
                          <w:pPr>
                            <w:pStyle w:val="BasicParagraph"/>
                            <w:rPr>
                              <w:rFonts w:ascii="Arial" w:hAnsi="Arial" w:cs="Arial"/>
                            </w:rPr>
                          </w:pP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Norges Gymnastikk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og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</w:t>
                          </w:r>
                          <w:r w:rsidRPr="00B87BD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urnforbund</w:t>
                          </w:r>
                        </w:p>
                        <w:p w14:paraId="118594DB" w14:textId="77777777" w:rsidR="001C422A" w:rsidRDefault="001C422A" w:rsidP="001C422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F0E78F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0.55pt;margin-top:6.85pt;width:153.05pt;height:2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" filled="f" stroked="f" strokeweight=".5pt">
              <v:textbox>
                <w:txbxContent>
                  <w:p w14:paraId="4B623484" w14:textId="77777777" w:rsidR="001C422A" w:rsidRPr="00DF7E08" w:rsidRDefault="001C422A" w:rsidP="001C422A">
                    <w:pPr>
                      <w:pStyle w:val="BasicParagraph"/>
                      <w:rPr>
                        <w:rFonts w:ascii="Arial" w:hAnsi="Arial" w:cs="Arial"/>
                      </w:rPr>
                    </w:pP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>Norges Gymnastikk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og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</w:t>
                    </w:r>
                    <w:r w:rsidRPr="00B87BD7">
                      <w:rPr>
                        <w:rFonts w:ascii="Arial" w:hAnsi="Arial" w:cs="Arial"/>
                        <w:sz w:val="16"/>
                        <w:szCs w:val="16"/>
                      </w:rPr>
                      <w:t>urnforbund</w:t>
                    </w:r>
                  </w:p>
                  <w:p w14:paraId="118594DB" w14:textId="77777777" w:rsidR="001C422A" w:rsidRDefault="001C422A" w:rsidP="001C422A"/>
                </w:txbxContent>
              </v:textbox>
            </v:shape>
          </w:pict>
        </mc:Fallback>
      </mc:AlternateContent>
    </w:r>
  </w:p>
  <w:p w14:paraId="5BE7487D" w14:textId="77777777" w:rsidR="001C422A" w:rsidRDefault="001C42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A8CD" w14:textId="77777777" w:rsidR="002C66F7" w:rsidRDefault="002C66F7" w:rsidP="00B87BD7">
      <w:r>
        <w:separator/>
      </w:r>
    </w:p>
  </w:footnote>
  <w:footnote w:type="continuationSeparator" w:id="0">
    <w:p w14:paraId="09E0BA88" w14:textId="77777777" w:rsidR="002C66F7" w:rsidRDefault="002C66F7" w:rsidP="00B87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59FC" w14:textId="77777777" w:rsidR="00A0708C" w:rsidRDefault="00375858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B32745A" wp14:editId="69A6815A">
              <wp:simplePos x="0" y="0"/>
              <wp:positionH relativeFrom="column">
                <wp:posOffset>5195944</wp:posOffset>
              </wp:positionH>
              <wp:positionV relativeFrom="paragraph">
                <wp:posOffset>-271780</wp:posOffset>
              </wp:positionV>
              <wp:extent cx="749300" cy="749300"/>
              <wp:effectExtent l="0" t="0" r="0" b="0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9300" cy="7493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l="9000" r="9000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03FD274" id="Rektangel 4" o:spid="_x0000_s1026" style="position:absolute;margin-left:409.15pt;margin-top:-21.4pt;width:59pt;height:5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" stroked="f" strokeweight="1pt">
              <v:fill r:id="rId2" o:title="" recolor="t" rotate="t" type="frame"/>
            </v:rect>
          </w:pict>
        </mc:Fallback>
      </mc:AlternateContent>
    </w:r>
    <w:r w:rsidR="00C8288C">
      <w:rPr>
        <w:noProof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33BD3FAC" wp14:editId="7E408B7D">
              <wp:simplePos x="0" y="0"/>
              <wp:positionH relativeFrom="column">
                <wp:posOffset>5949442</wp:posOffset>
              </wp:positionH>
              <wp:positionV relativeFrom="paragraph">
                <wp:posOffset>-269748</wp:posOffset>
              </wp:positionV>
              <wp:extent cx="749300" cy="749300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9300" cy="749300"/>
                      </a:xfrm>
                      <a:prstGeom prst="rect">
                        <a:avLst/>
                      </a:prstGeom>
                      <a:blipFill>
                        <a:blip r:embed="rId3"/>
                        <a:srcRect/>
                        <a:stretch>
                          <a:fillRect l="12638" r="1263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341B8D1D" id="Rektangel 1" o:spid="_x0000_s1026" style="position:absolute;margin-left:468.45pt;margin-top:-21.25pt;width:59pt;height:59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" stroked="f" strokeweight="1pt">
              <v:fill r:id="rId4" o:title="" recolor="t" rotate="t" type="frame"/>
            </v:rect>
          </w:pict>
        </mc:Fallback>
      </mc:AlternateContent>
    </w:r>
  </w:p>
  <w:p w14:paraId="3E6C0A83" w14:textId="77777777" w:rsidR="00A0708C" w:rsidRDefault="00A0708C">
    <w:pPr>
      <w:pStyle w:val="Topptekst"/>
    </w:pPr>
  </w:p>
  <w:p w14:paraId="51DC27FE" w14:textId="77777777" w:rsidR="00A0708C" w:rsidRDefault="00A0708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EA11" w14:textId="77777777" w:rsidR="001C422A" w:rsidRDefault="000814FF" w:rsidP="001C422A">
    <w:pPr>
      <w:pStyle w:val="Topptekst"/>
    </w:pPr>
    <w:r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4BC749D9" wp14:editId="3768F38F">
              <wp:simplePos x="0" y="0"/>
              <wp:positionH relativeFrom="column">
                <wp:posOffset>5951585</wp:posOffset>
              </wp:positionH>
              <wp:positionV relativeFrom="paragraph">
                <wp:posOffset>-268511</wp:posOffset>
              </wp:positionV>
              <wp:extent cx="749300" cy="749300"/>
              <wp:effectExtent l="0" t="0" r="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9300" cy="749300"/>
                      </a:xfrm>
                      <a:prstGeom prst="rect">
                        <a:avLst/>
                      </a:prstGeom>
                      <a:blipFill>
                        <a:blip r:embed="rId1"/>
                        <a:srcRect/>
                        <a:stretch>
                          <a:fillRect l="12638" r="12638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7681AD1D" id="Rektangel 3" o:spid="_x0000_s1026" style="position:absolute;margin-left:468.65pt;margin-top:-21.15pt;width:59pt;height:59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" stroked="f" strokeweight="1pt">
              <v:fill r:id="rId2" o:title="" recolor="t" rotate="t" type="frame"/>
            </v:rect>
          </w:pict>
        </mc:Fallback>
      </mc:AlternateContent>
    </w:r>
  </w:p>
  <w:p w14:paraId="50CE4339" w14:textId="77777777" w:rsidR="001C422A" w:rsidRDefault="001C422A" w:rsidP="001C422A">
    <w:pPr>
      <w:pStyle w:val="Topptekst"/>
    </w:pPr>
  </w:p>
  <w:p w14:paraId="13F5D2A1" w14:textId="77777777" w:rsidR="001C422A" w:rsidRDefault="001C422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51289"/>
    <w:multiLevelType w:val="hybridMultilevel"/>
    <w:tmpl w:val="C532C27A"/>
    <w:lvl w:ilvl="0" w:tplc="F0D246A0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C6E76"/>
    <w:multiLevelType w:val="hybridMultilevel"/>
    <w:tmpl w:val="5B8684F0"/>
    <w:lvl w:ilvl="0" w:tplc="C344AF8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B183C"/>
    <w:multiLevelType w:val="hybridMultilevel"/>
    <w:tmpl w:val="EF1E154E"/>
    <w:lvl w:ilvl="0" w:tplc="F9CCB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078173">
    <w:abstractNumId w:val="0"/>
  </w:num>
  <w:num w:numId="2" w16cid:durableId="767311684">
    <w:abstractNumId w:val="2"/>
  </w:num>
  <w:num w:numId="3" w16cid:durableId="568806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BB"/>
    <w:rsid w:val="00002B20"/>
    <w:rsid w:val="00072DF0"/>
    <w:rsid w:val="000814FF"/>
    <w:rsid w:val="000935EB"/>
    <w:rsid w:val="00097BD1"/>
    <w:rsid w:val="001133B3"/>
    <w:rsid w:val="00144D9B"/>
    <w:rsid w:val="00146EF6"/>
    <w:rsid w:val="00154C45"/>
    <w:rsid w:val="00167729"/>
    <w:rsid w:val="001A3AE8"/>
    <w:rsid w:val="001C422A"/>
    <w:rsid w:val="001D6B80"/>
    <w:rsid w:val="00220F88"/>
    <w:rsid w:val="002256EF"/>
    <w:rsid w:val="002A179E"/>
    <w:rsid w:val="002C66F7"/>
    <w:rsid w:val="002D7B2D"/>
    <w:rsid w:val="002E0805"/>
    <w:rsid w:val="002F4292"/>
    <w:rsid w:val="00375858"/>
    <w:rsid w:val="003D0427"/>
    <w:rsid w:val="00406FF0"/>
    <w:rsid w:val="0047585C"/>
    <w:rsid w:val="004774B7"/>
    <w:rsid w:val="004807A1"/>
    <w:rsid w:val="00485D50"/>
    <w:rsid w:val="004B0B6E"/>
    <w:rsid w:val="00513A04"/>
    <w:rsid w:val="0057269D"/>
    <w:rsid w:val="00581A07"/>
    <w:rsid w:val="00594CC5"/>
    <w:rsid w:val="005A2034"/>
    <w:rsid w:val="00613DD6"/>
    <w:rsid w:val="00631D76"/>
    <w:rsid w:val="00641317"/>
    <w:rsid w:val="0068100A"/>
    <w:rsid w:val="006F0165"/>
    <w:rsid w:val="0072356A"/>
    <w:rsid w:val="00730934"/>
    <w:rsid w:val="00771D10"/>
    <w:rsid w:val="00785D72"/>
    <w:rsid w:val="007A67E7"/>
    <w:rsid w:val="007B1053"/>
    <w:rsid w:val="007B60A5"/>
    <w:rsid w:val="007F2F51"/>
    <w:rsid w:val="008B0266"/>
    <w:rsid w:val="008B22CC"/>
    <w:rsid w:val="008C4314"/>
    <w:rsid w:val="00900536"/>
    <w:rsid w:val="00991057"/>
    <w:rsid w:val="00995EEF"/>
    <w:rsid w:val="009A0695"/>
    <w:rsid w:val="009C5E21"/>
    <w:rsid w:val="00A02D50"/>
    <w:rsid w:val="00A0708C"/>
    <w:rsid w:val="00A07B58"/>
    <w:rsid w:val="00A12B78"/>
    <w:rsid w:val="00A14210"/>
    <w:rsid w:val="00A1670D"/>
    <w:rsid w:val="00A54BBD"/>
    <w:rsid w:val="00A61A76"/>
    <w:rsid w:val="00A74B74"/>
    <w:rsid w:val="00A75157"/>
    <w:rsid w:val="00A7789F"/>
    <w:rsid w:val="00A8715E"/>
    <w:rsid w:val="00A96805"/>
    <w:rsid w:val="00AF3DC4"/>
    <w:rsid w:val="00B21416"/>
    <w:rsid w:val="00B25F2E"/>
    <w:rsid w:val="00B87BD7"/>
    <w:rsid w:val="00BD7081"/>
    <w:rsid w:val="00C37297"/>
    <w:rsid w:val="00C6567C"/>
    <w:rsid w:val="00C8288C"/>
    <w:rsid w:val="00C90C72"/>
    <w:rsid w:val="00CB0F88"/>
    <w:rsid w:val="00CB2902"/>
    <w:rsid w:val="00CB66AC"/>
    <w:rsid w:val="00CC674E"/>
    <w:rsid w:val="00CD212E"/>
    <w:rsid w:val="00CF5BA0"/>
    <w:rsid w:val="00D229BB"/>
    <w:rsid w:val="00D4274C"/>
    <w:rsid w:val="00D44873"/>
    <w:rsid w:val="00D525E8"/>
    <w:rsid w:val="00DA2338"/>
    <w:rsid w:val="00DB5E6E"/>
    <w:rsid w:val="00DD7A96"/>
    <w:rsid w:val="00DF79F0"/>
    <w:rsid w:val="00DF7E08"/>
    <w:rsid w:val="00E01F78"/>
    <w:rsid w:val="00E206FD"/>
    <w:rsid w:val="00E44801"/>
    <w:rsid w:val="00E765A8"/>
    <w:rsid w:val="00EA2BD1"/>
    <w:rsid w:val="00EC27C1"/>
    <w:rsid w:val="00ED541E"/>
    <w:rsid w:val="00EE0E17"/>
    <w:rsid w:val="00F55C00"/>
    <w:rsid w:val="00F83BD7"/>
    <w:rsid w:val="00FD3D8E"/>
    <w:rsid w:val="0C51F1FA"/>
    <w:rsid w:val="3313E7F2"/>
    <w:rsid w:val="372D5347"/>
    <w:rsid w:val="39B84234"/>
    <w:rsid w:val="5BD4A1FA"/>
    <w:rsid w:val="6BB54577"/>
    <w:rsid w:val="76E6F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44F9A"/>
  <w15:chartTrackingRefBased/>
  <w15:docId w15:val="{6B124261-E4DC-48AC-B716-B5E04BC8A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NGTF Normal"/>
    <w:qFormat/>
    <w:rsid w:val="00146EF6"/>
    <w:rPr>
      <w:lang w:val="nb-NO"/>
    </w:rPr>
  </w:style>
  <w:style w:type="paragraph" w:styleId="Overskrift1">
    <w:name w:val="heading 1"/>
    <w:aliases w:val="NGTF O-1"/>
    <w:basedOn w:val="Normal"/>
    <w:next w:val="Normal"/>
    <w:link w:val="Overskrift1Tegn"/>
    <w:autoRedefine/>
    <w:uiPriority w:val="9"/>
    <w:qFormat/>
    <w:rsid w:val="00B25F2E"/>
    <w:pPr>
      <w:keepNext/>
      <w:keepLines/>
      <w:spacing w:before="240"/>
      <w:outlineLvl w:val="0"/>
    </w:pPr>
    <w:rPr>
      <w:rFonts w:ascii="Arial Black" w:eastAsiaTheme="majorEastAsia" w:hAnsi="Arial Black" w:cstheme="majorBidi"/>
      <w:b/>
      <w:color w:val="003A78"/>
      <w:sz w:val="36"/>
      <w:szCs w:val="32"/>
    </w:rPr>
  </w:style>
  <w:style w:type="paragraph" w:styleId="Overskrift2">
    <w:name w:val="heading 2"/>
    <w:aliases w:val="NGTF O-2"/>
    <w:basedOn w:val="Normal"/>
    <w:next w:val="Normal"/>
    <w:link w:val="Overskrift2Tegn"/>
    <w:autoRedefine/>
    <w:uiPriority w:val="9"/>
    <w:unhideWhenUsed/>
    <w:qFormat/>
    <w:rsid w:val="00B25F2E"/>
    <w:pPr>
      <w:keepNext/>
      <w:keepLines/>
      <w:spacing w:before="40"/>
      <w:outlineLvl w:val="1"/>
    </w:pPr>
    <w:rPr>
      <w:rFonts w:ascii="Arial Black" w:eastAsiaTheme="majorEastAsia" w:hAnsi="Arial Black" w:cstheme="majorBidi"/>
      <w:b/>
      <w:color w:val="003A78"/>
      <w:sz w:val="28"/>
      <w:szCs w:val="26"/>
    </w:rPr>
  </w:style>
  <w:style w:type="paragraph" w:styleId="Overskrift3">
    <w:name w:val="heading 3"/>
    <w:aliases w:val="NGTF O-3"/>
    <w:basedOn w:val="Normal"/>
    <w:next w:val="Normal"/>
    <w:link w:val="Overskrift3Tegn"/>
    <w:autoRedefine/>
    <w:uiPriority w:val="9"/>
    <w:unhideWhenUsed/>
    <w:qFormat/>
    <w:rsid w:val="00B25F2E"/>
    <w:pPr>
      <w:keepNext/>
      <w:keepLines/>
      <w:spacing w:before="40"/>
      <w:outlineLvl w:val="2"/>
    </w:pPr>
    <w:rPr>
      <w:rFonts w:ascii="Arial Black" w:eastAsiaTheme="majorEastAsia" w:hAnsi="Arial Black" w:cstheme="majorBidi"/>
      <w:b/>
      <w:color w:val="003A78"/>
      <w:sz w:val="24"/>
    </w:rPr>
  </w:style>
  <w:style w:type="paragraph" w:styleId="Overskrift4">
    <w:name w:val="heading 4"/>
    <w:aliases w:val="NGTF O-4"/>
    <w:basedOn w:val="Normal"/>
    <w:next w:val="Normal"/>
    <w:link w:val="Overskrift4Tegn"/>
    <w:autoRedefine/>
    <w:uiPriority w:val="9"/>
    <w:semiHidden/>
    <w:unhideWhenUsed/>
    <w:qFormat/>
    <w:rsid w:val="00B25F2E"/>
    <w:pPr>
      <w:keepNext/>
      <w:keepLines/>
      <w:spacing w:before="40"/>
      <w:outlineLvl w:val="3"/>
    </w:pPr>
    <w:rPr>
      <w:rFonts w:eastAsiaTheme="majorEastAsia" w:cstheme="majorBidi"/>
      <w:b/>
      <w:iCs/>
      <w:color w:val="003A78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87BD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87BD7"/>
  </w:style>
  <w:style w:type="paragraph" w:styleId="Bunntekst">
    <w:name w:val="footer"/>
    <w:basedOn w:val="Normal"/>
    <w:link w:val="BunntekstTegn"/>
    <w:uiPriority w:val="99"/>
    <w:unhideWhenUsed/>
    <w:rsid w:val="00B87BD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87BD7"/>
  </w:style>
  <w:style w:type="paragraph" w:styleId="Ingenmellomrom">
    <w:name w:val="No Spacing"/>
    <w:uiPriority w:val="1"/>
    <w:rsid w:val="00B87BD7"/>
    <w:rPr>
      <w:rFonts w:eastAsiaTheme="minorEastAsia"/>
      <w:szCs w:val="22"/>
      <w:lang w:eastAsia="zh-CN"/>
    </w:rPr>
  </w:style>
  <w:style w:type="paragraph" w:customStyle="1" w:styleId="BasicParagraph">
    <w:name w:val="[Basic Paragraph]"/>
    <w:basedOn w:val="Normal"/>
    <w:uiPriority w:val="99"/>
    <w:rsid w:val="00B87BD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F7E08"/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7E08"/>
    <w:rPr>
      <w:rFonts w:ascii="Times New Roman" w:hAnsi="Times New Roman" w:cs="Times New Roman"/>
      <w:sz w:val="18"/>
      <w:szCs w:val="18"/>
    </w:rPr>
  </w:style>
  <w:style w:type="character" w:customStyle="1" w:styleId="Overskrift1Tegn">
    <w:name w:val="Overskrift 1 Tegn"/>
    <w:aliases w:val="NGTF O-1 Tegn"/>
    <w:basedOn w:val="Standardskriftforavsnitt"/>
    <w:link w:val="Overskrift1"/>
    <w:uiPriority w:val="9"/>
    <w:rsid w:val="00B25F2E"/>
    <w:rPr>
      <w:rFonts w:ascii="Arial Black" w:eastAsiaTheme="majorEastAsia" w:hAnsi="Arial Black" w:cstheme="majorBidi"/>
      <w:b/>
      <w:color w:val="003A78"/>
      <w:sz w:val="36"/>
      <w:szCs w:val="32"/>
    </w:rPr>
  </w:style>
  <w:style w:type="character" w:customStyle="1" w:styleId="Overskrift2Tegn">
    <w:name w:val="Overskrift 2 Tegn"/>
    <w:aliases w:val="NGTF O-2 Tegn"/>
    <w:basedOn w:val="Standardskriftforavsnitt"/>
    <w:link w:val="Overskrift2"/>
    <w:uiPriority w:val="9"/>
    <w:rsid w:val="00B25F2E"/>
    <w:rPr>
      <w:rFonts w:ascii="Arial Black" w:eastAsiaTheme="majorEastAsia" w:hAnsi="Arial Black" w:cstheme="majorBidi"/>
      <w:b/>
      <w:color w:val="003A78"/>
      <w:sz w:val="28"/>
      <w:szCs w:val="26"/>
    </w:rPr>
  </w:style>
  <w:style w:type="character" w:customStyle="1" w:styleId="Overskrift3Tegn">
    <w:name w:val="Overskrift 3 Tegn"/>
    <w:aliases w:val="NGTF O-3 Tegn"/>
    <w:basedOn w:val="Standardskriftforavsnitt"/>
    <w:link w:val="Overskrift3"/>
    <w:uiPriority w:val="9"/>
    <w:rsid w:val="00B25F2E"/>
    <w:rPr>
      <w:rFonts w:ascii="Arial Black" w:eastAsiaTheme="majorEastAsia" w:hAnsi="Arial Black" w:cstheme="majorBidi"/>
      <w:b/>
      <w:color w:val="003A78"/>
      <w:sz w:val="24"/>
    </w:rPr>
  </w:style>
  <w:style w:type="character" w:customStyle="1" w:styleId="Overskrift4Tegn">
    <w:name w:val="Overskrift 4 Tegn"/>
    <w:aliases w:val="NGTF O-4 Tegn"/>
    <w:basedOn w:val="Standardskriftforavsnitt"/>
    <w:link w:val="Overskrift4"/>
    <w:uiPriority w:val="9"/>
    <w:semiHidden/>
    <w:rsid w:val="00B25F2E"/>
    <w:rPr>
      <w:rFonts w:eastAsiaTheme="majorEastAsia" w:cstheme="majorBidi"/>
      <w:b/>
      <w:iCs/>
      <w:color w:val="003A78"/>
      <w:sz w:val="24"/>
    </w:rPr>
  </w:style>
  <w:style w:type="paragraph" w:styleId="Tittel">
    <w:name w:val="Title"/>
    <w:basedOn w:val="Normal"/>
    <w:next w:val="Normal"/>
    <w:link w:val="TittelTegn"/>
    <w:autoRedefine/>
    <w:uiPriority w:val="10"/>
    <w:qFormat/>
    <w:rsid w:val="00B25F2E"/>
    <w:pPr>
      <w:contextualSpacing/>
    </w:pPr>
    <w:rPr>
      <w:rFonts w:eastAsiaTheme="majorEastAsia" w:cstheme="majorBidi"/>
      <w:b/>
      <w:color w:val="003A78"/>
      <w:spacing w:val="-10"/>
      <w:kern w:val="28"/>
      <w:sz w:val="3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25F2E"/>
    <w:rPr>
      <w:rFonts w:eastAsiaTheme="majorEastAsia" w:cstheme="majorBidi"/>
      <w:b/>
      <w:color w:val="003A78"/>
      <w:spacing w:val="-10"/>
      <w:kern w:val="28"/>
      <w:sz w:val="36"/>
      <w:szCs w:val="56"/>
    </w:rPr>
  </w:style>
  <w:style w:type="paragraph" w:styleId="Undertittel">
    <w:name w:val="Subtitle"/>
    <w:aliases w:val="Mellomtittel"/>
    <w:basedOn w:val="Normal"/>
    <w:next w:val="Normal"/>
    <w:link w:val="UndertittelTegn"/>
    <w:uiPriority w:val="11"/>
    <w:qFormat/>
    <w:rsid w:val="001C422A"/>
    <w:pPr>
      <w:numPr>
        <w:ilvl w:val="1"/>
      </w:numPr>
      <w:spacing w:after="160"/>
    </w:pPr>
    <w:rPr>
      <w:rFonts w:eastAsiaTheme="minorEastAsia" w:cstheme="minorBidi"/>
      <w:b/>
      <w:color w:val="003A78"/>
      <w:spacing w:val="15"/>
      <w:sz w:val="24"/>
      <w:szCs w:val="22"/>
    </w:rPr>
  </w:style>
  <w:style w:type="character" w:customStyle="1" w:styleId="UndertittelTegn">
    <w:name w:val="Undertittel Tegn"/>
    <w:aliases w:val="Mellomtittel Tegn"/>
    <w:basedOn w:val="Standardskriftforavsnitt"/>
    <w:link w:val="Undertittel"/>
    <w:uiPriority w:val="11"/>
    <w:rsid w:val="001C422A"/>
    <w:rPr>
      <w:rFonts w:eastAsiaTheme="minorEastAsia" w:cstheme="minorBidi"/>
      <w:b/>
      <w:color w:val="003A78"/>
      <w:spacing w:val="15"/>
      <w:sz w:val="24"/>
      <w:szCs w:val="22"/>
    </w:rPr>
  </w:style>
  <w:style w:type="character" w:styleId="Svakutheving">
    <w:name w:val="Subtle Emphasis"/>
    <w:basedOn w:val="Standardskriftforavsnitt"/>
    <w:uiPriority w:val="19"/>
    <w:rsid w:val="00072DF0"/>
    <w:rPr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072DF0"/>
    <w:rPr>
      <w:i/>
      <w:iCs/>
    </w:rPr>
  </w:style>
  <w:style w:type="character" w:styleId="Sterkutheving">
    <w:name w:val="Intense Emphasis"/>
    <w:basedOn w:val="Standardskriftforavsnitt"/>
    <w:uiPriority w:val="21"/>
    <w:rsid w:val="00072DF0"/>
    <w:rPr>
      <w:i/>
      <w:iCs/>
      <w:color w:val="D21125" w:themeColor="accent1"/>
    </w:rPr>
  </w:style>
  <w:style w:type="character" w:styleId="Sterk">
    <w:name w:val="Strong"/>
    <w:basedOn w:val="Standardskriftforavsnitt"/>
    <w:uiPriority w:val="22"/>
    <w:rsid w:val="00072DF0"/>
    <w:rPr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rsid w:val="00072DF0"/>
    <w:pPr>
      <w:pBdr>
        <w:top w:val="single" w:sz="4" w:space="10" w:color="D21125" w:themeColor="accent1"/>
        <w:bottom w:val="single" w:sz="4" w:space="10" w:color="D21125" w:themeColor="accent1"/>
      </w:pBdr>
      <w:spacing w:before="360" w:after="360"/>
      <w:ind w:left="864" w:right="864"/>
      <w:jc w:val="center"/>
    </w:pPr>
    <w:rPr>
      <w:i/>
      <w:iCs/>
      <w:color w:val="D2112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72DF0"/>
    <w:rPr>
      <w:i/>
      <w:iCs/>
      <w:color w:val="D21125" w:themeColor="accent1"/>
    </w:rPr>
  </w:style>
  <w:style w:type="character" w:styleId="Svakreferanse">
    <w:name w:val="Subtle Reference"/>
    <w:basedOn w:val="Standardskriftforavsnitt"/>
    <w:uiPriority w:val="31"/>
    <w:rsid w:val="00072DF0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rsid w:val="00072DF0"/>
    <w:rPr>
      <w:b/>
      <w:bCs/>
      <w:smallCaps/>
      <w:color w:val="D21125" w:themeColor="accent1"/>
      <w:spacing w:val="5"/>
    </w:rPr>
  </w:style>
  <w:style w:type="character" w:styleId="Boktittel">
    <w:name w:val="Book Title"/>
    <w:basedOn w:val="Standardskriftforavsnitt"/>
    <w:uiPriority w:val="33"/>
    <w:rsid w:val="00072DF0"/>
    <w:rPr>
      <w:b/>
      <w:bCs/>
      <w:i/>
      <w:iCs/>
      <w:spacing w:val="5"/>
    </w:rPr>
  </w:style>
  <w:style w:type="paragraph" w:styleId="Sitat">
    <w:name w:val="Quote"/>
    <w:basedOn w:val="Normal"/>
    <w:next w:val="Normal"/>
    <w:link w:val="SitatTegn"/>
    <w:uiPriority w:val="29"/>
    <w:rsid w:val="00072DF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72DF0"/>
    <w:rPr>
      <w:i/>
      <w:iCs/>
      <w:color w:val="404040" w:themeColor="text1" w:themeTint="BF"/>
    </w:rPr>
  </w:style>
  <w:style w:type="character" w:styleId="Sidetall">
    <w:name w:val="page number"/>
    <w:basedOn w:val="Standardskriftforavsnitt"/>
    <w:uiPriority w:val="99"/>
    <w:semiHidden/>
    <w:unhideWhenUsed/>
    <w:rsid w:val="00D44873"/>
  </w:style>
  <w:style w:type="paragraph" w:styleId="Listeavsnitt">
    <w:name w:val="List Paragraph"/>
    <w:basedOn w:val="Normal"/>
    <w:autoRedefine/>
    <w:uiPriority w:val="34"/>
    <w:qFormat/>
    <w:rsid w:val="00B25F2E"/>
    <w:pPr>
      <w:contextualSpacing/>
    </w:pPr>
  </w:style>
  <w:style w:type="character" w:styleId="Hyperkobling">
    <w:name w:val="Hyperlink"/>
    <w:basedOn w:val="Standardskriftforavsnitt"/>
    <w:uiPriority w:val="99"/>
    <w:unhideWhenUsed/>
    <w:rsid w:val="00A75157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A751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b-NO"/>
    </w:rPr>
  </w:style>
  <w:style w:type="character" w:customStyle="1" w:styleId="normaltextrun">
    <w:name w:val="normaltextrun"/>
    <w:basedOn w:val="Standardskriftforavsnitt"/>
    <w:rsid w:val="00A75157"/>
  </w:style>
  <w:style w:type="character" w:customStyle="1" w:styleId="eop">
    <w:name w:val="eop"/>
    <w:basedOn w:val="Standardskriftforavsnitt"/>
    <w:rsid w:val="00A75157"/>
  </w:style>
  <w:style w:type="character" w:customStyle="1" w:styleId="spellingerror">
    <w:name w:val="spellingerror"/>
    <w:basedOn w:val="Standardskriftforavsnitt"/>
    <w:rsid w:val="00A14210"/>
  </w:style>
  <w:style w:type="table" w:styleId="Tabellrutenett">
    <w:name w:val="Table Grid"/>
    <w:basedOn w:val="Vanligtabell"/>
    <w:uiPriority w:val="59"/>
    <w:rsid w:val="005A2034"/>
    <w:rPr>
      <w:rFonts w:asciiTheme="minorHAnsi" w:hAnsiTheme="minorHAnsi" w:cstheme="minorBidi"/>
      <w:szCs w:val="22"/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rsid w:val="00406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ymogturn.no/grener-og-aktiviteter/konkurransegrener/turn-kvinner/dommere-turn-kvinner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henrik.alvaer@gymogturn.no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rangement@folloturnforening.n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ymogturn.no/grener-og-aktiviteter/konkurransegrener/turn-menn/dommere-turn-menn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6.emf"/><Relationship Id="rId1" Type="http://schemas.openxmlformats.org/officeDocument/2006/relationships/image" Target="media/image5.emf"/><Relationship Id="rId4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emf"/><Relationship Id="rId1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-hebu\Downloads\Turn%20kvinner%20og%20menn_dokument_notatmal.dotx" TargetMode="External"/></Relationships>
</file>

<file path=word/theme/theme1.xml><?xml version="1.0" encoding="utf-8"?>
<a:theme xmlns:a="http://schemas.openxmlformats.org/drawingml/2006/main" name="Office Theme">
  <a:themeElements>
    <a:clrScheme name="Egendefinert 1">
      <a:dk1>
        <a:srgbClr val="000000"/>
      </a:dk1>
      <a:lt1>
        <a:srgbClr val="FFFFFF"/>
      </a:lt1>
      <a:dk2>
        <a:srgbClr val="2A3B35"/>
      </a:dk2>
      <a:lt2>
        <a:srgbClr val="878787"/>
      </a:lt2>
      <a:accent1>
        <a:srgbClr val="D21125"/>
      </a:accent1>
      <a:accent2>
        <a:srgbClr val="1C3664"/>
      </a:accent2>
      <a:accent3>
        <a:srgbClr val="284C52"/>
      </a:accent3>
      <a:accent4>
        <a:srgbClr val="F796A0"/>
      </a:accent4>
      <a:accent5>
        <a:srgbClr val="88A7DE"/>
      </a:accent5>
      <a:accent6>
        <a:srgbClr val="63A7B3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7" ma:contentTypeDescription="Opprett et nytt dokument." ma:contentTypeScope="" ma:versionID="69bf05187041d981c6dff5d6ca031850">
  <xsd:schema xmlns:xsd="http://www.w3.org/2001/XMLSchema" xmlns:xs="http://www.w3.org/2001/XMLSchema" xmlns:p="http://schemas.microsoft.com/office/2006/metadata/properties" xmlns:ns2="f6b277fd-a029-4900-b985-7b95e2b0b566" xmlns:ns3="27524694-b7eb-4b69-a9f5-457342c229a4" xmlns:ns4="9e538389-cabc-4d4e-918a-8beb7ac0ecaa" targetNamespace="http://schemas.microsoft.com/office/2006/metadata/properties" ma:root="true" ma:fieldsID="9ad9e617cc61a5f7404b152509684be4" ns2:_="" ns3:_="" ns4:_="">
    <xsd:import namespace="f6b277fd-a029-4900-b985-7b95e2b0b566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b8546a9-c0b1-4810-a339-0a27b544f7b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538389-cabc-4d4e-918a-8beb7ac0ecaa" xsi:nil="true"/>
    <lcf76f155ced4ddcb4097134ff3c332f xmlns="f6b277fd-a029-4900-b985-7b95e2b0b566">
      <Terms xmlns="http://schemas.microsoft.com/office/infopath/2007/PartnerControls"/>
    </lcf76f155ced4ddcb4097134ff3c332f>
    <SharedWithUsers xmlns="27524694-b7eb-4b69-a9f5-457342c229a4">
      <UserInfo>
        <DisplayName/>
        <AccountId xsi:nil="true"/>
        <AccountType/>
      </UserInfo>
    </SharedWithUsers>
    <MediaLengthInSeconds xmlns="f6b277fd-a029-4900-b985-7b95e2b0b566" xsi:nil="true"/>
  </documentManagement>
</p:properties>
</file>

<file path=customXml/itemProps1.xml><?xml version="1.0" encoding="utf-8"?>
<ds:datastoreItem xmlns:ds="http://schemas.openxmlformats.org/officeDocument/2006/customXml" ds:itemID="{7BF6AB2C-8C5D-4923-AC43-9B16517F8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B3E509-F649-4F45-B144-A70DAE5DE2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662830-6E53-4F26-98BC-4F3B6E6B3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277fd-a029-4900-b985-7b95e2b0b566"/>
    <ds:schemaRef ds:uri="27524694-b7eb-4b69-a9f5-457342c229a4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C2D110-13D7-48B1-A79D-F41A711699A6}">
  <ds:schemaRefs>
    <ds:schemaRef ds:uri="http://schemas.microsoft.com/office/2006/metadata/properties"/>
    <ds:schemaRef ds:uri="http://schemas.microsoft.com/office/infopath/2007/PartnerControls"/>
    <ds:schemaRef ds:uri="9e538389-cabc-4d4e-918a-8beb7ac0ecaa"/>
    <ds:schemaRef ds:uri="f6b277fd-a029-4900-b985-7b95e2b0b566"/>
    <ds:schemaRef ds:uri="27524694-b7eb-4b69-a9f5-457342c229a4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Turn kvinner og menn_dokument_notatmal</Template>
  <TotalTime>0</TotalTime>
  <Pages>3</Pages>
  <Words>421</Words>
  <Characters>2236</Characters>
  <Application>Microsoft Office Word</Application>
  <DocSecurity>4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Buttedahl, Hermod</dc:creator>
  <cp:keywords/>
  <dc:description/>
  <cp:lastModifiedBy>Nylund Alvær, Henrik</cp:lastModifiedBy>
  <cp:revision>2</cp:revision>
  <cp:lastPrinted>2019-07-03T09:07:00Z</cp:lastPrinted>
  <dcterms:created xsi:type="dcterms:W3CDTF">2026-09-22T10:15:00Z</dcterms:created>
  <dcterms:modified xsi:type="dcterms:W3CDTF">2026-09-22T10:15:00Z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Order">
    <vt:r8>10045400</vt:r8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