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E617" w14:textId="77777777" w:rsidR="00E50540" w:rsidRDefault="00E50540" w:rsidP="00E50540"/>
    <w:p w14:paraId="21EF1AFB" w14:textId="77777777" w:rsidR="00131D37" w:rsidRPr="00DB610A" w:rsidRDefault="00786D73" w:rsidP="00131D37">
      <w:pPr>
        <w:pStyle w:val="Tittel"/>
        <w:rPr>
          <w:bCs/>
          <w:lang w:val="nn-NO"/>
        </w:rPr>
      </w:pPr>
      <w:r w:rsidRPr="00DB610A">
        <w:rPr>
          <w:lang w:val="nn-NO"/>
        </w:rPr>
        <w:t xml:space="preserve">Tromsø turnforening </w:t>
      </w:r>
      <w:r w:rsidR="00214F68" w:rsidRPr="00DB610A">
        <w:rPr>
          <w:lang w:val="nn-NO"/>
        </w:rPr>
        <w:t xml:space="preserve">inviterer i samarbeid med </w:t>
      </w:r>
      <w:r w:rsidR="00214F68" w:rsidRPr="00DB610A">
        <w:rPr>
          <w:lang w:val="nn-NO"/>
        </w:rPr>
        <w:br/>
      </w:r>
      <w:r w:rsidR="00131D37" w:rsidRPr="00DB610A">
        <w:rPr>
          <w:bCs/>
          <w:lang w:val="nn-NO"/>
        </w:rPr>
        <w:t>Troms Gymnastikk- og Turnkrets</w:t>
      </w:r>
    </w:p>
    <w:p w14:paraId="0308D82D" w14:textId="796D8B81" w:rsidR="00214F68" w:rsidRPr="00DB610A" w:rsidRDefault="00214F68" w:rsidP="00214F68">
      <w:pPr>
        <w:pStyle w:val="Tittel"/>
        <w:rPr>
          <w:lang w:val="nn-NO"/>
        </w:rPr>
      </w:pPr>
      <w:r w:rsidRPr="00DB610A">
        <w:rPr>
          <w:lang w:val="nn-NO"/>
        </w:rPr>
        <w:t>til</w:t>
      </w:r>
    </w:p>
    <w:p w14:paraId="0559E555" w14:textId="51E4F984" w:rsidR="00214F68" w:rsidRPr="00DB610A" w:rsidRDefault="00786D73" w:rsidP="00214F68">
      <w:pPr>
        <w:pStyle w:val="Overskrift1"/>
        <w:rPr>
          <w:lang w:val="nn-NO"/>
        </w:rPr>
      </w:pPr>
      <w:r w:rsidRPr="00DB610A">
        <w:rPr>
          <w:lang w:val="nn-NO"/>
        </w:rPr>
        <w:t xml:space="preserve">Nord-Norgesmesterskap </w:t>
      </w:r>
      <w:r w:rsidR="005A30DA" w:rsidRPr="00DB610A">
        <w:rPr>
          <w:lang w:val="nn-NO"/>
        </w:rPr>
        <w:t>i</w:t>
      </w:r>
      <w:r w:rsidR="00214F68" w:rsidRPr="00DB610A">
        <w:rPr>
          <w:lang w:val="nn-NO"/>
        </w:rPr>
        <w:br/>
        <w:t>rytmisk gymnastikk</w:t>
      </w:r>
    </w:p>
    <w:p w14:paraId="25FA3019" w14:textId="08185179" w:rsidR="00214F68" w:rsidRPr="00DB610A" w:rsidRDefault="006E6312" w:rsidP="00214F68">
      <w:pPr>
        <w:rPr>
          <w:rFonts w:cs="Arial"/>
          <w:bCs/>
          <w:i/>
          <w:color w:val="FF0000"/>
          <w:sz w:val="22"/>
          <w:szCs w:val="22"/>
          <w:lang w:val="nn-NO"/>
        </w:rPr>
      </w:pPr>
      <w:r w:rsidRPr="00DB610A">
        <w:rPr>
          <w:rFonts w:cs="Arial"/>
          <w:bCs/>
          <w:i/>
          <w:color w:val="FF0000"/>
          <w:sz w:val="22"/>
          <w:szCs w:val="22"/>
          <w:lang w:val="nn-NO"/>
        </w:rPr>
        <w:t xml:space="preserve"> </w:t>
      </w: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5011"/>
        <w:gridCol w:w="2520"/>
      </w:tblGrid>
      <w:tr w:rsidR="00214F68" w:rsidRPr="00355C50" w14:paraId="5C82EF79" w14:textId="77777777" w:rsidTr="00C23A94">
        <w:tc>
          <w:tcPr>
            <w:tcW w:w="2497" w:type="dxa"/>
            <w:shd w:val="clear" w:color="auto" w:fill="1C3664"/>
          </w:tcPr>
          <w:p w14:paraId="0A13F4D8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Dato:</w:t>
            </w:r>
          </w:p>
        </w:tc>
        <w:tc>
          <w:tcPr>
            <w:tcW w:w="7531" w:type="dxa"/>
            <w:gridSpan w:val="2"/>
          </w:tcPr>
          <w:p w14:paraId="3AA4BA11" w14:textId="7FE04788" w:rsidR="00214F68" w:rsidRPr="0027642F" w:rsidRDefault="00C743A1" w:rsidP="0035743C">
            <w:pPr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23</w:t>
            </w:r>
            <w:r w:rsidR="00786D73">
              <w:rPr>
                <w:rFonts w:cs="Arial"/>
                <w:i/>
                <w:iCs/>
                <w:sz w:val="22"/>
                <w:szCs w:val="22"/>
              </w:rPr>
              <w:t>.-</w:t>
            </w:r>
            <w:r>
              <w:rPr>
                <w:rFonts w:cs="Arial"/>
                <w:i/>
                <w:iCs/>
                <w:sz w:val="22"/>
                <w:szCs w:val="22"/>
              </w:rPr>
              <w:t>25</w:t>
            </w:r>
            <w:r w:rsidR="00786D73">
              <w:rPr>
                <w:rFonts w:cs="Arial"/>
                <w:i/>
                <w:iCs/>
                <w:sz w:val="22"/>
                <w:szCs w:val="22"/>
              </w:rPr>
              <w:t>.10 202</w:t>
            </w:r>
            <w:r>
              <w:rPr>
                <w:rFonts w:cs="Arial"/>
                <w:i/>
                <w:iCs/>
                <w:sz w:val="22"/>
                <w:szCs w:val="22"/>
              </w:rPr>
              <w:t>6</w:t>
            </w:r>
          </w:p>
        </w:tc>
      </w:tr>
      <w:tr w:rsidR="00214F68" w:rsidRPr="00355C50" w14:paraId="19CF7C91" w14:textId="77777777" w:rsidTr="00C23A94">
        <w:tc>
          <w:tcPr>
            <w:tcW w:w="2497" w:type="dxa"/>
            <w:shd w:val="clear" w:color="auto" w:fill="1C3664"/>
          </w:tcPr>
          <w:p w14:paraId="2629D1DF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Sted:</w:t>
            </w:r>
          </w:p>
        </w:tc>
        <w:tc>
          <w:tcPr>
            <w:tcW w:w="7531" w:type="dxa"/>
            <w:gridSpan w:val="2"/>
          </w:tcPr>
          <w:p w14:paraId="2D65147B" w14:textId="6B6E0F79" w:rsidR="00214F68" w:rsidRPr="00786D73" w:rsidRDefault="00786D73" w:rsidP="0035743C">
            <w:pPr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786D73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Tromsø turnhall, Templarheimvegen 37, 9010 Tromsø</w:t>
            </w:r>
          </w:p>
        </w:tc>
      </w:tr>
      <w:tr w:rsidR="00214F68" w:rsidRPr="00355C50" w14:paraId="58F6EF07" w14:textId="77777777" w:rsidTr="00C23A94">
        <w:tc>
          <w:tcPr>
            <w:tcW w:w="2497" w:type="dxa"/>
            <w:shd w:val="clear" w:color="auto" w:fill="1C3664"/>
          </w:tcPr>
          <w:p w14:paraId="47EA7DE6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Takhøyde:</w:t>
            </w:r>
          </w:p>
        </w:tc>
        <w:tc>
          <w:tcPr>
            <w:tcW w:w="7531" w:type="dxa"/>
            <w:gridSpan w:val="2"/>
          </w:tcPr>
          <w:p w14:paraId="09ECB561" w14:textId="548E15E2" w:rsidR="00214F68" w:rsidRPr="00AE4997" w:rsidRDefault="00786D73" w:rsidP="003574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8m</w:t>
            </w:r>
          </w:p>
        </w:tc>
      </w:tr>
      <w:tr w:rsidR="00C23A94" w:rsidRPr="00355C50" w14:paraId="7A7D270D" w14:textId="77777777" w:rsidTr="007068F6">
        <w:tc>
          <w:tcPr>
            <w:tcW w:w="2497" w:type="dxa"/>
            <w:shd w:val="clear" w:color="auto" w:fill="1C3664"/>
          </w:tcPr>
          <w:p w14:paraId="259C058F" w14:textId="51FF2C71" w:rsidR="00C23A94" w:rsidRPr="00AE4997" w:rsidRDefault="00C23A94" w:rsidP="0035743C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Oppvisningsklasser og startkontingent</w:t>
            </w:r>
          </w:p>
        </w:tc>
        <w:tc>
          <w:tcPr>
            <w:tcW w:w="5011" w:type="dxa"/>
          </w:tcPr>
          <w:p w14:paraId="3D0DEB1C" w14:textId="1C930501" w:rsidR="00C23A94" w:rsidRPr="00320C3E" w:rsidRDefault="00BC1705" w:rsidP="00C23A9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Minirekrutter</w:t>
            </w:r>
            <w:r w:rsidR="00260D24">
              <w:rPr>
                <w:rFonts w:cs="Arial"/>
                <w:sz w:val="22"/>
                <w:szCs w:val="22"/>
              </w:rPr>
              <w:t xml:space="preserve"> (20</w:t>
            </w:r>
            <w:r w:rsidR="00193C12">
              <w:rPr>
                <w:rFonts w:cs="Arial"/>
                <w:sz w:val="22"/>
                <w:szCs w:val="22"/>
              </w:rPr>
              <w:t>1</w:t>
            </w:r>
            <w:r w:rsidR="005379D1">
              <w:rPr>
                <w:rFonts w:cs="Arial"/>
                <w:sz w:val="22"/>
                <w:szCs w:val="22"/>
              </w:rPr>
              <w:t>6</w:t>
            </w:r>
            <w:r w:rsidR="00976C30">
              <w:rPr>
                <w:rFonts w:cs="Arial"/>
                <w:sz w:val="22"/>
                <w:szCs w:val="22"/>
              </w:rPr>
              <w:t xml:space="preserve"> - </w:t>
            </w:r>
            <w:r w:rsidR="004E7160">
              <w:rPr>
                <w:rFonts w:cs="Arial"/>
                <w:sz w:val="22"/>
                <w:szCs w:val="22"/>
              </w:rPr>
              <w:t>2017</w:t>
            </w:r>
            <w:r w:rsidR="00193C12">
              <w:rPr>
                <w:rFonts w:cs="Arial"/>
                <w:sz w:val="22"/>
                <w:szCs w:val="22"/>
              </w:rPr>
              <w:t>)</w:t>
            </w:r>
          </w:p>
          <w:p w14:paraId="7E1DE7FF" w14:textId="759E696F" w:rsidR="00C23A94" w:rsidRPr="00320C3E" w:rsidRDefault="00C23A94" w:rsidP="00221B8D">
            <w:pPr>
              <w:rPr>
                <w:rFonts w:cs="Arial"/>
                <w:sz w:val="22"/>
                <w:szCs w:val="22"/>
              </w:rPr>
            </w:pPr>
            <w:r w:rsidRPr="00221B8D">
              <w:rPr>
                <w:rFonts w:cs="Arial"/>
                <w:sz w:val="22"/>
                <w:szCs w:val="22"/>
              </w:rPr>
              <w:t xml:space="preserve">Minirekrutt tropp </w:t>
            </w:r>
          </w:p>
        </w:tc>
        <w:tc>
          <w:tcPr>
            <w:tcW w:w="2520" w:type="dxa"/>
          </w:tcPr>
          <w:p w14:paraId="4B076303" w14:textId="303FA03D" w:rsidR="006802AD" w:rsidRPr="00320C3E" w:rsidRDefault="00260D24" w:rsidP="00221B8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630B2E">
              <w:rPr>
                <w:rFonts w:cs="Arial"/>
                <w:sz w:val="22"/>
                <w:szCs w:val="22"/>
              </w:rPr>
              <w:t>5</w:t>
            </w:r>
            <w:r w:rsidR="006802AD">
              <w:rPr>
                <w:rFonts w:cs="Arial"/>
                <w:sz w:val="22"/>
                <w:szCs w:val="22"/>
              </w:rPr>
              <w:t>0,-</w:t>
            </w:r>
          </w:p>
          <w:p w14:paraId="6D8DF858" w14:textId="7422B35C" w:rsidR="00241664" w:rsidRPr="00320C3E" w:rsidRDefault="00780239" w:rsidP="00221B8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60D24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0,- pr. gymnast</w:t>
            </w:r>
          </w:p>
        </w:tc>
      </w:tr>
      <w:tr w:rsidR="007068F6" w:rsidRPr="00355C50" w14:paraId="557AA37E" w14:textId="77777777" w:rsidTr="007068F6">
        <w:tc>
          <w:tcPr>
            <w:tcW w:w="2497" w:type="dxa"/>
            <w:shd w:val="clear" w:color="auto" w:fill="1C3664"/>
          </w:tcPr>
          <w:p w14:paraId="143CC081" w14:textId="1AAA7029" w:rsidR="007068F6" w:rsidRPr="00AE4997" w:rsidRDefault="007068F6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Konkurranse</w:t>
            </w:r>
            <w:r>
              <w:rPr>
                <w:rFonts w:cs="Arial"/>
                <w:b/>
                <w:color w:val="FFFFFF" w:themeColor="background1"/>
              </w:rPr>
              <w:t>-</w:t>
            </w:r>
            <w:r w:rsidRPr="00AE4997">
              <w:rPr>
                <w:rFonts w:cs="Arial"/>
                <w:b/>
                <w:color w:val="FFFFFF" w:themeColor="background1"/>
              </w:rPr>
              <w:t xml:space="preserve"> klasser</w:t>
            </w:r>
            <w:r>
              <w:rPr>
                <w:rFonts w:cs="Arial"/>
                <w:b/>
                <w:color w:val="FFFFFF" w:themeColor="background1"/>
              </w:rPr>
              <w:t xml:space="preserve"> og startkontingen</w:t>
            </w:r>
            <w:r w:rsidRPr="00AE4997">
              <w:rPr>
                <w:rFonts w:cs="Arial"/>
                <w:b/>
                <w:color w:val="FFFFFF" w:themeColor="background1"/>
              </w:rPr>
              <w:t>:</w:t>
            </w:r>
          </w:p>
        </w:tc>
        <w:tc>
          <w:tcPr>
            <w:tcW w:w="5011" w:type="dxa"/>
          </w:tcPr>
          <w:p w14:paraId="314B1CA2" w14:textId="77777777" w:rsidR="00B32DB9" w:rsidRPr="00B8305F" w:rsidRDefault="007068F6" w:rsidP="00C23A94">
            <w:pPr>
              <w:rPr>
                <w:rFonts w:cs="Arial"/>
                <w:sz w:val="22"/>
                <w:szCs w:val="22"/>
              </w:rPr>
            </w:pPr>
            <w:r w:rsidRPr="00B8305F">
              <w:rPr>
                <w:rFonts w:cs="Arial"/>
                <w:sz w:val="22"/>
                <w:szCs w:val="22"/>
              </w:rPr>
              <w:t xml:space="preserve">Internasjonal klasse </w:t>
            </w:r>
            <w:r w:rsidR="00B32DB9" w:rsidRPr="00B8305F">
              <w:rPr>
                <w:rFonts w:cs="Arial"/>
                <w:sz w:val="22"/>
                <w:szCs w:val="22"/>
              </w:rPr>
              <w:t>2-kamp senior</w:t>
            </w:r>
          </w:p>
          <w:p w14:paraId="12E651D1" w14:textId="77777777" w:rsidR="009A753B" w:rsidRPr="00B8305F" w:rsidRDefault="009A753B" w:rsidP="009A753B">
            <w:pPr>
              <w:rPr>
                <w:rFonts w:cs="Arial"/>
                <w:sz w:val="22"/>
                <w:szCs w:val="22"/>
              </w:rPr>
            </w:pPr>
            <w:r w:rsidRPr="00B8305F">
              <w:rPr>
                <w:rFonts w:cs="Arial"/>
                <w:sz w:val="22"/>
                <w:szCs w:val="22"/>
              </w:rPr>
              <w:t xml:space="preserve">Internasjonal klasse 2-kamp junior </w:t>
            </w:r>
          </w:p>
          <w:p w14:paraId="28DD8489" w14:textId="77777777" w:rsidR="009A753B" w:rsidRPr="00B8305F" w:rsidRDefault="009A753B" w:rsidP="009A753B">
            <w:pPr>
              <w:rPr>
                <w:rFonts w:cs="Arial"/>
                <w:sz w:val="22"/>
                <w:szCs w:val="22"/>
              </w:rPr>
            </w:pPr>
            <w:r w:rsidRPr="00B8305F">
              <w:rPr>
                <w:rFonts w:cs="Arial"/>
                <w:sz w:val="22"/>
                <w:szCs w:val="22"/>
              </w:rPr>
              <w:t>Internasjonal klasse 2-kamp pre junior</w:t>
            </w:r>
          </w:p>
          <w:p w14:paraId="5F030E52" w14:textId="556F9D29" w:rsidR="009C49C5" w:rsidRPr="00B8305F" w:rsidRDefault="009C49C5" w:rsidP="009A753B">
            <w:pPr>
              <w:rPr>
                <w:rFonts w:cs="Arial"/>
                <w:sz w:val="22"/>
                <w:szCs w:val="22"/>
              </w:rPr>
            </w:pPr>
            <w:r w:rsidRPr="00B8305F">
              <w:rPr>
                <w:rFonts w:cs="Arial"/>
                <w:sz w:val="22"/>
                <w:szCs w:val="22"/>
              </w:rPr>
              <w:t>Internasjonal klasse tropp senior</w:t>
            </w:r>
          </w:p>
          <w:p w14:paraId="55324BCB" w14:textId="151C1A3B" w:rsidR="009A753B" w:rsidRPr="00B8305F" w:rsidRDefault="009A753B" w:rsidP="009A753B">
            <w:pPr>
              <w:rPr>
                <w:rFonts w:cs="Arial"/>
                <w:sz w:val="22"/>
                <w:szCs w:val="22"/>
              </w:rPr>
            </w:pPr>
            <w:r w:rsidRPr="00B8305F">
              <w:rPr>
                <w:rFonts w:cs="Arial"/>
                <w:sz w:val="22"/>
                <w:szCs w:val="22"/>
              </w:rPr>
              <w:t>Internasjonal klasse tropp junio</w:t>
            </w:r>
            <w:r w:rsidR="009C49C5" w:rsidRPr="00B8305F">
              <w:rPr>
                <w:rFonts w:cs="Arial"/>
                <w:sz w:val="22"/>
                <w:szCs w:val="22"/>
              </w:rPr>
              <w:t>r</w:t>
            </w:r>
          </w:p>
          <w:p w14:paraId="436C71FF" w14:textId="31AF6749" w:rsidR="0011040F" w:rsidRPr="00B8305F" w:rsidRDefault="0011040F" w:rsidP="0011040F">
            <w:pPr>
              <w:rPr>
                <w:rFonts w:cs="Arial"/>
                <w:sz w:val="22"/>
                <w:szCs w:val="22"/>
              </w:rPr>
            </w:pPr>
          </w:p>
          <w:p w14:paraId="325E2C50" w14:textId="05FFD4A0" w:rsidR="0011040F" w:rsidRPr="00DB610A" w:rsidRDefault="0011040F" w:rsidP="0011040F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Nasjonal klasse </w:t>
            </w:r>
            <w:r w:rsidR="006966EF" w:rsidRPr="00DB610A">
              <w:rPr>
                <w:rFonts w:cs="Arial"/>
                <w:sz w:val="22"/>
                <w:szCs w:val="22"/>
                <w:lang w:val="nn-NO"/>
              </w:rPr>
              <w:t>A/</w:t>
            </w:r>
            <w:r w:rsidRPr="00DB610A">
              <w:rPr>
                <w:rFonts w:cs="Arial"/>
                <w:sz w:val="22"/>
                <w:szCs w:val="22"/>
                <w:lang w:val="nn-NO"/>
              </w:rPr>
              <w:t>B senior</w:t>
            </w:r>
          </w:p>
          <w:p w14:paraId="4195C650" w14:textId="28D70605" w:rsidR="006A70C2" w:rsidRPr="00DB610A" w:rsidRDefault="000B128A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Nasjonal klasse </w:t>
            </w:r>
            <w:r w:rsidR="006966EF" w:rsidRPr="00DB610A">
              <w:rPr>
                <w:rFonts w:cs="Arial"/>
                <w:sz w:val="22"/>
                <w:szCs w:val="22"/>
                <w:lang w:val="nn-NO"/>
              </w:rPr>
              <w:t>A/</w:t>
            </w:r>
            <w:r w:rsidRPr="00DB610A">
              <w:rPr>
                <w:rFonts w:cs="Arial"/>
                <w:sz w:val="22"/>
                <w:szCs w:val="22"/>
                <w:lang w:val="nn-NO"/>
              </w:rPr>
              <w:t>B junior</w:t>
            </w:r>
          </w:p>
          <w:p w14:paraId="7F2A70CF" w14:textId="671675E2" w:rsidR="006E4219" w:rsidRPr="00DB610A" w:rsidRDefault="006E4219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Nasjonal klasse </w:t>
            </w:r>
            <w:r w:rsidR="005379D1" w:rsidRPr="00DB610A">
              <w:rPr>
                <w:rFonts w:cs="Arial"/>
                <w:sz w:val="22"/>
                <w:szCs w:val="22"/>
                <w:lang w:val="nn-NO"/>
              </w:rPr>
              <w:t xml:space="preserve">B </w:t>
            </w:r>
            <w:r w:rsidR="00482FBC" w:rsidRPr="00DB610A">
              <w:rPr>
                <w:rFonts w:cs="Arial"/>
                <w:sz w:val="22"/>
                <w:szCs w:val="22"/>
                <w:lang w:val="nn-NO"/>
              </w:rPr>
              <w:t xml:space="preserve">2-kamp </w:t>
            </w:r>
            <w:r w:rsidRPr="00DB610A">
              <w:rPr>
                <w:rFonts w:cs="Arial"/>
                <w:sz w:val="22"/>
                <w:szCs w:val="22"/>
                <w:lang w:val="nn-NO"/>
              </w:rPr>
              <w:t>pre junior</w:t>
            </w:r>
            <w:r w:rsidR="006344E7" w:rsidRPr="00DB610A">
              <w:rPr>
                <w:rFonts w:cs="Arial"/>
                <w:sz w:val="22"/>
                <w:szCs w:val="22"/>
                <w:lang w:val="nn-NO"/>
              </w:rPr>
              <w:t xml:space="preserve"> </w:t>
            </w:r>
          </w:p>
          <w:p w14:paraId="78DEA9E9" w14:textId="0387F71F" w:rsidR="000B128A" w:rsidRPr="00DB610A" w:rsidRDefault="0011040F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Nasjonal klasse tropp junior</w:t>
            </w:r>
          </w:p>
          <w:p w14:paraId="73ECC7F7" w14:textId="20B330B5" w:rsidR="0011040F" w:rsidRPr="00DB610A" w:rsidRDefault="0011040F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Nasjonal klasse duo/trio junior</w:t>
            </w:r>
          </w:p>
          <w:p w14:paraId="513A3548" w14:textId="454A4018" w:rsidR="00577846" w:rsidRPr="00DB610A" w:rsidRDefault="00577846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Nasjonal klasse tropp miks</w:t>
            </w:r>
          </w:p>
          <w:p w14:paraId="72A583C8" w14:textId="01D16877" w:rsidR="00577846" w:rsidRPr="00DB610A" w:rsidRDefault="00577846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Nasjonal klasse duo/trio miks</w:t>
            </w:r>
          </w:p>
          <w:p w14:paraId="3AE57AEF" w14:textId="1540069F" w:rsidR="003B2D61" w:rsidRPr="00DB610A" w:rsidRDefault="003B2D61" w:rsidP="00C23A94">
            <w:pPr>
              <w:rPr>
                <w:rFonts w:cs="Arial"/>
                <w:sz w:val="22"/>
                <w:szCs w:val="22"/>
                <w:lang w:val="nn-NO"/>
              </w:rPr>
            </w:pPr>
          </w:p>
          <w:p w14:paraId="624F2E73" w14:textId="4AA11FC1" w:rsidR="003B2D61" w:rsidRPr="00DB610A" w:rsidRDefault="003B2D61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Internasjonal klasse 2-kamp 12 år rek</w:t>
            </w:r>
            <w:r w:rsidR="003E0871" w:rsidRPr="00DB610A">
              <w:rPr>
                <w:rFonts w:cs="Arial"/>
                <w:sz w:val="22"/>
                <w:szCs w:val="22"/>
                <w:lang w:val="nn-NO"/>
              </w:rPr>
              <w:t>rutt</w:t>
            </w:r>
          </w:p>
          <w:p w14:paraId="3B697E84" w14:textId="3E274B73" w:rsidR="004E37E6" w:rsidRPr="00DB610A" w:rsidRDefault="00790D9D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I</w:t>
            </w:r>
            <w:r w:rsidR="004E37E6" w:rsidRPr="00DB610A">
              <w:rPr>
                <w:rFonts w:cs="Arial"/>
                <w:sz w:val="22"/>
                <w:szCs w:val="22"/>
                <w:lang w:val="nn-NO"/>
              </w:rPr>
              <w:t xml:space="preserve">nternasjonal klasse </w:t>
            </w:r>
            <w:r w:rsidR="004D3CD0" w:rsidRPr="00DB610A">
              <w:rPr>
                <w:rFonts w:cs="Arial"/>
                <w:sz w:val="22"/>
                <w:szCs w:val="22"/>
                <w:lang w:val="nn-NO"/>
              </w:rPr>
              <w:t>2</w:t>
            </w:r>
            <w:r w:rsidR="004E37E6" w:rsidRPr="00DB610A">
              <w:rPr>
                <w:rFonts w:cs="Arial"/>
                <w:sz w:val="22"/>
                <w:szCs w:val="22"/>
                <w:lang w:val="nn-NO"/>
              </w:rPr>
              <w:t>-kamp</w:t>
            </w:r>
            <w:r w:rsidR="00DE2B94" w:rsidRPr="00DB610A">
              <w:rPr>
                <w:rFonts w:cs="Arial"/>
                <w:sz w:val="22"/>
                <w:szCs w:val="22"/>
                <w:lang w:val="nn-NO"/>
              </w:rPr>
              <w:t xml:space="preserve"> 11år</w:t>
            </w: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 rekrutt</w:t>
            </w:r>
          </w:p>
          <w:p w14:paraId="0F81C0FE" w14:textId="1ECF4D00" w:rsidR="004E37E6" w:rsidRPr="00DB610A" w:rsidRDefault="00F044BF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</w:t>
            </w:r>
            <w:r w:rsidR="004E37E6" w:rsidRPr="00DB610A">
              <w:rPr>
                <w:rFonts w:cs="Arial"/>
                <w:sz w:val="22"/>
                <w:szCs w:val="22"/>
                <w:lang w:val="nn-NO"/>
              </w:rPr>
              <w:t>asjonal klasse 12 år</w:t>
            </w:r>
            <w:r w:rsidR="00790D9D" w:rsidRPr="00DB610A">
              <w:rPr>
                <w:rFonts w:cs="Arial"/>
                <w:sz w:val="22"/>
                <w:szCs w:val="22"/>
                <w:lang w:val="nn-NO"/>
              </w:rPr>
              <w:t xml:space="preserve"> rekrutt</w:t>
            </w:r>
          </w:p>
          <w:p w14:paraId="6643878E" w14:textId="276118E7" w:rsidR="004E37E6" w:rsidRPr="00DB610A" w:rsidRDefault="00F044BF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N</w:t>
            </w:r>
            <w:r w:rsidR="004E37E6" w:rsidRPr="00DB610A">
              <w:rPr>
                <w:rFonts w:cs="Arial"/>
                <w:sz w:val="22"/>
                <w:szCs w:val="22"/>
                <w:lang w:val="nn-NO"/>
              </w:rPr>
              <w:t>asjonal klasse 11 år</w:t>
            </w: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 rekrutt</w:t>
            </w:r>
          </w:p>
          <w:p w14:paraId="3F826507" w14:textId="4B536B4B" w:rsidR="00C61970" w:rsidRPr="00DB610A" w:rsidRDefault="00F044BF" w:rsidP="00C23A94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Internasjonal klasse </w:t>
            </w:r>
            <w:r w:rsidR="009A753B" w:rsidRPr="00DB610A">
              <w:rPr>
                <w:rFonts w:cs="Arial"/>
                <w:sz w:val="22"/>
                <w:szCs w:val="22"/>
                <w:lang w:val="nn-NO"/>
              </w:rPr>
              <w:t>tropp rekrutt</w:t>
            </w:r>
            <w:r w:rsidR="0095616B" w:rsidRPr="00DB610A">
              <w:rPr>
                <w:rFonts w:cs="Arial"/>
                <w:sz w:val="22"/>
                <w:szCs w:val="22"/>
                <w:lang w:val="nn-NO"/>
              </w:rPr>
              <w:t>/prej</w:t>
            </w:r>
            <w:r w:rsidR="00C743A1" w:rsidRPr="00DB610A">
              <w:rPr>
                <w:rFonts w:cs="Arial"/>
                <w:sz w:val="22"/>
                <w:szCs w:val="22"/>
                <w:lang w:val="nn-NO"/>
              </w:rPr>
              <w:t>unio</w:t>
            </w:r>
            <w:r w:rsidR="0095616B" w:rsidRPr="00DB610A">
              <w:rPr>
                <w:rFonts w:cs="Arial"/>
                <w:sz w:val="22"/>
                <w:szCs w:val="22"/>
                <w:lang w:val="nn-NO"/>
              </w:rPr>
              <w:t>r</w:t>
            </w:r>
          </w:p>
          <w:p w14:paraId="72654FEF" w14:textId="77777777" w:rsidR="007068F6" w:rsidRDefault="009A753B" w:rsidP="009A753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Nasjonal klasse tropp rekrutt</w:t>
            </w:r>
          </w:p>
          <w:p w14:paraId="571B8612" w14:textId="77777777" w:rsidR="00577846" w:rsidRDefault="00577846" w:rsidP="009A753B">
            <w:pPr>
              <w:rPr>
                <w:rFonts w:cs="Arial"/>
                <w:sz w:val="22"/>
                <w:szCs w:val="22"/>
              </w:rPr>
            </w:pPr>
          </w:p>
          <w:p w14:paraId="5A595EF1" w14:textId="62FC027E" w:rsidR="009A753B" w:rsidRDefault="009A753B" w:rsidP="009A753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7F6878C" w14:textId="77777777" w:rsidR="00A42BE9" w:rsidRDefault="00A42BE9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68542C15" w14:textId="77777777" w:rsidR="009A753B" w:rsidRDefault="009A753B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3FFAD722" w14:textId="77777777" w:rsidR="009C49C5" w:rsidRDefault="009C49C5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0A48DDF7" w14:textId="1AB57FF7" w:rsidR="00A42BE9" w:rsidRDefault="0060055E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61C183CB" w14:textId="77777777" w:rsidR="009C49C5" w:rsidRDefault="009C49C5" w:rsidP="009C49C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5690C1DD" w14:textId="46951FB2" w:rsidR="000525E1" w:rsidRPr="00A150FC" w:rsidRDefault="000525E1" w:rsidP="007068F6">
            <w:pPr>
              <w:rPr>
                <w:rFonts w:cs="Arial"/>
                <w:sz w:val="22"/>
                <w:szCs w:val="22"/>
              </w:rPr>
            </w:pPr>
          </w:p>
          <w:p w14:paraId="73EC3A9A" w14:textId="77777777" w:rsidR="0040625F" w:rsidRDefault="0011544D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040BA38F" w14:textId="77777777" w:rsidR="00CD6D9A" w:rsidRPr="00A150FC" w:rsidRDefault="00CD6D9A" w:rsidP="00CD6D9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4D8E6370" w14:textId="77777777" w:rsidR="00CD6D9A" w:rsidRDefault="00CD6D9A" w:rsidP="00CD6D9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028F5BE0" w14:textId="150AA06C" w:rsidR="00F56403" w:rsidRDefault="00F56403" w:rsidP="00F5640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724412BE" w14:textId="2D70D31C" w:rsidR="00B6559D" w:rsidRDefault="00CD14BF" w:rsidP="00F5640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600/900,- pr program</w:t>
            </w:r>
          </w:p>
          <w:p w14:paraId="7A1FD17E" w14:textId="77777777" w:rsidR="00577846" w:rsidRDefault="00577846" w:rsidP="005778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00979D05" w14:textId="77777777" w:rsidR="00577846" w:rsidRDefault="00577846" w:rsidP="005778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600/900,- pr program</w:t>
            </w:r>
          </w:p>
          <w:p w14:paraId="3AA3C2F2" w14:textId="77777777" w:rsidR="00577846" w:rsidRDefault="00577846" w:rsidP="007068F6">
            <w:pPr>
              <w:rPr>
                <w:rFonts w:cs="Arial"/>
                <w:sz w:val="22"/>
                <w:szCs w:val="22"/>
              </w:rPr>
            </w:pPr>
          </w:p>
          <w:p w14:paraId="11AED66F" w14:textId="5C5F97BC" w:rsidR="008D7707" w:rsidRDefault="008D7707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4FD19146" w14:textId="2B0F3E69" w:rsidR="006F44EC" w:rsidRDefault="006F44EC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79B85C1F" w14:textId="2EE18A08" w:rsidR="006E4219" w:rsidRDefault="006E4219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5D366553" w14:textId="6478D43F" w:rsidR="003E0871" w:rsidRDefault="003E0871" w:rsidP="007068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450,-</w:t>
            </w:r>
          </w:p>
          <w:p w14:paraId="383DE9A5" w14:textId="77777777" w:rsidR="00CD14BF" w:rsidRDefault="00CD14BF" w:rsidP="00CD14B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17741C4D" w14:textId="77777777" w:rsidR="00CD14BF" w:rsidRDefault="00CD14BF" w:rsidP="00CD14B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1500,- pr. program</w:t>
            </w:r>
          </w:p>
          <w:p w14:paraId="783E4C67" w14:textId="38435856" w:rsidR="006F44EC" w:rsidRPr="007E53A4" w:rsidRDefault="006F44EC" w:rsidP="007068F6">
            <w:pPr>
              <w:rPr>
                <w:rFonts w:cs="Arial"/>
                <w:strike/>
                <w:sz w:val="22"/>
                <w:szCs w:val="22"/>
              </w:rPr>
            </w:pPr>
          </w:p>
          <w:p w14:paraId="23A6EA63" w14:textId="1D4E16EE" w:rsidR="00992B4A" w:rsidRPr="005A1889" w:rsidRDefault="00992B4A" w:rsidP="007068F6">
            <w:pPr>
              <w:rPr>
                <w:rFonts w:cs="Arial"/>
                <w:sz w:val="22"/>
                <w:szCs w:val="22"/>
              </w:rPr>
            </w:pPr>
          </w:p>
        </w:tc>
      </w:tr>
      <w:tr w:rsidR="00214F68" w:rsidRPr="00355C50" w14:paraId="24510924" w14:textId="77777777" w:rsidTr="00C23A94">
        <w:tc>
          <w:tcPr>
            <w:tcW w:w="2497" w:type="dxa"/>
            <w:shd w:val="clear" w:color="auto" w:fill="1C3664"/>
          </w:tcPr>
          <w:p w14:paraId="5C310E21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Innbetaling:</w:t>
            </w:r>
          </w:p>
        </w:tc>
        <w:tc>
          <w:tcPr>
            <w:tcW w:w="7531" w:type="dxa"/>
            <w:gridSpan w:val="2"/>
          </w:tcPr>
          <w:p w14:paraId="60F7FA7A" w14:textId="528D4B70" w:rsidR="00214F68" w:rsidRPr="00DC2DA4" w:rsidRDefault="00786D73" w:rsidP="0035743C">
            <w:pPr>
              <w:rPr>
                <w:rFonts w:cs="Arial"/>
                <w:i/>
                <w:sz w:val="22"/>
                <w:szCs w:val="22"/>
              </w:rPr>
            </w:pPr>
            <w:r w:rsidRPr="006F431E">
              <w:rPr>
                <w:rFonts w:cs="Arial"/>
                <w:i/>
                <w:color w:val="000000" w:themeColor="text1"/>
                <w:sz w:val="22"/>
                <w:szCs w:val="22"/>
              </w:rPr>
              <w:t>Klubben faktureres med samlefaktura for påmeldte gymnaster</w:t>
            </w:r>
            <w:r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ved påmeldingsfristen</w:t>
            </w:r>
            <w:r w:rsidR="00AB47E1">
              <w:rPr>
                <w:rFonts w:cs="Arial"/>
                <w:i/>
                <w:color w:val="000000" w:themeColor="text1"/>
                <w:sz w:val="22"/>
                <w:szCs w:val="22"/>
              </w:rPr>
              <w:t>s</w:t>
            </w:r>
            <w:r>
              <w:rPr>
                <w:rFonts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14F68" w:rsidRPr="00355C50" w14:paraId="0A33B27E" w14:textId="77777777" w:rsidTr="00C23A94">
        <w:tc>
          <w:tcPr>
            <w:tcW w:w="2497" w:type="dxa"/>
            <w:shd w:val="clear" w:color="auto" w:fill="1C3664"/>
          </w:tcPr>
          <w:p w14:paraId="53D8765B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Påmelding:</w:t>
            </w:r>
          </w:p>
        </w:tc>
        <w:tc>
          <w:tcPr>
            <w:tcW w:w="7531" w:type="dxa"/>
            <w:gridSpan w:val="2"/>
          </w:tcPr>
          <w:p w14:paraId="1B0E1DC8" w14:textId="3483F138" w:rsidR="00786D73" w:rsidRPr="003A7F11" w:rsidRDefault="00786D73" w:rsidP="00786D73">
            <w:pPr>
              <w:rPr>
                <w:rFonts w:cs="Arial"/>
                <w:i/>
                <w:color w:val="000000" w:themeColor="text1"/>
                <w:sz w:val="22"/>
                <w:szCs w:val="22"/>
              </w:rPr>
            </w:pPr>
            <w:r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Frist: </w:t>
            </w:r>
            <w:r w:rsidR="00616ABE">
              <w:rPr>
                <w:rFonts w:cs="Arial"/>
                <w:i/>
                <w:color w:val="000000" w:themeColor="text1"/>
                <w:sz w:val="22"/>
                <w:szCs w:val="22"/>
              </w:rPr>
              <w:t>27</w:t>
            </w:r>
            <w:r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>. september</w:t>
            </w:r>
            <w:r w:rsidR="0070493C"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>, påmeldingen er bindende.</w:t>
            </w:r>
            <w:r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 </w:t>
            </w:r>
          </w:p>
          <w:p w14:paraId="3F323E74" w14:textId="67DE263C" w:rsidR="00993459" w:rsidRPr="003A7F11" w:rsidRDefault="00786D73" w:rsidP="00786D73">
            <w:pPr>
              <w:rPr>
                <w:rFonts w:cs="Arial"/>
                <w:i/>
                <w:color w:val="000000" w:themeColor="text1"/>
                <w:sz w:val="22"/>
                <w:szCs w:val="22"/>
              </w:rPr>
            </w:pPr>
            <w:r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>Påmelding sendes samlet fra klubb</w:t>
            </w:r>
            <w:r w:rsidR="0070493C"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på epost til</w:t>
            </w:r>
            <w:r w:rsidR="007A40AD" w:rsidRPr="003A7F11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: </w:t>
            </w:r>
          </w:p>
          <w:p w14:paraId="0FC4C12E" w14:textId="237009E9" w:rsidR="00EB2A86" w:rsidRPr="003A7F11" w:rsidRDefault="003A7F11" w:rsidP="00786D73">
            <w:pPr>
              <w:rPr>
                <w:rFonts w:cs="Arial"/>
                <w:i/>
                <w:sz w:val="22"/>
                <w:szCs w:val="22"/>
              </w:rPr>
            </w:pPr>
            <w:r w:rsidRPr="003A7F11">
              <w:rPr>
                <w:rFonts w:cs="Arial"/>
                <w:i/>
                <w:color w:val="000000" w:themeColor="text1"/>
                <w:sz w:val="22"/>
                <w:szCs w:val="22"/>
                <w:u w:val="single"/>
              </w:rPr>
              <w:t>Narissara98@hotmail.no</w:t>
            </w:r>
          </w:p>
        </w:tc>
      </w:tr>
      <w:tr w:rsidR="00214F68" w:rsidRPr="00355C50" w14:paraId="11D6217A" w14:textId="77777777" w:rsidTr="00C23A94">
        <w:tc>
          <w:tcPr>
            <w:tcW w:w="2497" w:type="dxa"/>
            <w:shd w:val="clear" w:color="auto" w:fill="1C3664"/>
          </w:tcPr>
          <w:p w14:paraId="7C5348C3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Programskjema:</w:t>
            </w:r>
          </w:p>
        </w:tc>
        <w:tc>
          <w:tcPr>
            <w:tcW w:w="7531" w:type="dxa"/>
            <w:gridSpan w:val="2"/>
          </w:tcPr>
          <w:p w14:paraId="0E91FE51" w14:textId="12F72F92" w:rsidR="00AE4997" w:rsidRPr="0084705E" w:rsidRDefault="00C82AF2" w:rsidP="0035743C">
            <w:pPr>
              <w:rPr>
                <w:rFonts w:cs="Arial"/>
                <w:i/>
                <w:sz w:val="22"/>
                <w:szCs w:val="22"/>
              </w:rPr>
            </w:pPr>
            <w:r w:rsidRPr="00C82AF2">
              <w:rPr>
                <w:rFonts w:cs="Arial"/>
                <w:i/>
                <w:sz w:val="22"/>
                <w:szCs w:val="22"/>
              </w:rPr>
              <w:t>Konkurranse lørdag, 24.10, samling søndag,25.10</w:t>
            </w:r>
          </w:p>
        </w:tc>
      </w:tr>
      <w:tr w:rsidR="00214F68" w:rsidRPr="00355C50" w14:paraId="03BA4231" w14:textId="77777777" w:rsidTr="00C23A94">
        <w:tc>
          <w:tcPr>
            <w:tcW w:w="2497" w:type="dxa"/>
            <w:shd w:val="clear" w:color="auto" w:fill="1C3664"/>
          </w:tcPr>
          <w:p w14:paraId="5ECEF3B3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Overnatting:</w:t>
            </w:r>
          </w:p>
        </w:tc>
        <w:tc>
          <w:tcPr>
            <w:tcW w:w="7531" w:type="dxa"/>
            <w:gridSpan w:val="2"/>
          </w:tcPr>
          <w:p w14:paraId="76927845" w14:textId="4D10FA66" w:rsidR="00C743A1" w:rsidRPr="00C743A1" w:rsidRDefault="00C743A1" w:rsidP="00C743A1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C743A1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Det er mulighet for overnatting i Tromsø Turnhall til kr 250 per gymnast per natt.</w:t>
            </w:r>
            <w:r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C743A1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Klubbene organiserer bespisning selv. Det er tilgang til kjøkken.</w:t>
            </w:r>
          </w:p>
          <w:p w14:paraId="0B9268B1" w14:textId="6C279286" w:rsidR="00993459" w:rsidRPr="00993459" w:rsidRDefault="00C743A1" w:rsidP="00993459">
            <w:pPr>
              <w:rPr>
                <w:rFonts w:cs="Arial"/>
                <w:i/>
                <w:color w:val="000000" w:themeColor="text1"/>
                <w:sz w:val="22"/>
                <w:szCs w:val="22"/>
              </w:rPr>
            </w:pPr>
            <w:r w:rsidRPr="00C743A1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Hver klubb må stille med egen brannvakt. Luftmadrass, pute og sovepose må medbringes.</w:t>
            </w:r>
            <w:r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C743A1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 xml:space="preserve">Ved ønske om overnatting sendes samlet oversikt over overnattingsgjester per klubb </w:t>
            </w:r>
            <w:r w:rsidRPr="003A7F11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 xml:space="preserve">til </w:t>
            </w:r>
            <w:r w:rsidR="003A7F11" w:rsidRPr="003A7F11">
              <w:rPr>
                <w:rFonts w:cs="Arial"/>
                <w:i/>
                <w:color w:val="000000" w:themeColor="text1"/>
                <w:sz w:val="22"/>
                <w:szCs w:val="22"/>
                <w:u w:val="single"/>
              </w:rPr>
              <w:t>Narissara98@hotmail.no</w:t>
            </w:r>
          </w:p>
          <w:p w14:paraId="3B4C9343" w14:textId="0AC713FD" w:rsidR="004B6371" w:rsidRPr="0084705E" w:rsidRDefault="004B6371" w:rsidP="00C743A1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Fonts w:cs="Arial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214F68" w:rsidRPr="00355C50" w14:paraId="51063CF9" w14:textId="77777777" w:rsidTr="00C23A94">
        <w:tc>
          <w:tcPr>
            <w:tcW w:w="2497" w:type="dxa"/>
            <w:shd w:val="clear" w:color="auto" w:fill="1C3664"/>
          </w:tcPr>
          <w:p w14:paraId="1B8A04E8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lastRenderedPageBreak/>
              <w:t>Bankett:</w:t>
            </w:r>
          </w:p>
        </w:tc>
        <w:tc>
          <w:tcPr>
            <w:tcW w:w="7531" w:type="dxa"/>
            <w:gridSpan w:val="2"/>
          </w:tcPr>
          <w:p w14:paraId="06B10B2C" w14:textId="7363BAA2" w:rsidR="00AE4997" w:rsidRPr="003B5A57" w:rsidRDefault="0002104F" w:rsidP="00213835">
            <w:pPr>
              <w:rPr>
                <w:rFonts w:cs="Arial"/>
                <w:i/>
                <w:color w:val="000000" w:themeColor="text1"/>
                <w:sz w:val="22"/>
                <w:szCs w:val="22"/>
              </w:rPr>
            </w:pPr>
            <w:r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>Vi går ut og spiser pizza sammen,</w:t>
            </w:r>
            <w:r w:rsidR="00786D73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lørdag, </w:t>
            </w:r>
            <w:r w:rsidR="00C743A1">
              <w:rPr>
                <w:rFonts w:cs="Arial"/>
                <w:i/>
                <w:color w:val="000000" w:themeColor="text1"/>
                <w:sz w:val="22"/>
                <w:szCs w:val="22"/>
              </w:rPr>
              <w:t>24</w:t>
            </w:r>
            <w:r w:rsidR="00786D73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>.10.2</w:t>
            </w:r>
            <w:r w:rsidR="006570DA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>5</w:t>
            </w:r>
            <w:r w:rsidR="00786D73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kl 20.00</w:t>
            </w:r>
            <w:r w:rsidR="00482921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. </w:t>
            </w:r>
            <w:r w:rsidR="00491293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Pris: 200kr. </w:t>
            </w:r>
            <w:r w:rsidR="00482921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Marker dette </w:t>
            </w:r>
            <w:r w:rsidR="00786D73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>på samme skjema s</w:t>
            </w:r>
            <w:r w:rsidR="00482921" w:rsidRPr="003B5A57"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om påmeldingen. </w:t>
            </w:r>
          </w:p>
        </w:tc>
      </w:tr>
      <w:tr w:rsidR="00214F68" w:rsidRPr="00993459" w14:paraId="503CABEE" w14:textId="77777777" w:rsidTr="00C23A94">
        <w:tc>
          <w:tcPr>
            <w:tcW w:w="2497" w:type="dxa"/>
            <w:shd w:val="clear" w:color="auto" w:fill="1C3664"/>
          </w:tcPr>
          <w:p w14:paraId="775DF9D1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Kontaktperson:</w:t>
            </w:r>
          </w:p>
        </w:tc>
        <w:tc>
          <w:tcPr>
            <w:tcW w:w="7531" w:type="dxa"/>
            <w:gridSpan w:val="2"/>
          </w:tcPr>
          <w:p w14:paraId="3F18048F" w14:textId="02B96AE5" w:rsidR="00214F68" w:rsidRPr="00E247A2" w:rsidRDefault="003A7F11" w:rsidP="0035743C">
            <w:pPr>
              <w:rPr>
                <w:rFonts w:cs="Arial"/>
                <w:i/>
                <w:color w:val="000000" w:themeColor="text1"/>
                <w:sz w:val="22"/>
                <w:szCs w:val="22"/>
                <w:lang w:val="sv-SE"/>
              </w:rPr>
            </w:pPr>
            <w:r w:rsidRPr="00E247A2">
              <w:rPr>
                <w:rFonts w:cs="Arial"/>
                <w:i/>
                <w:color w:val="000000" w:themeColor="text1"/>
                <w:sz w:val="22"/>
                <w:szCs w:val="22"/>
                <w:u w:val="single"/>
              </w:rPr>
              <w:t>Narissara98@hotmail.no</w:t>
            </w:r>
          </w:p>
          <w:p w14:paraId="1773CAED" w14:textId="77777777" w:rsidR="00AE4997" w:rsidRPr="00993459" w:rsidRDefault="00AE4997" w:rsidP="0035743C">
            <w:pPr>
              <w:rPr>
                <w:rFonts w:cs="Arial"/>
                <w:iCs/>
                <w:color w:val="000000" w:themeColor="text1"/>
                <w:sz w:val="22"/>
                <w:szCs w:val="22"/>
                <w:highlight w:val="yellow"/>
                <w:lang w:val="sv-SE"/>
              </w:rPr>
            </w:pPr>
          </w:p>
        </w:tc>
      </w:tr>
      <w:tr w:rsidR="00214F68" w:rsidRPr="00355C50" w14:paraId="25061E2D" w14:textId="77777777" w:rsidTr="00C23A94">
        <w:tc>
          <w:tcPr>
            <w:tcW w:w="2497" w:type="dxa"/>
            <w:shd w:val="clear" w:color="auto" w:fill="1C3664"/>
          </w:tcPr>
          <w:p w14:paraId="429CAE64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Veibeskrivelse til hallen:</w:t>
            </w:r>
          </w:p>
        </w:tc>
        <w:tc>
          <w:tcPr>
            <w:tcW w:w="7531" w:type="dxa"/>
            <w:gridSpan w:val="2"/>
          </w:tcPr>
          <w:p w14:paraId="1F65F21E" w14:textId="330CD01A" w:rsidR="00AE4997" w:rsidRPr="00AE4997" w:rsidRDefault="00E54F24" w:rsidP="00786D73">
            <w:pPr>
              <w:rPr>
                <w:rFonts w:cs="Arial"/>
                <w:i/>
                <w:color w:val="FF0000"/>
                <w:sz w:val="22"/>
                <w:szCs w:val="22"/>
              </w:rPr>
            </w:pPr>
            <w:r w:rsidRPr="00E54F24">
              <w:rPr>
                <w:rFonts w:ascii="Verdana" w:hAnsi="Verdana"/>
                <w:noProof/>
              </w:rPr>
              <w:drawing>
                <wp:inline distT="0" distB="0" distL="0" distR="0" wp14:anchorId="0D983C7B" wp14:editId="2454F5A7">
                  <wp:extent cx="3945255" cy="2501160"/>
                  <wp:effectExtent l="0" t="0" r="0" b="0"/>
                  <wp:docPr id="887711394" name="Bilde 1" descr="Et bilde som inneholder kart, tekst, atlas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711394" name="Bilde 1" descr="Et bilde som inneholder kart, tekst, atlas&#10;&#10;Automatisk generert beskrivels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461" cy="251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F68" w:rsidRPr="00355C50" w14:paraId="2AD329CD" w14:textId="77777777" w:rsidTr="00C23A94">
        <w:tc>
          <w:tcPr>
            <w:tcW w:w="2497" w:type="dxa"/>
            <w:shd w:val="clear" w:color="auto" w:fill="1C3664"/>
          </w:tcPr>
          <w:p w14:paraId="76C05D71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Tidsplan og øvrig info:</w:t>
            </w:r>
          </w:p>
        </w:tc>
        <w:tc>
          <w:tcPr>
            <w:tcW w:w="7531" w:type="dxa"/>
            <w:gridSpan w:val="2"/>
          </w:tcPr>
          <w:p w14:paraId="4CCDA1A0" w14:textId="0860E5CE" w:rsidR="00214F68" w:rsidRDefault="00214F68" w:rsidP="0035743C">
            <w:pPr>
              <w:rPr>
                <w:rFonts w:cs="Arial"/>
                <w:iCs/>
                <w:sz w:val="22"/>
                <w:szCs w:val="22"/>
              </w:rPr>
            </w:pPr>
            <w:r w:rsidRPr="00AE4997">
              <w:rPr>
                <w:rFonts w:cs="Arial"/>
                <w:sz w:val="22"/>
                <w:szCs w:val="22"/>
              </w:rPr>
              <w:t xml:space="preserve">Skisse til tidsplan sendes ut </w:t>
            </w:r>
            <w:r w:rsidR="004A3B79">
              <w:rPr>
                <w:rFonts w:cs="Arial"/>
                <w:sz w:val="22"/>
                <w:szCs w:val="22"/>
              </w:rPr>
              <w:t xml:space="preserve">senest </w:t>
            </w:r>
            <w:r w:rsidR="00786D73">
              <w:rPr>
                <w:rFonts w:cs="Arial"/>
                <w:sz w:val="22"/>
                <w:szCs w:val="22"/>
              </w:rPr>
              <w:t>umiddelbart etter påmeldingsfriste</w:t>
            </w:r>
            <w:r w:rsidR="00D634AB">
              <w:rPr>
                <w:rFonts w:cs="Arial"/>
                <w:sz w:val="22"/>
                <w:szCs w:val="22"/>
              </w:rPr>
              <w:t>n</w:t>
            </w:r>
            <w:r w:rsidR="00786D73">
              <w:rPr>
                <w:rFonts w:cs="Arial"/>
                <w:sz w:val="22"/>
                <w:szCs w:val="22"/>
              </w:rPr>
              <w:t>.</w:t>
            </w:r>
            <w:r w:rsidR="00B34AD3">
              <w:rPr>
                <w:rFonts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AE4997">
              <w:rPr>
                <w:rFonts w:cs="Arial"/>
                <w:sz w:val="22"/>
                <w:szCs w:val="22"/>
              </w:rPr>
              <w:t>Endelig informasjon sendes ut senest 2 uker før konkurransen</w:t>
            </w:r>
            <w:r w:rsidR="00B34AD3">
              <w:rPr>
                <w:rFonts w:cs="Arial"/>
                <w:sz w:val="22"/>
                <w:szCs w:val="22"/>
              </w:rPr>
              <w:t xml:space="preserve">, </w:t>
            </w:r>
            <w:r w:rsidR="000C2A19">
              <w:rPr>
                <w:rFonts w:cs="Arial"/>
                <w:sz w:val="22"/>
                <w:szCs w:val="22"/>
              </w:rPr>
              <w:t>9</w:t>
            </w:r>
            <w:r w:rsidR="00786D73">
              <w:rPr>
                <w:rFonts w:cs="Arial"/>
                <w:sz w:val="22"/>
                <w:szCs w:val="22"/>
              </w:rPr>
              <w:t>.</w:t>
            </w:r>
            <w:r w:rsidR="000C2A19">
              <w:rPr>
                <w:rFonts w:cs="Arial"/>
                <w:sz w:val="22"/>
                <w:szCs w:val="22"/>
              </w:rPr>
              <w:t>10</w:t>
            </w:r>
            <w:r w:rsidR="00786D73">
              <w:rPr>
                <w:rFonts w:cs="Arial"/>
                <w:sz w:val="22"/>
                <w:szCs w:val="22"/>
              </w:rPr>
              <w:t>.2</w:t>
            </w:r>
            <w:r w:rsidR="000C2A19">
              <w:rPr>
                <w:rFonts w:cs="Arial"/>
                <w:sz w:val="22"/>
                <w:szCs w:val="22"/>
              </w:rPr>
              <w:t>6</w:t>
            </w:r>
            <w:r w:rsidR="00C67662" w:rsidRPr="00B34AD3">
              <w:rPr>
                <w:rFonts w:cs="Arial"/>
                <w:i/>
                <w:iCs/>
                <w:sz w:val="22"/>
                <w:szCs w:val="22"/>
              </w:rPr>
              <w:t>.</w:t>
            </w:r>
            <w:r w:rsidR="00C67662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07BE4E6C" w14:textId="43FC4955" w:rsidR="001F2FA5" w:rsidRPr="001F2FA5" w:rsidRDefault="001F2FA5" w:rsidP="00786D73">
            <w:pPr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  <w:tr w:rsidR="00214F68" w:rsidRPr="003853F4" w14:paraId="2D1AA63C" w14:textId="77777777" w:rsidTr="00C23A94">
        <w:tc>
          <w:tcPr>
            <w:tcW w:w="2497" w:type="dxa"/>
            <w:shd w:val="clear" w:color="auto" w:fill="1C3664"/>
          </w:tcPr>
          <w:p w14:paraId="01F76987" w14:textId="77777777" w:rsidR="00214F68" w:rsidRPr="00AE4997" w:rsidRDefault="00214F68" w:rsidP="0035743C">
            <w:pPr>
              <w:rPr>
                <w:rFonts w:cs="Arial"/>
                <w:b/>
                <w:color w:val="FFFFFF" w:themeColor="background1"/>
              </w:rPr>
            </w:pPr>
            <w:r w:rsidRPr="00AE4997">
              <w:rPr>
                <w:rFonts w:cs="Arial"/>
                <w:b/>
                <w:color w:val="FFFFFF" w:themeColor="background1"/>
              </w:rPr>
              <w:t>Musikk</w:t>
            </w:r>
          </w:p>
        </w:tc>
        <w:tc>
          <w:tcPr>
            <w:tcW w:w="7531" w:type="dxa"/>
            <w:gridSpan w:val="2"/>
          </w:tcPr>
          <w:p w14:paraId="0B982189" w14:textId="77777777" w:rsidR="00214F68" w:rsidRPr="00DB610A" w:rsidRDefault="00214F68" w:rsidP="0035743C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Musikk skal sendes inn elektronisk i mp3 filformat. </w:t>
            </w:r>
          </w:p>
          <w:p w14:paraId="664B2ECE" w14:textId="77777777" w:rsidR="00214F68" w:rsidRPr="00DB610A" w:rsidRDefault="00214F68" w:rsidP="0035743C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>Musikkfiler merkes med følgende:</w:t>
            </w:r>
          </w:p>
          <w:p w14:paraId="6D4F81D8" w14:textId="297742B8" w:rsidR="00214F68" w:rsidRPr="00DB610A" w:rsidRDefault="00552AE2" w:rsidP="0035743C">
            <w:pPr>
              <w:rPr>
                <w:rFonts w:cs="Arial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sz w:val="22"/>
                <w:szCs w:val="22"/>
                <w:lang w:val="nn-NO"/>
              </w:rPr>
              <w:t xml:space="preserve">Klasse - </w:t>
            </w:r>
            <w:r w:rsidR="00214F68" w:rsidRPr="00DB610A">
              <w:rPr>
                <w:rFonts w:cs="Arial"/>
                <w:sz w:val="22"/>
                <w:szCs w:val="22"/>
                <w:lang w:val="nn-NO"/>
              </w:rPr>
              <w:t>Navn – Klubb – Redskap.</w:t>
            </w:r>
          </w:p>
          <w:p w14:paraId="7A9B2EAD" w14:textId="77777777" w:rsidR="00214F68" w:rsidRPr="00DB610A" w:rsidRDefault="00214F68" w:rsidP="0035743C">
            <w:pPr>
              <w:rPr>
                <w:rFonts w:cs="Arial"/>
                <w:i/>
                <w:color w:val="FF0000"/>
                <w:sz w:val="22"/>
                <w:szCs w:val="22"/>
                <w:lang w:val="nn-NO"/>
              </w:rPr>
            </w:pPr>
          </w:p>
          <w:p w14:paraId="6328BE55" w14:textId="0C0D80A2" w:rsidR="00AE4997" w:rsidRPr="00DB610A" w:rsidRDefault="00786D73" w:rsidP="0084577A">
            <w:pPr>
              <w:rPr>
                <w:rFonts w:cs="Arial"/>
                <w:i/>
                <w:iCs/>
                <w:color w:val="FF0000"/>
                <w:sz w:val="22"/>
                <w:szCs w:val="22"/>
                <w:lang w:val="nn-NO"/>
              </w:rPr>
            </w:pPr>
            <w:r w:rsidRPr="00DB610A">
              <w:rPr>
                <w:rFonts w:cs="Arial"/>
                <w:i/>
                <w:iCs/>
                <w:color w:val="000000" w:themeColor="text1"/>
                <w:sz w:val="22"/>
                <w:szCs w:val="22"/>
                <w:lang w:val="nn-NO"/>
              </w:rPr>
              <w:t xml:space="preserve">Frist for innsending av musikk: Fredag, </w:t>
            </w:r>
            <w:r w:rsidR="000C2A19" w:rsidRPr="00DB610A">
              <w:rPr>
                <w:rFonts w:cs="Arial"/>
                <w:i/>
                <w:iCs/>
                <w:color w:val="000000" w:themeColor="text1"/>
                <w:sz w:val="22"/>
                <w:szCs w:val="22"/>
                <w:lang w:val="nn-NO"/>
              </w:rPr>
              <w:t>9</w:t>
            </w:r>
            <w:r w:rsidRPr="00DB610A">
              <w:rPr>
                <w:rFonts w:cs="Arial"/>
                <w:i/>
                <w:iCs/>
                <w:color w:val="000000" w:themeColor="text1"/>
                <w:sz w:val="22"/>
                <w:szCs w:val="22"/>
                <w:lang w:val="nn-NO"/>
              </w:rPr>
              <w:t>.10.2</w:t>
            </w:r>
            <w:r w:rsidR="000C2A19" w:rsidRPr="00DB610A">
              <w:rPr>
                <w:rFonts w:cs="Arial"/>
                <w:i/>
                <w:iCs/>
                <w:color w:val="000000" w:themeColor="text1"/>
                <w:sz w:val="22"/>
                <w:szCs w:val="22"/>
                <w:lang w:val="nn-NO"/>
              </w:rPr>
              <w:t>6</w:t>
            </w:r>
            <w:r w:rsidRPr="00DB610A">
              <w:rPr>
                <w:rFonts w:cs="Arial"/>
                <w:i/>
                <w:iCs/>
                <w:color w:val="000000" w:themeColor="text1"/>
                <w:sz w:val="22"/>
                <w:szCs w:val="22"/>
                <w:lang w:val="nn-NO"/>
              </w:rPr>
              <w:t xml:space="preserve"> på epost til:</w:t>
            </w:r>
            <w:r w:rsidR="00993459" w:rsidRPr="00DB610A">
              <w:rPr>
                <w:rFonts w:cs="Arial"/>
                <w:i/>
                <w:color w:val="000000" w:themeColor="text1"/>
                <w:sz w:val="22"/>
                <w:szCs w:val="22"/>
                <w:lang w:val="nn-NO"/>
              </w:rPr>
              <w:t xml:space="preserve"> </w:t>
            </w:r>
            <w:r w:rsidR="003A7F11" w:rsidRPr="00DB610A">
              <w:rPr>
                <w:rFonts w:cs="Arial"/>
                <w:i/>
                <w:color w:val="000000" w:themeColor="text1"/>
                <w:sz w:val="22"/>
                <w:szCs w:val="22"/>
                <w:u w:val="single"/>
                <w:lang w:val="nn-NO"/>
              </w:rPr>
              <w:t>Narissara98@hotmail.no</w:t>
            </w:r>
          </w:p>
        </w:tc>
      </w:tr>
      <w:tr w:rsidR="00EA08FD" w:rsidRPr="00355C50" w14:paraId="6DE5DB91" w14:textId="77777777" w:rsidTr="00C23A94">
        <w:tc>
          <w:tcPr>
            <w:tcW w:w="2497" w:type="dxa"/>
            <w:shd w:val="clear" w:color="auto" w:fill="1C3664"/>
          </w:tcPr>
          <w:p w14:paraId="7B43B22B" w14:textId="77777777" w:rsidR="00E36D6E" w:rsidRDefault="00EA08FD" w:rsidP="0035743C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Minisamling</w:t>
            </w:r>
            <w:r w:rsidR="00E36D6E">
              <w:rPr>
                <w:rFonts w:cs="Arial"/>
                <w:b/>
                <w:color w:val="FFFFFF" w:themeColor="background1"/>
              </w:rPr>
              <w:t xml:space="preserve"> </w:t>
            </w:r>
          </w:p>
          <w:p w14:paraId="4ADBE296" w14:textId="14D2EFBC" w:rsidR="00EA08FD" w:rsidRPr="00AE4997" w:rsidRDefault="00E36D6E" w:rsidP="0035743C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m/Olga Ivanova</w:t>
            </w:r>
          </w:p>
        </w:tc>
        <w:tc>
          <w:tcPr>
            <w:tcW w:w="7531" w:type="dxa"/>
            <w:gridSpan w:val="2"/>
          </w:tcPr>
          <w:p w14:paraId="38256DC1" w14:textId="017D9670" w:rsidR="00EA08FD" w:rsidRPr="003B5A57" w:rsidRDefault="00BC6C7D" w:rsidP="0035743C">
            <w:pPr>
              <w:rPr>
                <w:rFonts w:cs="Arial"/>
                <w:sz w:val="22"/>
                <w:szCs w:val="22"/>
              </w:rPr>
            </w:pPr>
            <w:r w:rsidRPr="003B5A57">
              <w:rPr>
                <w:rFonts w:cs="Arial"/>
                <w:sz w:val="22"/>
                <w:szCs w:val="22"/>
              </w:rPr>
              <w:t xml:space="preserve">Minisamling søndag, </w:t>
            </w:r>
            <w:r w:rsidR="000C2A19">
              <w:rPr>
                <w:rFonts w:cs="Arial"/>
                <w:sz w:val="22"/>
                <w:szCs w:val="22"/>
              </w:rPr>
              <w:t>25</w:t>
            </w:r>
            <w:r w:rsidRPr="003B5A57">
              <w:rPr>
                <w:rFonts w:cs="Arial"/>
                <w:sz w:val="22"/>
                <w:szCs w:val="22"/>
              </w:rPr>
              <w:t>.10.</w:t>
            </w:r>
          </w:p>
          <w:p w14:paraId="0A557B01" w14:textId="147E0B7A" w:rsidR="00BC6C7D" w:rsidRPr="003B5A57" w:rsidRDefault="00BC6C7D" w:rsidP="0035743C">
            <w:pPr>
              <w:rPr>
                <w:rFonts w:cs="Arial"/>
                <w:sz w:val="22"/>
                <w:szCs w:val="22"/>
              </w:rPr>
            </w:pPr>
            <w:r w:rsidRPr="003B5A57">
              <w:rPr>
                <w:rFonts w:cs="Arial"/>
                <w:sz w:val="22"/>
                <w:szCs w:val="22"/>
              </w:rPr>
              <w:t xml:space="preserve">Pris: </w:t>
            </w:r>
            <w:r w:rsidR="0006205E" w:rsidRPr="003B5A57">
              <w:rPr>
                <w:rFonts w:cs="Arial"/>
                <w:sz w:val="22"/>
                <w:szCs w:val="22"/>
              </w:rPr>
              <w:t>400</w:t>
            </w:r>
          </w:p>
          <w:p w14:paraId="32CCB826" w14:textId="77777777" w:rsidR="00E36D6E" w:rsidRPr="003B5A57" w:rsidRDefault="00E36D6E" w:rsidP="0035743C">
            <w:pPr>
              <w:rPr>
                <w:rFonts w:cs="Arial"/>
                <w:sz w:val="22"/>
                <w:szCs w:val="22"/>
              </w:rPr>
            </w:pPr>
            <w:r w:rsidRPr="003B5A57">
              <w:rPr>
                <w:rFonts w:cs="Arial"/>
                <w:sz w:val="22"/>
                <w:szCs w:val="22"/>
              </w:rPr>
              <w:t xml:space="preserve">Bruk vedlagte påmeldingsskjema og huk av dersom koreografi ønskes. </w:t>
            </w:r>
          </w:p>
          <w:p w14:paraId="55712E50" w14:textId="39829B7D" w:rsidR="00512569" w:rsidRPr="003B5A57" w:rsidRDefault="00512569" w:rsidP="0035743C">
            <w:pPr>
              <w:rPr>
                <w:rFonts w:cs="Arial"/>
                <w:sz w:val="22"/>
                <w:szCs w:val="22"/>
              </w:rPr>
            </w:pPr>
            <w:r w:rsidRPr="003B5A57">
              <w:rPr>
                <w:rFonts w:cs="Arial"/>
                <w:sz w:val="22"/>
                <w:szCs w:val="22"/>
              </w:rPr>
              <w:t xml:space="preserve">Pris: Nytt program: </w:t>
            </w:r>
            <w:r w:rsidR="003E535C" w:rsidRPr="003B5A57">
              <w:rPr>
                <w:rFonts w:cs="Arial"/>
                <w:sz w:val="22"/>
                <w:szCs w:val="22"/>
              </w:rPr>
              <w:t>1000</w:t>
            </w:r>
            <w:r w:rsidR="00C878A7" w:rsidRPr="003B5A57">
              <w:rPr>
                <w:rFonts w:cs="Arial"/>
                <w:sz w:val="22"/>
                <w:szCs w:val="22"/>
              </w:rPr>
              <w:t>,-</w:t>
            </w:r>
          </w:p>
          <w:p w14:paraId="709060FE" w14:textId="3D300ADB" w:rsidR="00512569" w:rsidRPr="003B5A57" w:rsidRDefault="00512569" w:rsidP="0035743C">
            <w:pPr>
              <w:rPr>
                <w:rFonts w:cs="Arial"/>
                <w:sz w:val="22"/>
                <w:szCs w:val="22"/>
              </w:rPr>
            </w:pPr>
            <w:r w:rsidRPr="003B5A57">
              <w:rPr>
                <w:rFonts w:cs="Arial"/>
                <w:sz w:val="22"/>
                <w:szCs w:val="22"/>
              </w:rPr>
              <w:t xml:space="preserve">Justering/endring: </w:t>
            </w:r>
            <w:r w:rsidR="00C878A7" w:rsidRPr="003B5A57">
              <w:rPr>
                <w:rFonts w:cs="Arial"/>
                <w:sz w:val="22"/>
                <w:szCs w:val="22"/>
              </w:rPr>
              <w:t>600,-</w:t>
            </w:r>
          </w:p>
        </w:tc>
      </w:tr>
    </w:tbl>
    <w:p w14:paraId="72682017" w14:textId="495EDF62" w:rsidR="00214F68" w:rsidRDefault="00214F68" w:rsidP="00214F68">
      <w:pPr>
        <w:rPr>
          <w:rFonts w:ascii="Verdana" w:hAnsi="Verdana"/>
        </w:rPr>
      </w:pPr>
    </w:p>
    <w:p w14:paraId="72E299AD" w14:textId="77777777" w:rsidR="00E54F24" w:rsidRDefault="00E54F24" w:rsidP="00214F68">
      <w:pPr>
        <w:rPr>
          <w:rFonts w:ascii="Verdana" w:hAnsi="Verdana"/>
        </w:rPr>
      </w:pPr>
    </w:p>
    <w:p w14:paraId="63883254" w14:textId="77777777" w:rsidR="00E54F24" w:rsidRDefault="00E54F24" w:rsidP="00214F68">
      <w:pPr>
        <w:rPr>
          <w:rFonts w:ascii="Verdana" w:hAnsi="Verdana"/>
        </w:rPr>
      </w:pPr>
    </w:p>
    <w:p w14:paraId="3F5AB27C" w14:textId="77777777" w:rsidR="00E54F24" w:rsidRDefault="00E54F24" w:rsidP="00214F68">
      <w:pPr>
        <w:rPr>
          <w:rFonts w:ascii="Verdana" w:hAnsi="Verdana"/>
        </w:rPr>
      </w:pPr>
    </w:p>
    <w:p w14:paraId="1F37A90A" w14:textId="77777777" w:rsidR="00E54F24" w:rsidRDefault="00E54F24" w:rsidP="00214F68">
      <w:pPr>
        <w:rPr>
          <w:rFonts w:ascii="Verdana" w:hAnsi="Verdana"/>
        </w:rPr>
      </w:pPr>
    </w:p>
    <w:p w14:paraId="6C7CE771" w14:textId="77777777" w:rsidR="005A30DA" w:rsidRDefault="005A30DA" w:rsidP="00214F68">
      <w:pPr>
        <w:rPr>
          <w:rFonts w:ascii="Verdana" w:hAnsi="Verdana"/>
        </w:rPr>
      </w:pPr>
    </w:p>
    <w:p w14:paraId="23ED22B6" w14:textId="77777777" w:rsidR="005A30DA" w:rsidRDefault="005A30DA" w:rsidP="00214F68">
      <w:pPr>
        <w:rPr>
          <w:rFonts w:ascii="Verdana" w:hAnsi="Verdana"/>
        </w:rPr>
      </w:pPr>
    </w:p>
    <w:p w14:paraId="0C82B596" w14:textId="77777777" w:rsidR="005A30DA" w:rsidRDefault="005A30DA" w:rsidP="00214F68">
      <w:pPr>
        <w:rPr>
          <w:rFonts w:ascii="Verdana" w:hAnsi="Verdana"/>
        </w:rPr>
      </w:pPr>
    </w:p>
    <w:p w14:paraId="3E2CE5DC" w14:textId="182DE091" w:rsidR="00E54F24" w:rsidRDefault="00E54F24" w:rsidP="00214F68">
      <w:pPr>
        <w:rPr>
          <w:rFonts w:ascii="Verdana" w:hAnsi="Verdana"/>
        </w:rPr>
      </w:pPr>
    </w:p>
    <w:p w14:paraId="2824C998" w14:textId="77777777" w:rsidR="00873349" w:rsidRPr="00B23D7B" w:rsidRDefault="00873349" w:rsidP="00214F68">
      <w:pPr>
        <w:rPr>
          <w:rFonts w:cs="Arial"/>
          <w:i/>
          <w:iCs/>
          <w:color w:val="D21125"/>
          <w:sz w:val="22"/>
          <w:szCs w:val="22"/>
        </w:rPr>
      </w:pPr>
    </w:p>
    <w:p w14:paraId="51E15C9E" w14:textId="79593656" w:rsidR="00214F68" w:rsidRDefault="00214F68" w:rsidP="002E11BB">
      <w:pPr>
        <w:pStyle w:val="Overskrift1"/>
      </w:pPr>
      <w:r>
        <w:t xml:space="preserve">Velkommen til </w:t>
      </w:r>
      <w:r w:rsidR="00786D73">
        <w:t>Tromsø turnforening</w:t>
      </w:r>
      <w:r>
        <w:t>!</w:t>
      </w:r>
    </w:p>
    <w:p w14:paraId="210D5FD6" w14:textId="77777777" w:rsidR="00571D60" w:rsidRDefault="00571D60" w:rsidP="00E50540"/>
    <w:p w14:paraId="572D307E" w14:textId="7BAA325A" w:rsidR="00571D60" w:rsidRDefault="00571D60">
      <w:pPr>
        <w:overflowPunct/>
        <w:autoSpaceDE/>
        <w:autoSpaceDN/>
        <w:adjustRightInd/>
        <w:textAlignment w:val="auto"/>
      </w:pPr>
      <w:r>
        <w:br w:type="page"/>
      </w:r>
    </w:p>
    <w:p w14:paraId="4BD54527" w14:textId="3F10B38F" w:rsidR="000E0D6A" w:rsidRPr="00205B6C" w:rsidRDefault="00205B6C">
      <w:pPr>
        <w:overflowPunct/>
        <w:autoSpaceDE/>
        <w:autoSpaceDN/>
        <w:adjustRightInd/>
        <w:textAlignment w:val="auto"/>
        <w:rPr>
          <w:b/>
          <w:bCs/>
        </w:rPr>
      </w:pPr>
      <w:r w:rsidRPr="00205B6C">
        <w:rPr>
          <w:b/>
          <w:bCs/>
        </w:rPr>
        <w:lastRenderedPageBreak/>
        <w:t>Konkurransepåmelding</w:t>
      </w:r>
      <w:r w:rsidR="0053731A">
        <w:rPr>
          <w:b/>
          <w:bCs/>
        </w:rPr>
        <w:t xml:space="preserve"> Individuelt</w:t>
      </w:r>
      <w:r w:rsidRPr="00205B6C">
        <w:rPr>
          <w:b/>
          <w:bCs/>
        </w:rPr>
        <w:t xml:space="preserve">: </w:t>
      </w:r>
    </w:p>
    <w:p w14:paraId="0BAD92E8" w14:textId="77777777" w:rsidR="00205B6C" w:rsidRDefault="00205B6C">
      <w:pPr>
        <w:overflowPunct/>
        <w:autoSpaceDE/>
        <w:autoSpaceDN/>
        <w:adjustRightInd/>
        <w:textAlignment w:val="auto"/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685"/>
        <w:gridCol w:w="1619"/>
        <w:gridCol w:w="1369"/>
        <w:gridCol w:w="2268"/>
        <w:gridCol w:w="1396"/>
        <w:gridCol w:w="1297"/>
      </w:tblGrid>
      <w:tr w:rsidR="00961D50" w14:paraId="149CCE5E" w14:textId="77777777" w:rsidTr="00961D50">
        <w:tc>
          <w:tcPr>
            <w:tcW w:w="1685" w:type="dxa"/>
          </w:tcPr>
          <w:p w14:paraId="2F115037" w14:textId="770A1DFC" w:rsidR="00961D50" w:rsidRDefault="00961D50" w:rsidP="0053731A">
            <w:r>
              <w:t>Fornavn</w:t>
            </w:r>
          </w:p>
        </w:tc>
        <w:tc>
          <w:tcPr>
            <w:tcW w:w="1619" w:type="dxa"/>
          </w:tcPr>
          <w:p w14:paraId="463F213A" w14:textId="0FB8C236" w:rsidR="00961D50" w:rsidRDefault="00961D50" w:rsidP="0053731A">
            <w:r>
              <w:t>Etternavn</w:t>
            </w:r>
          </w:p>
        </w:tc>
        <w:tc>
          <w:tcPr>
            <w:tcW w:w="1369" w:type="dxa"/>
          </w:tcPr>
          <w:p w14:paraId="0ADC5E0C" w14:textId="673F069F" w:rsidR="00961D50" w:rsidRDefault="00961D50" w:rsidP="0053731A">
            <w:r>
              <w:t>Fødselsår</w:t>
            </w:r>
          </w:p>
        </w:tc>
        <w:tc>
          <w:tcPr>
            <w:tcW w:w="2268" w:type="dxa"/>
          </w:tcPr>
          <w:p w14:paraId="7EEA8057" w14:textId="55C893D6" w:rsidR="00961D50" w:rsidRDefault="00961D50" w:rsidP="0053731A">
            <w:r>
              <w:t>Konkurranseklasse</w:t>
            </w:r>
          </w:p>
        </w:tc>
        <w:tc>
          <w:tcPr>
            <w:tcW w:w="1396" w:type="dxa"/>
          </w:tcPr>
          <w:p w14:paraId="054A7462" w14:textId="2C669A40" w:rsidR="00961D50" w:rsidRDefault="00961D50" w:rsidP="0053731A">
            <w:r>
              <w:t>Redskap1</w:t>
            </w:r>
          </w:p>
        </w:tc>
        <w:tc>
          <w:tcPr>
            <w:tcW w:w="1297" w:type="dxa"/>
          </w:tcPr>
          <w:p w14:paraId="145F80F0" w14:textId="7738511A" w:rsidR="00961D50" w:rsidRDefault="00961D50" w:rsidP="0053731A">
            <w:r>
              <w:t>Redskap2</w:t>
            </w:r>
          </w:p>
        </w:tc>
      </w:tr>
      <w:tr w:rsidR="00961D50" w14:paraId="3B6C6973" w14:textId="77777777" w:rsidTr="00961D50">
        <w:tc>
          <w:tcPr>
            <w:tcW w:w="1685" w:type="dxa"/>
          </w:tcPr>
          <w:p w14:paraId="5EA5A5C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13D5443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2EAE64E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7A5EC88" w14:textId="326A2F89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33700A5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6C49FCB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9E3A2AB" w14:textId="77777777" w:rsidTr="00961D50">
        <w:tc>
          <w:tcPr>
            <w:tcW w:w="1685" w:type="dxa"/>
          </w:tcPr>
          <w:p w14:paraId="491625D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71B754E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7F3E7A6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2140A538" w14:textId="42A99824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480F088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03C6B27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09EA39EB" w14:textId="77777777" w:rsidTr="00961D50">
        <w:tc>
          <w:tcPr>
            <w:tcW w:w="1685" w:type="dxa"/>
          </w:tcPr>
          <w:p w14:paraId="4CE44BC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6D3C842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24D9E5C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45A600F1" w14:textId="4203BF9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0C7EE94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7BC9214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3D6F13F" w14:textId="77777777" w:rsidTr="00961D50">
        <w:tc>
          <w:tcPr>
            <w:tcW w:w="1685" w:type="dxa"/>
          </w:tcPr>
          <w:p w14:paraId="79BC940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5286EDF0" w14:textId="1071F724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697FC6DE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D62E888" w14:textId="398975FA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767F62C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0FFE318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D9142C7" w14:textId="77777777" w:rsidTr="00961D50">
        <w:tc>
          <w:tcPr>
            <w:tcW w:w="1685" w:type="dxa"/>
          </w:tcPr>
          <w:p w14:paraId="77F1E00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152CDDE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56305389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54929D9" w14:textId="20D63EB4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12D7689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6CD50F6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270DD45" w14:textId="77777777" w:rsidTr="00961D50">
        <w:tc>
          <w:tcPr>
            <w:tcW w:w="1685" w:type="dxa"/>
          </w:tcPr>
          <w:p w14:paraId="47C9D403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24D74FE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46D3F4D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3204DF1" w14:textId="1FCE4258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395B0346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73995D7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C1013D0" w14:textId="77777777" w:rsidTr="00961D50">
        <w:tc>
          <w:tcPr>
            <w:tcW w:w="1685" w:type="dxa"/>
          </w:tcPr>
          <w:p w14:paraId="2EE57929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3465D7C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5CAB71E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4212A546" w14:textId="1F495E18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605B395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26B2DA8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0773368E" w14:textId="77777777" w:rsidTr="00961D50">
        <w:tc>
          <w:tcPr>
            <w:tcW w:w="1685" w:type="dxa"/>
          </w:tcPr>
          <w:p w14:paraId="4FD4F95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386F46B8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37FB4A0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FF8C3D5" w14:textId="00C245C5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257D84B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5B584A9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035B3123" w14:textId="77777777" w:rsidTr="00961D50">
        <w:tc>
          <w:tcPr>
            <w:tcW w:w="1685" w:type="dxa"/>
          </w:tcPr>
          <w:p w14:paraId="6A00A439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35A91937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263B77F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33392C25" w14:textId="4CB7120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335F672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6E040EB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E7735EC" w14:textId="77777777" w:rsidTr="00961D50">
        <w:tc>
          <w:tcPr>
            <w:tcW w:w="1685" w:type="dxa"/>
          </w:tcPr>
          <w:p w14:paraId="093DA19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1C6BFDD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4BC774F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5F4C8A2" w14:textId="0B04A1FF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4AC1F84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0E5E4E0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A266E32" w14:textId="77777777" w:rsidTr="00961D50">
        <w:tc>
          <w:tcPr>
            <w:tcW w:w="1685" w:type="dxa"/>
          </w:tcPr>
          <w:p w14:paraId="5E5C613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1909996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1E5D17B6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204FB168" w14:textId="73E7CAD4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2C55AF36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6E2F689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FA25A1F" w14:textId="77777777" w:rsidTr="00961D50">
        <w:tc>
          <w:tcPr>
            <w:tcW w:w="1685" w:type="dxa"/>
          </w:tcPr>
          <w:p w14:paraId="2F5E63B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5324E89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4C2075C7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49FC5CD2" w14:textId="7D15E5DE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7181CE4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1BD4ADBA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CD82329" w14:textId="77777777" w:rsidTr="00961D50">
        <w:tc>
          <w:tcPr>
            <w:tcW w:w="1685" w:type="dxa"/>
          </w:tcPr>
          <w:p w14:paraId="726849D3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25E5197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6E7704B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610DCC34" w14:textId="62D05C6F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695FE405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1EBB7AB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65255400" w14:textId="77777777" w:rsidTr="00961D50">
        <w:tc>
          <w:tcPr>
            <w:tcW w:w="1685" w:type="dxa"/>
          </w:tcPr>
          <w:p w14:paraId="6AC9CF0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5B19534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7CB7B077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59BD886" w14:textId="1F14D18C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76CE8CCE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6CFCAC0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904D70C" w14:textId="77777777" w:rsidTr="00961D50">
        <w:tc>
          <w:tcPr>
            <w:tcW w:w="1685" w:type="dxa"/>
          </w:tcPr>
          <w:p w14:paraId="64148028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0185578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2771901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37C679A" w14:textId="2784A9C4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069F85A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30D7C6C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63B5014A" w14:textId="77777777" w:rsidTr="00961D50">
        <w:tc>
          <w:tcPr>
            <w:tcW w:w="1685" w:type="dxa"/>
          </w:tcPr>
          <w:p w14:paraId="49BADEDF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2104E01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08B0480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5314917D" w14:textId="407CA41A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571E53C8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418104A9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B4EF3FB" w14:textId="77777777" w:rsidTr="00961D50">
        <w:tc>
          <w:tcPr>
            <w:tcW w:w="1685" w:type="dxa"/>
          </w:tcPr>
          <w:p w14:paraId="31FF725D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2FD324A4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2D2F5AD1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52316CA9" w14:textId="6523E5AF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4D227B5E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3EE3952C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265A271D" w14:textId="77777777" w:rsidTr="00961D50">
        <w:tc>
          <w:tcPr>
            <w:tcW w:w="1685" w:type="dxa"/>
          </w:tcPr>
          <w:p w14:paraId="3EF2B0E9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619" w:type="dxa"/>
          </w:tcPr>
          <w:p w14:paraId="7F79B47B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69" w:type="dxa"/>
          </w:tcPr>
          <w:p w14:paraId="788D5A90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B0DCAB7" w14:textId="5B0C0E4C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96" w:type="dxa"/>
          </w:tcPr>
          <w:p w14:paraId="5B26CE62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97" w:type="dxa"/>
          </w:tcPr>
          <w:p w14:paraId="7AC861D6" w14:textId="77777777" w:rsidR="00961D50" w:rsidRPr="001F6B63" w:rsidRDefault="00961D50" w:rsidP="0053731A">
            <w:pPr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4B5AAC11" w14:textId="77777777" w:rsidR="00571D60" w:rsidRDefault="00571D60" w:rsidP="00E50540"/>
    <w:p w14:paraId="4068B3EC" w14:textId="77777777" w:rsidR="00205B6C" w:rsidRDefault="00205B6C" w:rsidP="00E50540"/>
    <w:p w14:paraId="0EDEDEB3" w14:textId="77777777" w:rsidR="0053731A" w:rsidRDefault="0053731A" w:rsidP="00E50540"/>
    <w:p w14:paraId="6D87E62D" w14:textId="5B04275C" w:rsidR="0053731A" w:rsidRPr="00205B6C" w:rsidRDefault="0053731A" w:rsidP="0053731A">
      <w:pPr>
        <w:overflowPunct/>
        <w:autoSpaceDE/>
        <w:autoSpaceDN/>
        <w:adjustRightInd/>
        <w:textAlignment w:val="auto"/>
        <w:rPr>
          <w:b/>
          <w:bCs/>
        </w:rPr>
      </w:pPr>
      <w:r w:rsidRPr="00205B6C">
        <w:rPr>
          <w:b/>
          <w:bCs/>
        </w:rPr>
        <w:t>Konkurransepåmelding</w:t>
      </w:r>
      <w:r>
        <w:rPr>
          <w:b/>
          <w:bCs/>
        </w:rPr>
        <w:t xml:space="preserve"> Tropp, Duo/Trio</w:t>
      </w:r>
      <w:r w:rsidRPr="00205B6C">
        <w:rPr>
          <w:b/>
          <w:bCs/>
        </w:rPr>
        <w:t xml:space="preserve">: </w:t>
      </w:r>
    </w:p>
    <w:p w14:paraId="11963A45" w14:textId="77777777" w:rsidR="0053731A" w:rsidRDefault="0053731A" w:rsidP="0053731A">
      <w:pPr>
        <w:overflowPunct/>
        <w:autoSpaceDE/>
        <w:autoSpaceDN/>
        <w:adjustRightInd/>
        <w:textAlignment w:val="auto"/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1696"/>
        <w:gridCol w:w="2977"/>
        <w:gridCol w:w="2268"/>
        <w:gridCol w:w="1418"/>
        <w:gridCol w:w="1275"/>
      </w:tblGrid>
      <w:tr w:rsidR="00961D50" w14:paraId="10B1875B" w14:textId="77777777" w:rsidTr="00961D50">
        <w:tc>
          <w:tcPr>
            <w:tcW w:w="1696" w:type="dxa"/>
          </w:tcPr>
          <w:p w14:paraId="4B462E86" w14:textId="323C54B2" w:rsidR="00961D50" w:rsidRDefault="00961D50" w:rsidP="00BB415D">
            <w:r>
              <w:t>Navn på troppen</w:t>
            </w:r>
          </w:p>
        </w:tc>
        <w:tc>
          <w:tcPr>
            <w:tcW w:w="2977" w:type="dxa"/>
          </w:tcPr>
          <w:p w14:paraId="5E73B321" w14:textId="2A935E59" w:rsidR="00961D50" w:rsidRDefault="00961D50" w:rsidP="00BB415D">
            <w:r>
              <w:t>Gymnastens navn</w:t>
            </w:r>
          </w:p>
        </w:tc>
        <w:tc>
          <w:tcPr>
            <w:tcW w:w="2268" w:type="dxa"/>
          </w:tcPr>
          <w:p w14:paraId="17ABDAC6" w14:textId="1EB5574C" w:rsidR="00961D50" w:rsidRDefault="00961D50" w:rsidP="00BB415D">
            <w:r>
              <w:t>Konkurranseklasse</w:t>
            </w:r>
          </w:p>
        </w:tc>
        <w:tc>
          <w:tcPr>
            <w:tcW w:w="1418" w:type="dxa"/>
          </w:tcPr>
          <w:p w14:paraId="36F492FB" w14:textId="0AA720C4" w:rsidR="00961D50" w:rsidRDefault="00961D50" w:rsidP="00BB415D">
            <w:r>
              <w:t>Redskap</w:t>
            </w:r>
          </w:p>
        </w:tc>
        <w:tc>
          <w:tcPr>
            <w:tcW w:w="1275" w:type="dxa"/>
          </w:tcPr>
          <w:p w14:paraId="5FB771BC" w14:textId="67FA6E22" w:rsidR="00961D50" w:rsidRDefault="00961D50" w:rsidP="00BB415D">
            <w:r>
              <w:t>Redskap</w:t>
            </w:r>
          </w:p>
        </w:tc>
      </w:tr>
      <w:tr w:rsidR="00961D50" w14:paraId="0366288A" w14:textId="77777777" w:rsidTr="00961D50">
        <w:tc>
          <w:tcPr>
            <w:tcW w:w="1696" w:type="dxa"/>
          </w:tcPr>
          <w:p w14:paraId="05A26F5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43957EA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5928625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7D50D09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205EDA7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21D76DBD" w14:textId="77777777" w:rsidTr="00961D50">
        <w:tc>
          <w:tcPr>
            <w:tcW w:w="1696" w:type="dxa"/>
          </w:tcPr>
          <w:p w14:paraId="012DEE6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5A1FCF1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1579D5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693CC41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5B3B6EE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E4D3FC8" w14:textId="77777777" w:rsidTr="00961D50">
        <w:tc>
          <w:tcPr>
            <w:tcW w:w="1696" w:type="dxa"/>
          </w:tcPr>
          <w:p w14:paraId="6099BF4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054C12E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527E41B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0AD12B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1AB366D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1AA8C49" w14:textId="77777777" w:rsidTr="00961D50">
        <w:tc>
          <w:tcPr>
            <w:tcW w:w="1696" w:type="dxa"/>
          </w:tcPr>
          <w:p w14:paraId="3494B7F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4862768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046A76F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36355C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14DE579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FCF2595" w14:textId="77777777" w:rsidTr="00961D50">
        <w:tc>
          <w:tcPr>
            <w:tcW w:w="1696" w:type="dxa"/>
          </w:tcPr>
          <w:p w14:paraId="16D4B0B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788B973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E362C0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F43977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7F161C9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54235A3" w14:textId="77777777" w:rsidTr="00961D50">
        <w:tc>
          <w:tcPr>
            <w:tcW w:w="1696" w:type="dxa"/>
          </w:tcPr>
          <w:p w14:paraId="08E1912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508B799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1C359B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E55712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7EE2134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6178F0D0" w14:textId="77777777" w:rsidTr="00961D50">
        <w:tc>
          <w:tcPr>
            <w:tcW w:w="1696" w:type="dxa"/>
          </w:tcPr>
          <w:p w14:paraId="0810A76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01F1DCC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36AF7C0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536328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0B3D139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6FF376A2" w14:textId="77777777" w:rsidTr="00961D50">
        <w:tc>
          <w:tcPr>
            <w:tcW w:w="1696" w:type="dxa"/>
          </w:tcPr>
          <w:p w14:paraId="77BB4FE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67F6144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6675F30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5F9A66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6571296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9F164C7" w14:textId="77777777" w:rsidTr="00961D50">
        <w:tc>
          <w:tcPr>
            <w:tcW w:w="1696" w:type="dxa"/>
          </w:tcPr>
          <w:p w14:paraId="6A1B06C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29E0101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13D5BEE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A09BCD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329EA04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2B289E3" w14:textId="77777777" w:rsidTr="00961D50">
        <w:tc>
          <w:tcPr>
            <w:tcW w:w="1696" w:type="dxa"/>
          </w:tcPr>
          <w:p w14:paraId="7CB3E8D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1CF7F23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6F151DA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81F3D1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0176DEB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2A7BDB92" w14:textId="77777777" w:rsidTr="00961D50">
        <w:tc>
          <w:tcPr>
            <w:tcW w:w="1696" w:type="dxa"/>
          </w:tcPr>
          <w:p w14:paraId="566099C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52F8A96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2888D30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2413926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1DE32B8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2A9F658A" w14:textId="77777777" w:rsidTr="00961D50">
        <w:tc>
          <w:tcPr>
            <w:tcW w:w="1696" w:type="dxa"/>
          </w:tcPr>
          <w:p w14:paraId="6CA3482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4F13F16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4B20282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2BB0203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1ED036C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A9B0985" w14:textId="77777777" w:rsidTr="00961D50">
        <w:tc>
          <w:tcPr>
            <w:tcW w:w="1696" w:type="dxa"/>
          </w:tcPr>
          <w:p w14:paraId="40072DB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6E724D8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321511C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6D57E21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5F8AAF8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0391ADFD" w14:textId="77777777" w:rsidTr="00961D50">
        <w:tc>
          <w:tcPr>
            <w:tcW w:w="1696" w:type="dxa"/>
          </w:tcPr>
          <w:p w14:paraId="48C8EEA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5F789DD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314C0FC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4E063AD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600CBD2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3223FD3" w14:textId="77777777" w:rsidTr="00961D50">
        <w:tc>
          <w:tcPr>
            <w:tcW w:w="1696" w:type="dxa"/>
          </w:tcPr>
          <w:p w14:paraId="06CC72D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6C5F6BB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23B426B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13F2A2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7F40FFE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05F4115D" w14:textId="77777777" w:rsidTr="00961D50">
        <w:tc>
          <w:tcPr>
            <w:tcW w:w="1696" w:type="dxa"/>
          </w:tcPr>
          <w:p w14:paraId="63F75FC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24219B1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3846FC9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654509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3BA5A69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20DDE7C" w14:textId="77777777" w:rsidTr="00961D50">
        <w:tc>
          <w:tcPr>
            <w:tcW w:w="1696" w:type="dxa"/>
          </w:tcPr>
          <w:p w14:paraId="7F4AC92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7313584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482F3CF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741C19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10ACA81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8CF76C3" w14:textId="77777777" w:rsidTr="00961D50">
        <w:tc>
          <w:tcPr>
            <w:tcW w:w="1696" w:type="dxa"/>
          </w:tcPr>
          <w:p w14:paraId="591D02D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977" w:type="dxa"/>
          </w:tcPr>
          <w:p w14:paraId="4902594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268" w:type="dxa"/>
          </w:tcPr>
          <w:p w14:paraId="7A28DA7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C517B2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5" w:type="dxa"/>
          </w:tcPr>
          <w:p w14:paraId="2CEEF12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3036778B" w14:textId="77777777" w:rsidR="0053731A" w:rsidRDefault="0053731A" w:rsidP="00E50540"/>
    <w:p w14:paraId="4EF6835B" w14:textId="77777777" w:rsidR="0053731A" w:rsidRDefault="0053731A" w:rsidP="00E50540"/>
    <w:p w14:paraId="1C801B7B" w14:textId="77777777" w:rsidR="0053731A" w:rsidRDefault="0053731A" w:rsidP="00E50540"/>
    <w:p w14:paraId="2FDE0D74" w14:textId="77777777" w:rsidR="0053731A" w:rsidRDefault="0053731A" w:rsidP="00E50540"/>
    <w:p w14:paraId="27B36BF2" w14:textId="77777777" w:rsidR="0053731A" w:rsidRDefault="0053731A" w:rsidP="00E50540"/>
    <w:p w14:paraId="3C30552B" w14:textId="77777777" w:rsidR="0053731A" w:rsidRDefault="0053731A" w:rsidP="00E50540"/>
    <w:p w14:paraId="0CB9BB45" w14:textId="2279D34C" w:rsidR="00205B6C" w:rsidRDefault="00205B6C" w:rsidP="00E50540">
      <w:pPr>
        <w:rPr>
          <w:b/>
          <w:bCs/>
        </w:rPr>
      </w:pPr>
      <w:r w:rsidRPr="00205B6C">
        <w:rPr>
          <w:b/>
          <w:bCs/>
        </w:rPr>
        <w:t>Overnatting:</w:t>
      </w:r>
    </w:p>
    <w:tbl>
      <w:tblPr>
        <w:tblStyle w:val="Tabellrutenett"/>
        <w:tblW w:w="8312" w:type="dxa"/>
        <w:tblLook w:val="04A0" w:firstRow="1" w:lastRow="0" w:firstColumn="1" w:lastColumn="0" w:noHBand="0" w:noVBand="1"/>
      </w:tblPr>
      <w:tblGrid>
        <w:gridCol w:w="2972"/>
        <w:gridCol w:w="1306"/>
        <w:gridCol w:w="1480"/>
        <w:gridCol w:w="1457"/>
        <w:gridCol w:w="1097"/>
      </w:tblGrid>
      <w:tr w:rsidR="000C2A19" w14:paraId="0F96FC13" w14:textId="77777777" w:rsidTr="000C2A19">
        <w:tc>
          <w:tcPr>
            <w:tcW w:w="2972" w:type="dxa"/>
          </w:tcPr>
          <w:p w14:paraId="210BC14C" w14:textId="39AD9375" w:rsidR="000C2A19" w:rsidRDefault="000C2A19" w:rsidP="00761626">
            <w:r>
              <w:t>Navn</w:t>
            </w:r>
          </w:p>
        </w:tc>
        <w:tc>
          <w:tcPr>
            <w:tcW w:w="1306" w:type="dxa"/>
          </w:tcPr>
          <w:p w14:paraId="52D5D9F6" w14:textId="77777777" w:rsidR="000C2A19" w:rsidRDefault="000C2A19" w:rsidP="00761626">
            <w:r>
              <w:t>Gymnast/</w:t>
            </w:r>
          </w:p>
          <w:p w14:paraId="5B0332E3" w14:textId="0EE719CF" w:rsidR="000C2A19" w:rsidRDefault="000C2A19" w:rsidP="00761626">
            <w:r>
              <w:t>forelder</w:t>
            </w:r>
          </w:p>
        </w:tc>
        <w:tc>
          <w:tcPr>
            <w:tcW w:w="1480" w:type="dxa"/>
          </w:tcPr>
          <w:p w14:paraId="3486C22A" w14:textId="77777777" w:rsidR="000C2A19" w:rsidRDefault="000C2A19" w:rsidP="00761626">
            <w:r>
              <w:t>Overnatting</w:t>
            </w:r>
          </w:p>
          <w:p w14:paraId="24C403BC" w14:textId="12309C61" w:rsidR="000C2A19" w:rsidRDefault="000C2A19" w:rsidP="00761626">
            <w:r>
              <w:t>23.-24.10</w:t>
            </w:r>
          </w:p>
        </w:tc>
        <w:tc>
          <w:tcPr>
            <w:tcW w:w="1457" w:type="dxa"/>
          </w:tcPr>
          <w:p w14:paraId="42884860" w14:textId="77777777" w:rsidR="000C2A19" w:rsidRDefault="000C2A19" w:rsidP="00761626">
            <w:r>
              <w:t>Overnatting</w:t>
            </w:r>
          </w:p>
          <w:p w14:paraId="0ED011E6" w14:textId="6BB691B0" w:rsidR="000C2A19" w:rsidRDefault="000C2A19" w:rsidP="00761626">
            <w:r>
              <w:t>2</w:t>
            </w:r>
            <w:r w:rsidR="00993459">
              <w:t>4</w:t>
            </w:r>
            <w:r>
              <w:t>.-2</w:t>
            </w:r>
            <w:r w:rsidR="00993459">
              <w:t>5</w:t>
            </w:r>
            <w:r>
              <w:t>.10</w:t>
            </w:r>
          </w:p>
        </w:tc>
        <w:tc>
          <w:tcPr>
            <w:tcW w:w="1097" w:type="dxa"/>
          </w:tcPr>
          <w:p w14:paraId="6B9938C1" w14:textId="7BEBAF57" w:rsidR="000C2A19" w:rsidRDefault="000C2A19" w:rsidP="00761626">
            <w:r>
              <w:t>Bankett</w:t>
            </w:r>
          </w:p>
        </w:tc>
      </w:tr>
      <w:tr w:rsidR="000C2A19" w14:paraId="7CB4CB3E" w14:textId="77777777" w:rsidTr="000C2A19">
        <w:tc>
          <w:tcPr>
            <w:tcW w:w="2972" w:type="dxa"/>
          </w:tcPr>
          <w:p w14:paraId="2E512E4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7B686D2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7030161B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7FCCF8C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02325D5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28EDFF5A" w14:textId="77777777" w:rsidTr="000C2A19">
        <w:tc>
          <w:tcPr>
            <w:tcW w:w="2972" w:type="dxa"/>
          </w:tcPr>
          <w:p w14:paraId="3EE5F9C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17ABB1F1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30D626F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22A0D4D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2E0F91DE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4935949D" w14:textId="77777777" w:rsidTr="000C2A19">
        <w:tc>
          <w:tcPr>
            <w:tcW w:w="2972" w:type="dxa"/>
          </w:tcPr>
          <w:p w14:paraId="4D69F94F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758E2ED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6AA760C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323832D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43309FE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45B4C77C" w14:textId="77777777" w:rsidTr="000C2A19">
        <w:tc>
          <w:tcPr>
            <w:tcW w:w="2972" w:type="dxa"/>
          </w:tcPr>
          <w:p w14:paraId="27932001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523F9F7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6DD4FDDA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1F1B96C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1DF57B5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6CC0502D" w14:textId="77777777" w:rsidTr="000C2A19">
        <w:tc>
          <w:tcPr>
            <w:tcW w:w="2972" w:type="dxa"/>
          </w:tcPr>
          <w:p w14:paraId="4355AFFF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494D9C3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416E7D89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46D2DA4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4ECB408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5209EE6D" w14:textId="77777777" w:rsidTr="000C2A19">
        <w:tc>
          <w:tcPr>
            <w:tcW w:w="2972" w:type="dxa"/>
          </w:tcPr>
          <w:p w14:paraId="28D0B6E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6A0471D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478FFD0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79E9D62B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5796FA79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2458EA43" w14:textId="77777777" w:rsidTr="000C2A19">
        <w:tc>
          <w:tcPr>
            <w:tcW w:w="2972" w:type="dxa"/>
          </w:tcPr>
          <w:p w14:paraId="620CA7E8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1A926718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7D89C833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29D24D7B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23E0DD7A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0AA459C9" w14:textId="77777777" w:rsidTr="000C2A19">
        <w:tc>
          <w:tcPr>
            <w:tcW w:w="2972" w:type="dxa"/>
          </w:tcPr>
          <w:p w14:paraId="021FC69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18113AF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680FAF2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3CBE8BEF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4910878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63905FC0" w14:textId="77777777" w:rsidTr="000C2A19">
        <w:tc>
          <w:tcPr>
            <w:tcW w:w="2972" w:type="dxa"/>
          </w:tcPr>
          <w:p w14:paraId="5E152ED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6DB2B82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7C4EDBDF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7855ED0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3CB3B03F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0DCF027C" w14:textId="77777777" w:rsidTr="000C2A19">
        <w:tc>
          <w:tcPr>
            <w:tcW w:w="2972" w:type="dxa"/>
          </w:tcPr>
          <w:p w14:paraId="34B625F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4ADB26B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5468CD83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53A0F9A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7EFCA19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306F8F7B" w14:textId="77777777" w:rsidTr="000C2A19">
        <w:tc>
          <w:tcPr>
            <w:tcW w:w="2972" w:type="dxa"/>
          </w:tcPr>
          <w:p w14:paraId="599F1208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4683A59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4374157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5767D23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32FCCB1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1E2934F7" w14:textId="77777777" w:rsidTr="000C2A19">
        <w:tc>
          <w:tcPr>
            <w:tcW w:w="2972" w:type="dxa"/>
          </w:tcPr>
          <w:p w14:paraId="42E03AD9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2F3E7684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0A557E13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0CD2436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2251DE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4A5F0D99" w14:textId="77777777" w:rsidTr="000C2A19">
        <w:tc>
          <w:tcPr>
            <w:tcW w:w="2972" w:type="dxa"/>
          </w:tcPr>
          <w:p w14:paraId="2DE19969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42C71508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6A7E9D1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165E26C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2EA34B51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38F5AC79" w14:textId="77777777" w:rsidTr="000C2A19">
        <w:tc>
          <w:tcPr>
            <w:tcW w:w="2972" w:type="dxa"/>
          </w:tcPr>
          <w:p w14:paraId="3B998D9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0CDA6A2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3226EA6E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19FC416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407D288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1559DE05" w14:textId="77777777" w:rsidTr="000C2A19">
        <w:tc>
          <w:tcPr>
            <w:tcW w:w="2972" w:type="dxa"/>
          </w:tcPr>
          <w:p w14:paraId="43E6788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7BAB5D7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782E5AF3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256414B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74A293B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1161B76A" w14:textId="77777777" w:rsidTr="000C2A19">
        <w:tc>
          <w:tcPr>
            <w:tcW w:w="2972" w:type="dxa"/>
          </w:tcPr>
          <w:p w14:paraId="33A72FD9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2FE35CFE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407348DA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21BE9F1A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41D81E47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3FC9B4AF" w14:textId="77777777" w:rsidTr="000C2A19">
        <w:tc>
          <w:tcPr>
            <w:tcW w:w="2972" w:type="dxa"/>
          </w:tcPr>
          <w:p w14:paraId="6CC625BC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08A2A16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6216828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149A189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66D739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0C2A19" w14:paraId="27358B69" w14:textId="77777777" w:rsidTr="000C2A19">
        <w:tc>
          <w:tcPr>
            <w:tcW w:w="2972" w:type="dxa"/>
          </w:tcPr>
          <w:p w14:paraId="38257910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6" w:type="dxa"/>
          </w:tcPr>
          <w:p w14:paraId="10A22C56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80" w:type="dxa"/>
          </w:tcPr>
          <w:p w14:paraId="388BAAB2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57" w:type="dxa"/>
          </w:tcPr>
          <w:p w14:paraId="61204521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28931A15" w14:textId="77777777" w:rsidR="000C2A19" w:rsidRPr="001F6B63" w:rsidRDefault="000C2A19" w:rsidP="00761626">
            <w:pPr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76C93BE5" w14:textId="77777777" w:rsidR="00205B6C" w:rsidRDefault="00205B6C" w:rsidP="00E50540">
      <w:pPr>
        <w:rPr>
          <w:b/>
          <w:bCs/>
        </w:rPr>
      </w:pPr>
    </w:p>
    <w:p w14:paraId="124DE007" w14:textId="77777777" w:rsidR="00183CCD" w:rsidRDefault="00183CCD" w:rsidP="00E50540">
      <w:pPr>
        <w:rPr>
          <w:b/>
          <w:bCs/>
        </w:rPr>
      </w:pPr>
    </w:p>
    <w:p w14:paraId="43771787" w14:textId="716A212D" w:rsidR="00183CCD" w:rsidRDefault="00183CCD" w:rsidP="00E50540">
      <w:pPr>
        <w:rPr>
          <w:b/>
          <w:bCs/>
        </w:rPr>
      </w:pPr>
      <w:r>
        <w:rPr>
          <w:b/>
          <w:bCs/>
        </w:rPr>
        <w:t xml:space="preserve">Minisamling, </w:t>
      </w:r>
      <w:r w:rsidR="00993459">
        <w:rPr>
          <w:b/>
          <w:bCs/>
        </w:rPr>
        <w:t>25</w:t>
      </w:r>
      <w:r>
        <w:rPr>
          <w:b/>
          <w:bCs/>
        </w:rPr>
        <w:t>.10.2</w:t>
      </w:r>
      <w:r w:rsidR="00993459">
        <w:rPr>
          <w:b/>
          <w:bCs/>
        </w:rPr>
        <w:t>6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972"/>
        <w:gridCol w:w="2835"/>
        <w:gridCol w:w="1418"/>
        <w:gridCol w:w="2409"/>
      </w:tblGrid>
      <w:tr w:rsidR="00961D50" w14:paraId="58699B54" w14:textId="77777777" w:rsidTr="00961D50">
        <w:tc>
          <w:tcPr>
            <w:tcW w:w="2972" w:type="dxa"/>
          </w:tcPr>
          <w:p w14:paraId="2F646C42" w14:textId="2F456A18" w:rsidR="00961D50" w:rsidRDefault="00961D50" w:rsidP="00BB415D">
            <w:r>
              <w:t>Fornavn</w:t>
            </w:r>
          </w:p>
        </w:tc>
        <w:tc>
          <w:tcPr>
            <w:tcW w:w="2835" w:type="dxa"/>
          </w:tcPr>
          <w:p w14:paraId="3A99F0C0" w14:textId="5E9E1AD6" w:rsidR="00961D50" w:rsidRDefault="00961D50" w:rsidP="00BB415D">
            <w:r>
              <w:t>Etternavn</w:t>
            </w:r>
          </w:p>
        </w:tc>
        <w:tc>
          <w:tcPr>
            <w:tcW w:w="1418" w:type="dxa"/>
          </w:tcPr>
          <w:p w14:paraId="5ECFF233" w14:textId="7FF67E4F" w:rsidR="00961D50" w:rsidRDefault="00961D50" w:rsidP="00BB415D">
            <w:r>
              <w:t>Ønsker koreografi</w:t>
            </w:r>
          </w:p>
        </w:tc>
        <w:tc>
          <w:tcPr>
            <w:tcW w:w="2409" w:type="dxa"/>
          </w:tcPr>
          <w:p w14:paraId="04268DAF" w14:textId="30830B1A" w:rsidR="00961D50" w:rsidRDefault="00961D50" w:rsidP="00BB415D">
            <w:r>
              <w:t>Redskap(er)</w:t>
            </w:r>
          </w:p>
        </w:tc>
      </w:tr>
      <w:tr w:rsidR="00961D50" w14:paraId="69B89FF2" w14:textId="77777777" w:rsidTr="00961D50">
        <w:tc>
          <w:tcPr>
            <w:tcW w:w="2972" w:type="dxa"/>
          </w:tcPr>
          <w:p w14:paraId="6678C23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41BF12D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A41B22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255CF81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C2A80E8" w14:textId="77777777" w:rsidTr="00961D50">
        <w:tc>
          <w:tcPr>
            <w:tcW w:w="2972" w:type="dxa"/>
          </w:tcPr>
          <w:p w14:paraId="6ADD011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B80E5E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B01325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7F47EB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D4BF16A" w14:textId="77777777" w:rsidTr="00961D50">
        <w:tc>
          <w:tcPr>
            <w:tcW w:w="2972" w:type="dxa"/>
          </w:tcPr>
          <w:p w14:paraId="15A01EA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AC47C0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ED6FB7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38793BA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08C8F76" w14:textId="77777777" w:rsidTr="00961D50">
        <w:tc>
          <w:tcPr>
            <w:tcW w:w="2972" w:type="dxa"/>
          </w:tcPr>
          <w:p w14:paraId="0579268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13C7092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5B6819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596840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DBCB2A9" w14:textId="77777777" w:rsidTr="00961D50">
        <w:tc>
          <w:tcPr>
            <w:tcW w:w="2972" w:type="dxa"/>
          </w:tcPr>
          <w:p w14:paraId="3B68956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638941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33952F7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7D4B83A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D99F77B" w14:textId="77777777" w:rsidTr="00961D50">
        <w:tc>
          <w:tcPr>
            <w:tcW w:w="2972" w:type="dxa"/>
          </w:tcPr>
          <w:p w14:paraId="0B1ECE5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7DDD9D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4FB9DF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3E907A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6386C363" w14:textId="77777777" w:rsidTr="00961D50">
        <w:tc>
          <w:tcPr>
            <w:tcW w:w="2972" w:type="dxa"/>
          </w:tcPr>
          <w:p w14:paraId="36B7EF3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4961006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295926B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C2F164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2CE8A3D8" w14:textId="77777777" w:rsidTr="00961D50">
        <w:tc>
          <w:tcPr>
            <w:tcW w:w="2972" w:type="dxa"/>
          </w:tcPr>
          <w:p w14:paraId="4402883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030FC0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6242568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25FEC17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178F16D8" w14:textId="77777777" w:rsidTr="00961D50">
        <w:tc>
          <w:tcPr>
            <w:tcW w:w="2972" w:type="dxa"/>
          </w:tcPr>
          <w:p w14:paraId="73E26A23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500EA44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5CC1BA85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0F1D620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973A979" w14:textId="77777777" w:rsidTr="00961D50">
        <w:tc>
          <w:tcPr>
            <w:tcW w:w="2972" w:type="dxa"/>
          </w:tcPr>
          <w:p w14:paraId="676C10F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37D4C6C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78DA865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7260FE2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DDBCDD0" w14:textId="77777777" w:rsidTr="00961D50">
        <w:tc>
          <w:tcPr>
            <w:tcW w:w="2972" w:type="dxa"/>
          </w:tcPr>
          <w:p w14:paraId="65398BBA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6BB259A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34272C6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DDF03EB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75DFB2F" w14:textId="77777777" w:rsidTr="00961D50">
        <w:tc>
          <w:tcPr>
            <w:tcW w:w="2972" w:type="dxa"/>
          </w:tcPr>
          <w:p w14:paraId="7473A4B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1381E52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7940F4B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4BF7F6E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1AC0B64" w14:textId="77777777" w:rsidTr="00961D50">
        <w:tc>
          <w:tcPr>
            <w:tcW w:w="2972" w:type="dxa"/>
          </w:tcPr>
          <w:p w14:paraId="4B7A1EE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270156A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7966BF86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75CE7CF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58556AA0" w14:textId="77777777" w:rsidTr="00961D50">
        <w:tc>
          <w:tcPr>
            <w:tcW w:w="2972" w:type="dxa"/>
          </w:tcPr>
          <w:p w14:paraId="303DD671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4F58821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183B2C8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046E50E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7CB3BDF8" w14:textId="77777777" w:rsidTr="00961D50">
        <w:tc>
          <w:tcPr>
            <w:tcW w:w="2972" w:type="dxa"/>
          </w:tcPr>
          <w:p w14:paraId="5FE85F0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709286C0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4048739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3686CA1C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378BAB59" w14:textId="77777777" w:rsidTr="00961D50">
        <w:tc>
          <w:tcPr>
            <w:tcW w:w="2972" w:type="dxa"/>
          </w:tcPr>
          <w:p w14:paraId="168BD86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0DF8DA2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1ED6E17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34955CE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F4B1201" w14:textId="77777777" w:rsidTr="00961D50">
        <w:tc>
          <w:tcPr>
            <w:tcW w:w="2972" w:type="dxa"/>
          </w:tcPr>
          <w:p w14:paraId="043936F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21FEA66E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414397BD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5920F5F7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61D50" w14:paraId="459BCF0D" w14:textId="77777777" w:rsidTr="00961D50">
        <w:tc>
          <w:tcPr>
            <w:tcW w:w="2972" w:type="dxa"/>
          </w:tcPr>
          <w:p w14:paraId="0DFE7E24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7739F362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18" w:type="dxa"/>
          </w:tcPr>
          <w:p w14:paraId="053ADB4F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409" w:type="dxa"/>
          </w:tcPr>
          <w:p w14:paraId="3DFC1DF9" w14:textId="77777777" w:rsidR="00961D50" w:rsidRPr="001F6B63" w:rsidRDefault="00961D50" w:rsidP="00BB415D">
            <w:pPr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777E6C92" w14:textId="77777777" w:rsidR="00183CCD" w:rsidRPr="00205B6C" w:rsidRDefault="00183CCD" w:rsidP="00E50540">
      <w:pPr>
        <w:rPr>
          <w:b/>
          <w:bCs/>
        </w:rPr>
      </w:pPr>
    </w:p>
    <w:sectPr w:rsidR="00183CCD" w:rsidRPr="00205B6C" w:rsidSect="00AE224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231" w:left="85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439B" w14:textId="77777777" w:rsidR="0068110B" w:rsidRDefault="0068110B" w:rsidP="00B87BD7">
      <w:r>
        <w:separator/>
      </w:r>
    </w:p>
  </w:endnote>
  <w:endnote w:type="continuationSeparator" w:id="0">
    <w:p w14:paraId="44E93F3E" w14:textId="77777777" w:rsidR="0068110B" w:rsidRDefault="0068110B" w:rsidP="00B8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238102426"/>
      <w:docPartObj>
        <w:docPartGallery w:val="Page Numbers (Bottom of Page)"/>
        <w:docPartUnique/>
      </w:docPartObj>
    </w:sdtPr>
    <w:sdtContent>
      <w:p w14:paraId="242E398C" w14:textId="77777777" w:rsidR="00AE2242" w:rsidRDefault="00AE2242" w:rsidP="00503236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1C628548" w14:textId="77777777" w:rsidR="00AE2242" w:rsidRDefault="00AE2242" w:rsidP="00AE2242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23712220"/>
      <w:docPartObj>
        <w:docPartGallery w:val="Page Numbers (Bottom of Page)"/>
        <w:docPartUnique/>
      </w:docPartObj>
    </w:sdtPr>
    <w:sdtContent>
      <w:p w14:paraId="302E69DE" w14:textId="77777777" w:rsidR="00AE2242" w:rsidRDefault="00AE2242" w:rsidP="00503236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7FA04821" w14:textId="3D62C844" w:rsidR="00DF7E08" w:rsidRDefault="00DF7E08" w:rsidP="00AE2242">
    <w:pPr>
      <w:pStyle w:val="BasicParagraph"/>
      <w:ind w:right="360"/>
    </w:pPr>
  </w:p>
  <w:p w14:paraId="42FC1C10" w14:textId="77777777" w:rsidR="00DF7E08" w:rsidRDefault="00CD212E" w:rsidP="00CD212E">
    <w:pPr>
      <w:pStyle w:val="BasicParagraph"/>
      <w:tabs>
        <w:tab w:val="left" w:pos="1554"/>
      </w:tabs>
      <w:ind w:left="-567"/>
    </w:pPr>
    <w:r>
      <w:tab/>
    </w:r>
  </w:p>
  <w:p w14:paraId="5CCD783D" w14:textId="0DEA8541" w:rsidR="00DF7E08" w:rsidRDefault="00220F88" w:rsidP="00220F88">
    <w:pPr>
      <w:pStyle w:val="BasicParagraph"/>
      <w:tabs>
        <w:tab w:val="left" w:pos="6176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518AA19D" w14:textId="6E0ACDF7" w:rsidR="00DF7E08" w:rsidRDefault="00DF7E08" w:rsidP="00DF7E08">
    <w:pPr>
      <w:pStyle w:val="BasicParagraph"/>
      <w:ind w:left="-567"/>
      <w:rPr>
        <w:rFonts w:ascii="Arial" w:hAnsi="Arial" w:cs="Arial"/>
        <w:sz w:val="16"/>
        <w:szCs w:val="16"/>
      </w:rPr>
    </w:pPr>
  </w:p>
  <w:p w14:paraId="2FCC0630" w14:textId="77777777" w:rsidR="00B87BD7" w:rsidRDefault="00B87BD7" w:rsidP="00B87BD7">
    <w:pPr>
      <w:pStyle w:val="Bunntekst"/>
      <w:ind w:left="-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7D36" w14:textId="77777777" w:rsidR="001C422A" w:rsidRDefault="001C422A" w:rsidP="001C422A">
    <w:pPr>
      <w:pStyle w:val="BasicParagraph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9304D2B" wp14:editId="5D0D3613">
              <wp:simplePos x="0" y="0"/>
              <wp:positionH relativeFrom="column">
                <wp:posOffset>-320040</wp:posOffset>
              </wp:positionH>
              <wp:positionV relativeFrom="paragraph">
                <wp:posOffset>81704</wp:posOffset>
              </wp:positionV>
              <wp:extent cx="748030" cy="748030"/>
              <wp:effectExtent l="0" t="0" r="1270" b="1270"/>
              <wp:wrapNone/>
              <wp:docPr id="12" name="Rektangel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030" cy="74803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E200C" id="Rektangel 12" o:spid="_x0000_s1026" style="position:absolute;margin-left:-25.2pt;margin-top:6.45pt;width:58.9pt;height:58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" stroked="f" strokeweight="1pt">
              <v:fill r:id="rId2" o:title="" recolor="t" rotate="t" type="frame"/>
            </v:rect>
          </w:pict>
        </mc:Fallback>
      </mc:AlternateContent>
    </w:r>
  </w:p>
  <w:p w14:paraId="2FBF3A17" w14:textId="77777777" w:rsidR="001C422A" w:rsidRDefault="001C422A" w:rsidP="001C422A">
    <w:pPr>
      <w:pStyle w:val="BasicParagraph"/>
      <w:tabs>
        <w:tab w:val="left" w:pos="1554"/>
      </w:tabs>
      <w:ind w:left="-567"/>
    </w:pPr>
    <w:r>
      <w:tab/>
    </w:r>
  </w:p>
  <w:p w14:paraId="5624440B" w14:textId="77777777" w:rsidR="001C422A" w:rsidRDefault="001C422A" w:rsidP="001C422A">
    <w:pPr>
      <w:pStyle w:val="BasicParagraph"/>
      <w:tabs>
        <w:tab w:val="left" w:pos="6176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485342F8" w14:textId="77777777" w:rsidR="001C422A" w:rsidRDefault="001C422A" w:rsidP="001C422A">
    <w:pPr>
      <w:pStyle w:val="BasicParagraph"/>
      <w:ind w:left="-567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2039F7" wp14:editId="355CB7A9">
              <wp:simplePos x="0" y="0"/>
              <wp:positionH relativeFrom="column">
                <wp:posOffset>387985</wp:posOffset>
              </wp:positionH>
              <wp:positionV relativeFrom="paragraph">
                <wp:posOffset>86832</wp:posOffset>
              </wp:positionV>
              <wp:extent cx="1943899" cy="267123"/>
              <wp:effectExtent l="0" t="0" r="0" b="0"/>
              <wp:wrapNone/>
              <wp:docPr id="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899" cy="2671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E5B7BE" w14:textId="77777777" w:rsidR="001C422A" w:rsidRPr="00DF7E08" w:rsidRDefault="001C422A" w:rsidP="001C422A">
                          <w:pPr>
                            <w:pStyle w:val="BasicParagraph"/>
                            <w:rPr>
                              <w:rFonts w:ascii="Arial" w:hAnsi="Arial" w:cs="Arial"/>
                            </w:rPr>
                          </w:pP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Norges Gymnastikk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og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 w:rsidRPr="00B87B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urnforbund</w:t>
                          </w:r>
                        </w:p>
                        <w:p w14:paraId="56C6AAF2" w14:textId="77777777" w:rsidR="001C422A" w:rsidRDefault="001C422A" w:rsidP="001C42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039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.55pt;margin-top:6.85pt;width:153.05pt;height:2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" filled="f" stroked="f" strokeweight=".5pt">
              <v:textbox>
                <w:txbxContent>
                  <w:p w14:paraId="1BE5B7BE" w14:textId="77777777" w:rsidR="001C422A" w:rsidRPr="00DF7E08" w:rsidRDefault="001C422A" w:rsidP="001C422A">
                    <w:pPr>
                      <w:pStyle w:val="BasicParagraph"/>
                      <w:rPr>
                        <w:rFonts w:ascii="Arial" w:hAnsi="Arial" w:cs="Arial"/>
                      </w:rPr>
                    </w:pP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Norges Gymnastikk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og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 w:rsidRPr="00B87BD7">
                      <w:rPr>
                        <w:rFonts w:ascii="Arial" w:hAnsi="Arial" w:cs="Arial"/>
                        <w:sz w:val="16"/>
                        <w:szCs w:val="16"/>
                      </w:rPr>
                      <w:t>urnforbund</w:t>
                    </w:r>
                  </w:p>
                  <w:p w14:paraId="56C6AAF2" w14:textId="77777777" w:rsidR="001C422A" w:rsidRDefault="001C422A" w:rsidP="001C422A"/>
                </w:txbxContent>
              </v:textbox>
            </v:shape>
          </w:pict>
        </mc:Fallback>
      </mc:AlternateContent>
    </w:r>
  </w:p>
  <w:p w14:paraId="1E98E53A" w14:textId="77777777" w:rsidR="001C422A" w:rsidRDefault="001C422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B3C5" w14:textId="77777777" w:rsidR="0068110B" w:rsidRDefault="0068110B" w:rsidP="00B87BD7">
      <w:r>
        <w:separator/>
      </w:r>
    </w:p>
  </w:footnote>
  <w:footnote w:type="continuationSeparator" w:id="0">
    <w:p w14:paraId="17EB3986" w14:textId="77777777" w:rsidR="0068110B" w:rsidRDefault="0068110B" w:rsidP="00B8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6D84" w14:textId="7E528EE1" w:rsidR="00A0708C" w:rsidRPr="006776F1" w:rsidRDefault="003853F4">
    <w:pPr>
      <w:pStyle w:val="Topptekst"/>
      <w:rPr>
        <w:i/>
        <w:iCs/>
        <w:noProof/>
        <w:color w:val="808080" w:themeColor="background1" w:themeShade="80"/>
        <w:sz w:val="22"/>
        <w:szCs w:val="22"/>
      </w:rPr>
    </w:pPr>
    <w:r w:rsidRPr="003853F4">
      <w:rPr>
        <w:rFonts w:ascii="Aptos" w:eastAsia="Aptos" w:hAnsi="Aptos"/>
        <w:kern w:val="2"/>
        <w:szCs w:val="24"/>
        <w:lang w:eastAsia="en-US"/>
        <w14:ligatures w14:val="standardContextual"/>
      </w:rPr>
      <w:drawing>
        <wp:anchor distT="0" distB="0" distL="114300" distR="114300" simplePos="0" relativeHeight="251677696" behindDoc="1" locked="0" layoutInCell="1" allowOverlap="1" wp14:anchorId="40405A74" wp14:editId="5806DD5E">
          <wp:simplePos x="0" y="0"/>
          <wp:positionH relativeFrom="column">
            <wp:posOffset>5584825</wp:posOffset>
          </wp:positionH>
          <wp:positionV relativeFrom="paragraph">
            <wp:posOffset>-649605</wp:posOffset>
          </wp:positionV>
          <wp:extent cx="1162050" cy="1641498"/>
          <wp:effectExtent l="0" t="0" r="0" b="0"/>
          <wp:wrapTight wrapText="bothSides">
            <wp:wrapPolygon edited="0">
              <wp:start x="0" y="0"/>
              <wp:lineTo x="0" y="21308"/>
              <wp:lineTo x="21246" y="21308"/>
              <wp:lineTo x="21246" y="0"/>
              <wp:lineTo x="0" y="0"/>
            </wp:wrapPolygon>
          </wp:wrapTight>
          <wp:docPr id="128206795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641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A37">
      <w:rPr>
        <w:i/>
        <w:iCs/>
        <w:noProof/>
        <w:color w:val="808080" w:themeColor="background1" w:themeShade="80"/>
        <w:sz w:val="22"/>
        <w:szCs w:val="22"/>
      </w:rPr>
      <w:drawing>
        <wp:anchor distT="0" distB="0" distL="114300" distR="114300" simplePos="0" relativeHeight="251676672" behindDoc="0" locked="0" layoutInCell="1" allowOverlap="1" wp14:anchorId="3D05C421" wp14:editId="47E3842D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504825" cy="640715"/>
          <wp:effectExtent l="0" t="0" r="9525" b="6985"/>
          <wp:wrapSquare wrapText="bothSides"/>
          <wp:docPr id="169604687" name="Bilde 7" descr="Et bilde som inneholder tekst, symbol, emblem, logo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04687" name="Bilde 7" descr="Et bilde som inneholder tekst, symbol, emblem, logo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934E0" w14:textId="4023520B" w:rsidR="00A0708C" w:rsidRDefault="00A0708C">
    <w:pPr>
      <w:pStyle w:val="Topptekst"/>
    </w:pPr>
  </w:p>
  <w:p w14:paraId="165E39A3" w14:textId="77777777" w:rsidR="00A0708C" w:rsidRDefault="00A0708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23D17" w14:textId="77777777" w:rsidR="001C422A" w:rsidRDefault="000814FF" w:rsidP="001C422A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73CC76F" wp14:editId="0457196E">
              <wp:simplePos x="0" y="0"/>
              <wp:positionH relativeFrom="column">
                <wp:posOffset>5951585</wp:posOffset>
              </wp:positionH>
              <wp:positionV relativeFrom="paragraph">
                <wp:posOffset>-268511</wp:posOffset>
              </wp:positionV>
              <wp:extent cx="749300" cy="749300"/>
              <wp:effectExtent l="0" t="0" r="0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9300" cy="74930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 t="10593" b="10593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211E12" id="Rektangel 3" o:spid="_x0000_s1026" style="position:absolute;margin-left:468.65pt;margin-top:-21.15pt;width:59pt;height:59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9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" stroked="f" strokeweight="1pt">
              <v:fill r:id="rId2" o:title="" recolor="t" rotate="t" type="frame"/>
            </v:rect>
          </w:pict>
        </mc:Fallback>
      </mc:AlternateContent>
    </w:r>
  </w:p>
  <w:p w14:paraId="6FEE605D" w14:textId="77777777" w:rsidR="001C422A" w:rsidRDefault="001C422A" w:rsidP="001C422A">
    <w:pPr>
      <w:pStyle w:val="Topptekst"/>
    </w:pPr>
  </w:p>
  <w:p w14:paraId="26F3B4CA" w14:textId="77777777" w:rsidR="001C422A" w:rsidRDefault="001C422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32512"/>
    <w:multiLevelType w:val="hybridMultilevel"/>
    <w:tmpl w:val="18D2914A"/>
    <w:lvl w:ilvl="0" w:tplc="19CE56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68"/>
    <w:rsid w:val="00011388"/>
    <w:rsid w:val="0002104F"/>
    <w:rsid w:val="0002654C"/>
    <w:rsid w:val="00030DD7"/>
    <w:rsid w:val="00031CF8"/>
    <w:rsid w:val="000336A4"/>
    <w:rsid w:val="00034312"/>
    <w:rsid w:val="000525E1"/>
    <w:rsid w:val="0006205E"/>
    <w:rsid w:val="00072DF0"/>
    <w:rsid w:val="000814FF"/>
    <w:rsid w:val="00095F4F"/>
    <w:rsid w:val="000971B8"/>
    <w:rsid w:val="000B128A"/>
    <w:rsid w:val="000B5E42"/>
    <w:rsid w:val="000C2A19"/>
    <w:rsid w:val="000C4E83"/>
    <w:rsid w:val="000E0D6A"/>
    <w:rsid w:val="001054D0"/>
    <w:rsid w:val="0011040F"/>
    <w:rsid w:val="0011544D"/>
    <w:rsid w:val="00131D37"/>
    <w:rsid w:val="001568CB"/>
    <w:rsid w:val="00162B99"/>
    <w:rsid w:val="00167729"/>
    <w:rsid w:val="00183CCD"/>
    <w:rsid w:val="00187C05"/>
    <w:rsid w:val="00193C12"/>
    <w:rsid w:val="001A398E"/>
    <w:rsid w:val="001A3AE8"/>
    <w:rsid w:val="001A54A9"/>
    <w:rsid w:val="001C422A"/>
    <w:rsid w:val="001D6B80"/>
    <w:rsid w:val="001E3982"/>
    <w:rsid w:val="001F2FA5"/>
    <w:rsid w:val="001F6B63"/>
    <w:rsid w:val="00205B6C"/>
    <w:rsid w:val="00213835"/>
    <w:rsid w:val="00214F68"/>
    <w:rsid w:val="00220F88"/>
    <w:rsid w:val="00221B8D"/>
    <w:rsid w:val="00241664"/>
    <w:rsid w:val="00241BB7"/>
    <w:rsid w:val="002468BA"/>
    <w:rsid w:val="00260D24"/>
    <w:rsid w:val="0027642F"/>
    <w:rsid w:val="002846E8"/>
    <w:rsid w:val="002968BD"/>
    <w:rsid w:val="002A179E"/>
    <w:rsid w:val="002C521C"/>
    <w:rsid w:val="002E06F8"/>
    <w:rsid w:val="002E11BB"/>
    <w:rsid w:val="002E3E2A"/>
    <w:rsid w:val="002F4292"/>
    <w:rsid w:val="003006EA"/>
    <w:rsid w:val="00307CCD"/>
    <w:rsid w:val="00320C3E"/>
    <w:rsid w:val="00322F8E"/>
    <w:rsid w:val="00324499"/>
    <w:rsid w:val="00330D56"/>
    <w:rsid w:val="003842C9"/>
    <w:rsid w:val="003853F4"/>
    <w:rsid w:val="003908BB"/>
    <w:rsid w:val="00392F56"/>
    <w:rsid w:val="003A7F11"/>
    <w:rsid w:val="003B2D61"/>
    <w:rsid w:val="003B5A57"/>
    <w:rsid w:val="003E0871"/>
    <w:rsid w:val="003E4AE1"/>
    <w:rsid w:val="003E535C"/>
    <w:rsid w:val="003E550F"/>
    <w:rsid w:val="0040625F"/>
    <w:rsid w:val="0041185E"/>
    <w:rsid w:val="004175DC"/>
    <w:rsid w:val="00472CE7"/>
    <w:rsid w:val="004737F0"/>
    <w:rsid w:val="00475F20"/>
    <w:rsid w:val="00482921"/>
    <w:rsid w:val="00482FBC"/>
    <w:rsid w:val="00491293"/>
    <w:rsid w:val="0049653F"/>
    <w:rsid w:val="004A3B79"/>
    <w:rsid w:val="004B145C"/>
    <w:rsid w:val="004B4654"/>
    <w:rsid w:val="004B6371"/>
    <w:rsid w:val="004D3CD0"/>
    <w:rsid w:val="004E12FB"/>
    <w:rsid w:val="004E37E6"/>
    <w:rsid w:val="004E7160"/>
    <w:rsid w:val="004F1F6E"/>
    <w:rsid w:val="00512569"/>
    <w:rsid w:val="00513A04"/>
    <w:rsid w:val="0051610A"/>
    <w:rsid w:val="00517E4F"/>
    <w:rsid w:val="00536824"/>
    <w:rsid w:val="0053731A"/>
    <w:rsid w:val="005379D1"/>
    <w:rsid w:val="00552AE2"/>
    <w:rsid w:val="00560D4E"/>
    <w:rsid w:val="00565F1A"/>
    <w:rsid w:val="00571D60"/>
    <w:rsid w:val="005755A3"/>
    <w:rsid w:val="00577846"/>
    <w:rsid w:val="00581A07"/>
    <w:rsid w:val="00583141"/>
    <w:rsid w:val="005A1889"/>
    <w:rsid w:val="005A30DA"/>
    <w:rsid w:val="005B5B39"/>
    <w:rsid w:val="005D1216"/>
    <w:rsid w:val="0060055E"/>
    <w:rsid w:val="00616ABE"/>
    <w:rsid w:val="00627E09"/>
    <w:rsid w:val="00630B2E"/>
    <w:rsid w:val="006344E7"/>
    <w:rsid w:val="00641B68"/>
    <w:rsid w:val="006570DA"/>
    <w:rsid w:val="006776F1"/>
    <w:rsid w:val="006802AD"/>
    <w:rsid w:val="0068110B"/>
    <w:rsid w:val="006966EF"/>
    <w:rsid w:val="006A70C2"/>
    <w:rsid w:val="006B2447"/>
    <w:rsid w:val="006E20F9"/>
    <w:rsid w:val="006E4219"/>
    <w:rsid w:val="006E59A3"/>
    <w:rsid w:val="006E6312"/>
    <w:rsid w:val="006F0165"/>
    <w:rsid w:val="006F44EC"/>
    <w:rsid w:val="00700AA5"/>
    <w:rsid w:val="00701272"/>
    <w:rsid w:val="00702778"/>
    <w:rsid w:val="0070493C"/>
    <w:rsid w:val="007068F6"/>
    <w:rsid w:val="0072356A"/>
    <w:rsid w:val="00730934"/>
    <w:rsid w:val="007358F9"/>
    <w:rsid w:val="00741FED"/>
    <w:rsid w:val="0074602E"/>
    <w:rsid w:val="00753885"/>
    <w:rsid w:val="00761626"/>
    <w:rsid w:val="0076670A"/>
    <w:rsid w:val="00780239"/>
    <w:rsid w:val="0078183F"/>
    <w:rsid w:val="00786D73"/>
    <w:rsid w:val="00790D9D"/>
    <w:rsid w:val="00792F76"/>
    <w:rsid w:val="00793072"/>
    <w:rsid w:val="007A40AD"/>
    <w:rsid w:val="007A67E7"/>
    <w:rsid w:val="007B2393"/>
    <w:rsid w:val="007C2E12"/>
    <w:rsid w:val="007D00EE"/>
    <w:rsid w:val="007E53A4"/>
    <w:rsid w:val="00813CA6"/>
    <w:rsid w:val="00823379"/>
    <w:rsid w:val="00823869"/>
    <w:rsid w:val="0084577A"/>
    <w:rsid w:val="00845CD1"/>
    <w:rsid w:val="0084705E"/>
    <w:rsid w:val="00856B3F"/>
    <w:rsid w:val="008668B9"/>
    <w:rsid w:val="00873349"/>
    <w:rsid w:val="00875322"/>
    <w:rsid w:val="00887137"/>
    <w:rsid w:val="008A4DAD"/>
    <w:rsid w:val="008B0266"/>
    <w:rsid w:val="008B02BD"/>
    <w:rsid w:val="008B22CC"/>
    <w:rsid w:val="008B7DEE"/>
    <w:rsid w:val="008D527C"/>
    <w:rsid w:val="008D7707"/>
    <w:rsid w:val="008E1E4F"/>
    <w:rsid w:val="008F0C60"/>
    <w:rsid w:val="008F5FBC"/>
    <w:rsid w:val="00926972"/>
    <w:rsid w:val="009315F3"/>
    <w:rsid w:val="00934CB0"/>
    <w:rsid w:val="0094118E"/>
    <w:rsid w:val="0095616B"/>
    <w:rsid w:val="00961D50"/>
    <w:rsid w:val="00965F80"/>
    <w:rsid w:val="009730DD"/>
    <w:rsid w:val="00976C30"/>
    <w:rsid w:val="009849FC"/>
    <w:rsid w:val="00991F62"/>
    <w:rsid w:val="00992B4A"/>
    <w:rsid w:val="00993459"/>
    <w:rsid w:val="009A0695"/>
    <w:rsid w:val="009A19CA"/>
    <w:rsid w:val="009A546D"/>
    <w:rsid w:val="009A753B"/>
    <w:rsid w:val="009B5625"/>
    <w:rsid w:val="009C466B"/>
    <w:rsid w:val="009C49C5"/>
    <w:rsid w:val="009C54F7"/>
    <w:rsid w:val="009E3243"/>
    <w:rsid w:val="009F350B"/>
    <w:rsid w:val="00A064AD"/>
    <w:rsid w:val="00A0708C"/>
    <w:rsid w:val="00A07826"/>
    <w:rsid w:val="00A14B90"/>
    <w:rsid w:val="00A150FC"/>
    <w:rsid w:val="00A31FEF"/>
    <w:rsid w:val="00A42BE9"/>
    <w:rsid w:val="00A51D07"/>
    <w:rsid w:val="00A54BBD"/>
    <w:rsid w:val="00A559B3"/>
    <w:rsid w:val="00A57320"/>
    <w:rsid w:val="00A61A00"/>
    <w:rsid w:val="00A70340"/>
    <w:rsid w:val="00A94459"/>
    <w:rsid w:val="00A94C94"/>
    <w:rsid w:val="00A96805"/>
    <w:rsid w:val="00AB47E1"/>
    <w:rsid w:val="00AC4BF0"/>
    <w:rsid w:val="00AC7E82"/>
    <w:rsid w:val="00AD681D"/>
    <w:rsid w:val="00AD76F2"/>
    <w:rsid w:val="00AE0F1A"/>
    <w:rsid w:val="00AE2242"/>
    <w:rsid w:val="00AE4997"/>
    <w:rsid w:val="00AF0FAB"/>
    <w:rsid w:val="00B1068B"/>
    <w:rsid w:val="00B14ED1"/>
    <w:rsid w:val="00B23D7B"/>
    <w:rsid w:val="00B2750E"/>
    <w:rsid w:val="00B32DB9"/>
    <w:rsid w:val="00B33922"/>
    <w:rsid w:val="00B3432E"/>
    <w:rsid w:val="00B34AD3"/>
    <w:rsid w:val="00B423CD"/>
    <w:rsid w:val="00B577AA"/>
    <w:rsid w:val="00B62F1C"/>
    <w:rsid w:val="00B6559D"/>
    <w:rsid w:val="00B70748"/>
    <w:rsid w:val="00B8305F"/>
    <w:rsid w:val="00B849B6"/>
    <w:rsid w:val="00B87BD7"/>
    <w:rsid w:val="00BA1F37"/>
    <w:rsid w:val="00BC1705"/>
    <w:rsid w:val="00BC6C7D"/>
    <w:rsid w:val="00BD56FF"/>
    <w:rsid w:val="00C23163"/>
    <w:rsid w:val="00C23A94"/>
    <w:rsid w:val="00C46C23"/>
    <w:rsid w:val="00C5136F"/>
    <w:rsid w:val="00C61970"/>
    <w:rsid w:val="00C623C7"/>
    <w:rsid w:val="00C67662"/>
    <w:rsid w:val="00C743A1"/>
    <w:rsid w:val="00C81F18"/>
    <w:rsid w:val="00C82AF2"/>
    <w:rsid w:val="00C878A7"/>
    <w:rsid w:val="00C90C72"/>
    <w:rsid w:val="00CB4C64"/>
    <w:rsid w:val="00CC2ED8"/>
    <w:rsid w:val="00CC520F"/>
    <w:rsid w:val="00CD14BF"/>
    <w:rsid w:val="00CD212E"/>
    <w:rsid w:val="00CD66C0"/>
    <w:rsid w:val="00CD6D9A"/>
    <w:rsid w:val="00CE0AAE"/>
    <w:rsid w:val="00CF5BA0"/>
    <w:rsid w:val="00D2307A"/>
    <w:rsid w:val="00D4483F"/>
    <w:rsid w:val="00D51A37"/>
    <w:rsid w:val="00D51E96"/>
    <w:rsid w:val="00D52083"/>
    <w:rsid w:val="00D634AB"/>
    <w:rsid w:val="00D64017"/>
    <w:rsid w:val="00D70350"/>
    <w:rsid w:val="00D97800"/>
    <w:rsid w:val="00DA2338"/>
    <w:rsid w:val="00DA6ABF"/>
    <w:rsid w:val="00DA7EA0"/>
    <w:rsid w:val="00DB5E87"/>
    <w:rsid w:val="00DB5F23"/>
    <w:rsid w:val="00DB610A"/>
    <w:rsid w:val="00DC2DA4"/>
    <w:rsid w:val="00DC63FA"/>
    <w:rsid w:val="00DE0FA2"/>
    <w:rsid w:val="00DE2B94"/>
    <w:rsid w:val="00DF0D38"/>
    <w:rsid w:val="00DF79F0"/>
    <w:rsid w:val="00DF7E08"/>
    <w:rsid w:val="00E115B2"/>
    <w:rsid w:val="00E247A2"/>
    <w:rsid w:val="00E276D7"/>
    <w:rsid w:val="00E36D6E"/>
    <w:rsid w:val="00E42A20"/>
    <w:rsid w:val="00E44801"/>
    <w:rsid w:val="00E50540"/>
    <w:rsid w:val="00E53806"/>
    <w:rsid w:val="00E54F24"/>
    <w:rsid w:val="00E74202"/>
    <w:rsid w:val="00E75D64"/>
    <w:rsid w:val="00EA08FD"/>
    <w:rsid w:val="00EA2BD1"/>
    <w:rsid w:val="00EB2A86"/>
    <w:rsid w:val="00EC227E"/>
    <w:rsid w:val="00ED3196"/>
    <w:rsid w:val="00ED3C80"/>
    <w:rsid w:val="00ED583D"/>
    <w:rsid w:val="00EE0E17"/>
    <w:rsid w:val="00EE4775"/>
    <w:rsid w:val="00EF51A2"/>
    <w:rsid w:val="00F044BF"/>
    <w:rsid w:val="00F04C93"/>
    <w:rsid w:val="00F0793A"/>
    <w:rsid w:val="00F52468"/>
    <w:rsid w:val="00F56403"/>
    <w:rsid w:val="00F6250C"/>
    <w:rsid w:val="00F82044"/>
    <w:rsid w:val="00F82C6C"/>
    <w:rsid w:val="00F83BD7"/>
    <w:rsid w:val="00F86030"/>
    <w:rsid w:val="00FA37C6"/>
    <w:rsid w:val="00FC0213"/>
    <w:rsid w:val="00FC73EE"/>
    <w:rsid w:val="00FD06DD"/>
    <w:rsid w:val="00FE38B3"/>
    <w:rsid w:val="00FE4264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8307E"/>
  <w15:chartTrackingRefBased/>
  <w15:docId w15:val="{494FEFA3-5A17-4EDE-96F0-D1C51AA3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GTF Normal"/>
    <w:qFormat/>
    <w:rsid w:val="00214F68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4"/>
      <w:szCs w:val="20"/>
      <w:lang w:val="nb-NO" w:eastAsia="nb-NO"/>
    </w:rPr>
  </w:style>
  <w:style w:type="paragraph" w:styleId="Overskrift1">
    <w:name w:val="heading 1"/>
    <w:aliases w:val="NGTF O-1"/>
    <w:basedOn w:val="Normal"/>
    <w:next w:val="Normal"/>
    <w:link w:val="Overskrift1Tegn"/>
    <w:autoRedefine/>
    <w:uiPriority w:val="9"/>
    <w:qFormat/>
    <w:rsid w:val="00214F68"/>
    <w:pPr>
      <w:keepNext/>
      <w:keepLines/>
      <w:spacing w:before="240"/>
      <w:jc w:val="center"/>
      <w:outlineLvl w:val="0"/>
    </w:pPr>
    <w:rPr>
      <w:rFonts w:ascii="Arial Black" w:eastAsiaTheme="majorEastAsia" w:hAnsi="Arial Black" w:cstheme="majorBidi"/>
      <w:b/>
      <w:color w:val="003A78"/>
      <w:sz w:val="36"/>
      <w:szCs w:val="32"/>
    </w:rPr>
  </w:style>
  <w:style w:type="paragraph" w:styleId="Overskrift2">
    <w:name w:val="heading 2"/>
    <w:aliases w:val="NGTF O-2"/>
    <w:basedOn w:val="Normal"/>
    <w:next w:val="Normal"/>
    <w:link w:val="Overskrift2Tegn"/>
    <w:autoRedefine/>
    <w:uiPriority w:val="9"/>
    <w:unhideWhenUsed/>
    <w:qFormat/>
    <w:rsid w:val="00991F62"/>
    <w:pPr>
      <w:keepNext/>
      <w:keepLines/>
      <w:spacing w:before="40"/>
      <w:outlineLvl w:val="1"/>
    </w:pPr>
    <w:rPr>
      <w:rFonts w:ascii="Arial Black" w:eastAsiaTheme="majorEastAsia" w:hAnsi="Arial Black" w:cstheme="majorBidi"/>
      <w:b/>
      <w:color w:val="003A78"/>
      <w:sz w:val="28"/>
      <w:szCs w:val="26"/>
    </w:rPr>
  </w:style>
  <w:style w:type="paragraph" w:styleId="Overskrift3">
    <w:name w:val="heading 3"/>
    <w:aliases w:val="NGTF O-3"/>
    <w:basedOn w:val="Normal"/>
    <w:next w:val="Normal"/>
    <w:link w:val="Overskrift3Tegn"/>
    <w:autoRedefine/>
    <w:uiPriority w:val="9"/>
    <w:unhideWhenUsed/>
    <w:qFormat/>
    <w:rsid w:val="00991F62"/>
    <w:pPr>
      <w:keepNext/>
      <w:keepLines/>
      <w:spacing w:before="40"/>
      <w:outlineLvl w:val="2"/>
    </w:pPr>
    <w:rPr>
      <w:rFonts w:ascii="Arial Black" w:eastAsiaTheme="majorEastAsia" w:hAnsi="Arial Black" w:cstheme="majorBidi"/>
      <w:b/>
      <w:color w:val="003A78"/>
    </w:rPr>
  </w:style>
  <w:style w:type="paragraph" w:styleId="Overskrift4">
    <w:name w:val="heading 4"/>
    <w:aliases w:val="NGTF O-4"/>
    <w:basedOn w:val="Normal"/>
    <w:next w:val="Normal"/>
    <w:link w:val="Overskrift4Tegn"/>
    <w:autoRedefine/>
    <w:uiPriority w:val="9"/>
    <w:semiHidden/>
    <w:unhideWhenUsed/>
    <w:qFormat/>
    <w:rsid w:val="00991F62"/>
    <w:pPr>
      <w:keepNext/>
      <w:keepLines/>
      <w:spacing w:before="40"/>
      <w:outlineLvl w:val="3"/>
    </w:pPr>
    <w:rPr>
      <w:rFonts w:eastAsiaTheme="majorEastAsia" w:cstheme="majorBidi"/>
      <w:b/>
      <w:iCs/>
      <w:color w:val="003A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7BD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87BD7"/>
  </w:style>
  <w:style w:type="paragraph" w:styleId="Bunntekst">
    <w:name w:val="footer"/>
    <w:basedOn w:val="Normal"/>
    <w:link w:val="BunntekstTegn"/>
    <w:uiPriority w:val="99"/>
    <w:unhideWhenUsed/>
    <w:rsid w:val="00B87BD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87BD7"/>
  </w:style>
  <w:style w:type="paragraph" w:styleId="Ingenmellomrom">
    <w:name w:val="No Spacing"/>
    <w:uiPriority w:val="1"/>
    <w:rsid w:val="00B87BD7"/>
    <w:rPr>
      <w:rFonts w:eastAsiaTheme="minorEastAsia"/>
      <w:szCs w:val="22"/>
      <w:lang w:eastAsia="zh-CN"/>
    </w:rPr>
  </w:style>
  <w:style w:type="paragraph" w:customStyle="1" w:styleId="BasicParagraph">
    <w:name w:val="[Basic Paragraph]"/>
    <w:basedOn w:val="Normal"/>
    <w:uiPriority w:val="99"/>
    <w:rsid w:val="00B87BD7"/>
    <w:pPr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F7E08"/>
    <w:rPr>
      <w:rFonts w:ascii="Times New Roman" w:hAnsi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7E08"/>
    <w:rPr>
      <w:rFonts w:ascii="Times New Roman" w:hAnsi="Times New Roman" w:cs="Times New Roman"/>
      <w:sz w:val="18"/>
      <w:szCs w:val="18"/>
    </w:rPr>
  </w:style>
  <w:style w:type="character" w:customStyle="1" w:styleId="Overskrift1Tegn">
    <w:name w:val="Overskrift 1 Tegn"/>
    <w:aliases w:val="NGTF O-1 Tegn"/>
    <w:basedOn w:val="Standardskriftforavsnitt"/>
    <w:link w:val="Overskrift1"/>
    <w:uiPriority w:val="9"/>
    <w:rsid w:val="00214F68"/>
    <w:rPr>
      <w:rFonts w:ascii="Arial Black" w:eastAsiaTheme="majorEastAsia" w:hAnsi="Arial Black" w:cstheme="majorBidi"/>
      <w:b/>
      <w:color w:val="003A78"/>
      <w:sz w:val="36"/>
      <w:szCs w:val="32"/>
      <w:lang w:val="nb-NO" w:eastAsia="nb-NO"/>
    </w:rPr>
  </w:style>
  <w:style w:type="character" w:customStyle="1" w:styleId="Overskrift2Tegn">
    <w:name w:val="Overskrift 2 Tegn"/>
    <w:aliases w:val="NGTF O-2 Tegn"/>
    <w:basedOn w:val="Standardskriftforavsnitt"/>
    <w:link w:val="Overskrift2"/>
    <w:uiPriority w:val="9"/>
    <w:rsid w:val="00991F62"/>
    <w:rPr>
      <w:rFonts w:ascii="Arial Black" w:eastAsiaTheme="majorEastAsia" w:hAnsi="Arial Black" w:cstheme="majorBidi"/>
      <w:b/>
      <w:color w:val="003A78"/>
      <w:sz w:val="28"/>
      <w:szCs w:val="26"/>
    </w:rPr>
  </w:style>
  <w:style w:type="character" w:customStyle="1" w:styleId="Overskrift3Tegn">
    <w:name w:val="Overskrift 3 Tegn"/>
    <w:aliases w:val="NGTF O-3 Tegn"/>
    <w:basedOn w:val="Standardskriftforavsnitt"/>
    <w:link w:val="Overskrift3"/>
    <w:uiPriority w:val="9"/>
    <w:rsid w:val="00991F62"/>
    <w:rPr>
      <w:rFonts w:ascii="Arial Black" w:eastAsiaTheme="majorEastAsia" w:hAnsi="Arial Black" w:cstheme="majorBidi"/>
      <w:b/>
      <w:color w:val="003A78"/>
      <w:sz w:val="24"/>
    </w:rPr>
  </w:style>
  <w:style w:type="character" w:customStyle="1" w:styleId="Overskrift4Tegn">
    <w:name w:val="Overskrift 4 Tegn"/>
    <w:aliases w:val="NGTF O-4 Tegn"/>
    <w:basedOn w:val="Standardskriftforavsnitt"/>
    <w:link w:val="Overskrift4"/>
    <w:uiPriority w:val="9"/>
    <w:semiHidden/>
    <w:rsid w:val="00991F62"/>
    <w:rPr>
      <w:rFonts w:eastAsiaTheme="majorEastAsia" w:cstheme="majorBidi"/>
      <w:b/>
      <w:iCs/>
      <w:color w:val="003A78"/>
      <w:sz w:val="24"/>
    </w:rPr>
  </w:style>
  <w:style w:type="paragraph" w:styleId="Tittel">
    <w:name w:val="Title"/>
    <w:basedOn w:val="Normal"/>
    <w:next w:val="Normal"/>
    <w:link w:val="TittelTegn"/>
    <w:autoRedefine/>
    <w:uiPriority w:val="10"/>
    <w:qFormat/>
    <w:rsid w:val="00214F68"/>
    <w:pPr>
      <w:contextualSpacing/>
      <w:jc w:val="center"/>
    </w:pPr>
    <w:rPr>
      <w:rFonts w:eastAsiaTheme="majorEastAsia" w:cstheme="majorBidi"/>
      <w:b/>
      <w:color w:val="003A78"/>
      <w:spacing w:val="-10"/>
      <w:kern w:val="28"/>
      <w:sz w:val="3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14F68"/>
    <w:rPr>
      <w:rFonts w:eastAsiaTheme="majorEastAsia" w:cstheme="majorBidi"/>
      <w:b/>
      <w:color w:val="003A78"/>
      <w:spacing w:val="-10"/>
      <w:kern w:val="28"/>
      <w:sz w:val="36"/>
      <w:szCs w:val="56"/>
      <w:lang w:val="nb-NO" w:eastAsia="nb-NO"/>
    </w:rPr>
  </w:style>
  <w:style w:type="paragraph" w:styleId="Undertittel">
    <w:name w:val="Subtitle"/>
    <w:aliases w:val="Mellomtittel"/>
    <w:basedOn w:val="Normal"/>
    <w:next w:val="Normal"/>
    <w:link w:val="UndertittelTegn"/>
    <w:uiPriority w:val="11"/>
    <w:qFormat/>
    <w:rsid w:val="001C422A"/>
    <w:pPr>
      <w:numPr>
        <w:ilvl w:val="1"/>
      </w:numPr>
      <w:spacing w:after="160"/>
    </w:pPr>
    <w:rPr>
      <w:rFonts w:eastAsiaTheme="minorEastAsia" w:cstheme="minorBidi"/>
      <w:b/>
      <w:color w:val="003A78"/>
      <w:spacing w:val="15"/>
      <w:szCs w:val="22"/>
    </w:rPr>
  </w:style>
  <w:style w:type="character" w:customStyle="1" w:styleId="UndertittelTegn">
    <w:name w:val="Undertittel Tegn"/>
    <w:aliases w:val="Mellomtittel Tegn"/>
    <w:basedOn w:val="Standardskriftforavsnitt"/>
    <w:link w:val="Undertittel"/>
    <w:uiPriority w:val="11"/>
    <w:rsid w:val="001C422A"/>
    <w:rPr>
      <w:rFonts w:eastAsiaTheme="minorEastAsia" w:cstheme="minorBidi"/>
      <w:b/>
      <w:color w:val="003A78"/>
      <w:spacing w:val="15"/>
      <w:sz w:val="24"/>
      <w:szCs w:val="22"/>
    </w:rPr>
  </w:style>
  <w:style w:type="character" w:styleId="Svakutheving">
    <w:name w:val="Subtle Emphasis"/>
    <w:basedOn w:val="Standardskriftforavsnitt"/>
    <w:uiPriority w:val="19"/>
    <w:rsid w:val="00072DF0"/>
    <w:rPr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rsid w:val="00072DF0"/>
    <w:rPr>
      <w:i/>
      <w:iCs/>
    </w:rPr>
  </w:style>
  <w:style w:type="character" w:styleId="Sterkutheving">
    <w:name w:val="Intense Emphasis"/>
    <w:basedOn w:val="Standardskriftforavsnitt"/>
    <w:uiPriority w:val="21"/>
    <w:rsid w:val="00072DF0"/>
    <w:rPr>
      <w:i/>
      <w:iCs/>
      <w:color w:val="4472C4" w:themeColor="accent1"/>
    </w:rPr>
  </w:style>
  <w:style w:type="character" w:styleId="Sterk">
    <w:name w:val="Strong"/>
    <w:basedOn w:val="Standardskriftforavsnitt"/>
    <w:uiPriority w:val="22"/>
    <w:rsid w:val="00072DF0"/>
    <w:rPr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rsid w:val="00072D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72DF0"/>
    <w:rPr>
      <w:i/>
      <w:iCs/>
      <w:color w:val="4472C4" w:themeColor="accent1"/>
    </w:rPr>
  </w:style>
  <w:style w:type="character" w:styleId="Svakreferanse">
    <w:name w:val="Subtle Reference"/>
    <w:basedOn w:val="Standardskriftforavsnitt"/>
    <w:uiPriority w:val="31"/>
    <w:rsid w:val="00072DF0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rsid w:val="00072DF0"/>
    <w:rPr>
      <w:b/>
      <w:bCs/>
      <w:smallCaps/>
      <w:color w:val="4472C4" w:themeColor="accent1"/>
      <w:spacing w:val="5"/>
    </w:rPr>
  </w:style>
  <w:style w:type="character" w:styleId="Boktittel">
    <w:name w:val="Book Title"/>
    <w:basedOn w:val="Standardskriftforavsnitt"/>
    <w:uiPriority w:val="33"/>
    <w:rsid w:val="00072DF0"/>
    <w:rPr>
      <w:b/>
      <w:bCs/>
      <w:i/>
      <w:iCs/>
      <w:spacing w:val="5"/>
    </w:rPr>
  </w:style>
  <w:style w:type="paragraph" w:styleId="Sitat">
    <w:name w:val="Quote"/>
    <w:basedOn w:val="Normal"/>
    <w:next w:val="Normal"/>
    <w:link w:val="SitatTegn"/>
    <w:uiPriority w:val="29"/>
    <w:rsid w:val="00072DF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72DF0"/>
    <w:rPr>
      <w:i/>
      <w:iCs/>
      <w:color w:val="404040" w:themeColor="text1" w:themeTint="BF"/>
    </w:rPr>
  </w:style>
  <w:style w:type="character" w:styleId="Sidetall">
    <w:name w:val="page number"/>
    <w:basedOn w:val="Standardskriftforavsnitt"/>
    <w:uiPriority w:val="99"/>
    <w:semiHidden/>
    <w:unhideWhenUsed/>
    <w:rsid w:val="00AE2242"/>
  </w:style>
  <w:style w:type="character" w:styleId="Hyperkobling">
    <w:name w:val="Hyperlink"/>
    <w:rsid w:val="00214F68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rsid w:val="00AE4997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4B4654"/>
    <w:pPr>
      <w:ind w:left="720"/>
      <w:contextualSpacing/>
    </w:pPr>
  </w:style>
  <w:style w:type="table" w:styleId="Tabellrutenett">
    <w:name w:val="Table Grid"/>
    <w:basedOn w:val="Vanligtabell"/>
    <w:uiPriority w:val="39"/>
    <w:rsid w:val="00FD0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hal\Downloads\Rytmisk%20gymnastikk_notatma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FBA7688A9D741AA9014646D14F40D" ma:contentTypeVersion="15" ma:contentTypeDescription="Opprett et nytt dokument." ma:contentTypeScope="" ma:versionID="683f260acf143d1cbb47cd44f4d2fa27">
  <xsd:schema xmlns:xsd="http://www.w3.org/2001/XMLSchema" xmlns:xs="http://www.w3.org/2001/XMLSchema" xmlns:p="http://schemas.microsoft.com/office/2006/metadata/properties" xmlns:ns2="f6b277fd-a029-4900-b985-7b95e2b0b566" xmlns:ns3="27524694-b7eb-4b69-a9f5-457342c229a4" xmlns:ns4="9e538389-cabc-4d4e-918a-8beb7ac0ecaa" targetNamespace="http://schemas.microsoft.com/office/2006/metadata/properties" ma:root="true" ma:fieldsID="0c6281fdd743dfbd7b587c7102d41eda" ns2:_="" ns3:_="" ns4:_="">
    <xsd:import namespace="f6b277fd-a029-4900-b985-7b95e2b0b566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77fd-a029-4900-b985-7b95e2b0b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b8546a9-c0b1-4810-a339-0a27b544f7b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f6b277fd-a029-4900-b985-7b95e2b0b56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0AC48-041D-48FE-A8AD-86EF93BB9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277fd-a029-4900-b985-7b95e2b0b566"/>
    <ds:schemaRef ds:uri="27524694-b7eb-4b69-a9f5-457342c229a4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2D934-5331-458A-BFDC-0924CCF729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C2D110-13D7-48B1-A79D-F41A711699A6}">
  <ds:schemaRefs>
    <ds:schemaRef ds:uri="http://schemas.microsoft.com/office/2006/metadata/properties"/>
    <ds:schemaRef ds:uri="http://schemas.microsoft.com/office/infopath/2007/PartnerControls"/>
    <ds:schemaRef ds:uri="9e538389-cabc-4d4e-918a-8beb7ac0ecaa"/>
    <ds:schemaRef ds:uri="f6b277fd-a029-4900-b985-7b95e2b0b566"/>
  </ds:schemaRefs>
</ds:datastoreItem>
</file>

<file path=customXml/itemProps4.xml><?xml version="1.0" encoding="utf-8"?>
<ds:datastoreItem xmlns:ds="http://schemas.openxmlformats.org/officeDocument/2006/customXml" ds:itemID="{7BF6AB2C-8C5D-4923-AC43-9B16517F8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Rytmisk gymnastikk_notatmal (1)</Template>
  <TotalTime>3</TotalTime>
  <Pages>4</Pages>
  <Words>553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Halberg, Marianne</dc:creator>
  <cp:keywords/>
  <dc:description/>
  <cp:lastModifiedBy>Sollid, Anne-Kristin</cp:lastModifiedBy>
  <cp:revision>3</cp:revision>
  <cp:lastPrinted>2026-09-14T08:04:00Z</cp:lastPrinted>
  <dcterms:created xsi:type="dcterms:W3CDTF">2026-09-14T08:04:00Z</dcterms:created>
  <dcterms:modified xsi:type="dcterms:W3CDTF">2026-09-14T08:06:00Z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0x010100C53FBA7688A9D741AA9014646D14F40D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</Properties>
</file>