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5527" w14:textId="4F8BD5FC" w:rsidR="00EE329F" w:rsidRPr="00690D22" w:rsidRDefault="00690D22" w:rsidP="000631BB">
      <w:pPr>
        <w:pStyle w:val="Heading1"/>
        <w:rPr>
          <w:szCs w:val="36"/>
        </w:rPr>
      </w:pPr>
      <w:r>
        <w:rPr>
          <w:szCs w:val="36"/>
        </w:rPr>
        <w:t>Påmeldingsskjema: ParaGym Challenge 20</w:t>
      </w:r>
      <w:r w:rsidR="009F6247">
        <w:rPr>
          <w:szCs w:val="36"/>
        </w:rPr>
        <w:t>26</w:t>
      </w:r>
    </w:p>
    <w:p w14:paraId="30CFA985" w14:textId="77777777" w:rsidR="00452779" w:rsidRDefault="00452779" w:rsidP="00564FA4">
      <w:pPr>
        <w:pStyle w:val="Heading2"/>
        <w:jc w:val="left"/>
      </w:pPr>
    </w:p>
    <w:p w14:paraId="18683D56" w14:textId="6759CDDA" w:rsidR="00DF6D05" w:rsidRDefault="00690D22" w:rsidP="00690D22">
      <w:pPr>
        <w:pStyle w:val="Heading2"/>
        <w:jc w:val="left"/>
      </w:pPr>
      <w:r>
        <w:t>Frist</w:t>
      </w:r>
      <w:r w:rsidR="00DF6D05" w:rsidRPr="00350222">
        <w:t xml:space="preserve">: </w:t>
      </w:r>
      <w:r w:rsidR="009F6247">
        <w:t>01.</w:t>
      </w:r>
      <w:r w:rsidR="004205E6">
        <w:t xml:space="preserve"> november </w:t>
      </w:r>
      <w:r w:rsidR="009F6247">
        <w:t>2026</w:t>
      </w:r>
    </w:p>
    <w:p w14:paraId="45A56022" w14:textId="4B27AD4D" w:rsidR="00690D22" w:rsidRDefault="0042701C" w:rsidP="00690D22">
      <w:pPr>
        <w:rPr>
          <w:rFonts w:cs="Arial"/>
        </w:rPr>
      </w:pPr>
      <w:r>
        <w:rPr>
          <w:rFonts w:cs="Arial"/>
        </w:rPr>
        <w:t>Påmeldingsskjema sendes til</w:t>
      </w:r>
      <w:r w:rsidR="00E0570B">
        <w:rPr>
          <w:rFonts w:cs="Arial"/>
        </w:rPr>
        <w:t xml:space="preserve"> </w:t>
      </w:r>
      <w:hyperlink r:id="rId11" w:history="1">
        <w:r w:rsidR="004205E6" w:rsidRPr="0030643E">
          <w:rPr>
            <w:rStyle w:val="Hyperlink"/>
            <w:rFonts w:cs="Arial"/>
          </w:rPr>
          <w:t>brendagarbin@hotmail.com</w:t>
        </w:r>
      </w:hyperlink>
    </w:p>
    <w:tbl>
      <w:tblPr>
        <w:tblW w:w="10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6945"/>
      </w:tblGrid>
      <w:tr w:rsidR="00DF6D05" w:rsidRPr="00690D22" w14:paraId="057BB492" w14:textId="77777777" w:rsidTr="001A099B">
        <w:tc>
          <w:tcPr>
            <w:tcW w:w="3458" w:type="dxa"/>
          </w:tcPr>
          <w:p w14:paraId="7205D598" w14:textId="77777777" w:rsidR="00DF6D05" w:rsidRPr="00690D22" w:rsidRDefault="00DF6D05">
            <w:pPr>
              <w:rPr>
                <w:rFonts w:cs="Arial"/>
                <w:sz w:val="20"/>
                <w:szCs w:val="20"/>
              </w:rPr>
            </w:pPr>
            <w:r w:rsidRPr="00690D22">
              <w:rPr>
                <w:rFonts w:cs="Arial"/>
                <w:sz w:val="20"/>
                <w:szCs w:val="20"/>
              </w:rPr>
              <w:t>Klubb:</w:t>
            </w:r>
          </w:p>
        </w:tc>
        <w:tc>
          <w:tcPr>
            <w:tcW w:w="6945" w:type="dxa"/>
          </w:tcPr>
          <w:p w14:paraId="64E021C0" w14:textId="4788E143" w:rsidR="00DF6D05" w:rsidRPr="00690D22" w:rsidRDefault="00DF6D05">
            <w:pPr>
              <w:rPr>
                <w:rFonts w:cs="Arial"/>
                <w:sz w:val="20"/>
                <w:szCs w:val="20"/>
              </w:rPr>
            </w:pPr>
          </w:p>
        </w:tc>
      </w:tr>
      <w:tr w:rsidR="002B070D" w:rsidRPr="00690D22" w14:paraId="4BEBAC33" w14:textId="77777777" w:rsidTr="001A099B">
        <w:tc>
          <w:tcPr>
            <w:tcW w:w="3458" w:type="dxa"/>
          </w:tcPr>
          <w:p w14:paraId="642D117E" w14:textId="565753CC" w:rsidR="002B070D" w:rsidRPr="00690D22" w:rsidRDefault="002B07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Adresse til klubben:</w:t>
            </w:r>
          </w:p>
        </w:tc>
        <w:tc>
          <w:tcPr>
            <w:tcW w:w="6945" w:type="dxa"/>
          </w:tcPr>
          <w:p w14:paraId="30050709" w14:textId="77777777" w:rsidR="002B070D" w:rsidRPr="00690D22" w:rsidRDefault="002B070D">
            <w:pPr>
              <w:rPr>
                <w:rFonts w:cs="Arial"/>
                <w:sz w:val="20"/>
                <w:szCs w:val="20"/>
              </w:rPr>
            </w:pPr>
          </w:p>
        </w:tc>
      </w:tr>
      <w:tr w:rsidR="00DF6D05" w:rsidRPr="00690D22" w14:paraId="47C68382" w14:textId="77777777" w:rsidTr="001A099B">
        <w:tc>
          <w:tcPr>
            <w:tcW w:w="3458" w:type="dxa"/>
          </w:tcPr>
          <w:p w14:paraId="75CAF524" w14:textId="77777777" w:rsidR="00DF6D05" w:rsidRPr="00690D22" w:rsidRDefault="00DF6D05">
            <w:pPr>
              <w:rPr>
                <w:rFonts w:cs="Arial"/>
                <w:sz w:val="20"/>
                <w:szCs w:val="20"/>
              </w:rPr>
            </w:pPr>
            <w:r w:rsidRPr="00690D22">
              <w:rPr>
                <w:rFonts w:cs="Arial"/>
                <w:sz w:val="20"/>
                <w:szCs w:val="20"/>
              </w:rPr>
              <w:t>Kontaktperson:</w:t>
            </w:r>
          </w:p>
        </w:tc>
        <w:tc>
          <w:tcPr>
            <w:tcW w:w="6945" w:type="dxa"/>
          </w:tcPr>
          <w:p w14:paraId="062B5773" w14:textId="69369DE1" w:rsidR="00DF6D05" w:rsidRPr="00690D22" w:rsidRDefault="00DF6D05">
            <w:pPr>
              <w:rPr>
                <w:rFonts w:cs="Arial"/>
                <w:sz w:val="20"/>
                <w:szCs w:val="20"/>
              </w:rPr>
            </w:pPr>
          </w:p>
        </w:tc>
      </w:tr>
      <w:tr w:rsidR="00DF6D05" w:rsidRPr="00690D22" w14:paraId="2FCF849F" w14:textId="77777777" w:rsidTr="001A099B">
        <w:tc>
          <w:tcPr>
            <w:tcW w:w="3458" w:type="dxa"/>
          </w:tcPr>
          <w:p w14:paraId="25AFFCED" w14:textId="77777777" w:rsidR="00DF6D05" w:rsidRPr="00690D22" w:rsidRDefault="00DF6D05">
            <w:pPr>
              <w:rPr>
                <w:rFonts w:cs="Arial"/>
                <w:sz w:val="20"/>
                <w:szCs w:val="20"/>
              </w:rPr>
            </w:pPr>
            <w:r w:rsidRPr="00690D22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6945" w:type="dxa"/>
          </w:tcPr>
          <w:p w14:paraId="6B86DCBF" w14:textId="6F53B912" w:rsidR="00DF6D05" w:rsidRPr="00690D22" w:rsidRDefault="00DF6D05">
            <w:pPr>
              <w:rPr>
                <w:rFonts w:cs="Arial"/>
                <w:sz w:val="20"/>
                <w:szCs w:val="20"/>
              </w:rPr>
            </w:pPr>
          </w:p>
        </w:tc>
      </w:tr>
      <w:tr w:rsidR="00DF6D05" w:rsidRPr="00690D22" w14:paraId="35919E79" w14:textId="77777777" w:rsidTr="001A099B">
        <w:tc>
          <w:tcPr>
            <w:tcW w:w="3458" w:type="dxa"/>
          </w:tcPr>
          <w:p w14:paraId="471F9DB4" w14:textId="337ECF46" w:rsidR="00DF6D05" w:rsidRPr="00690D22" w:rsidRDefault="00DF6D05">
            <w:pPr>
              <w:rPr>
                <w:rFonts w:cs="Arial"/>
                <w:sz w:val="20"/>
                <w:szCs w:val="20"/>
              </w:rPr>
            </w:pPr>
            <w:r w:rsidRPr="00690D22">
              <w:rPr>
                <w:rFonts w:cs="Arial"/>
                <w:sz w:val="20"/>
                <w:szCs w:val="20"/>
              </w:rPr>
              <w:t>E</w:t>
            </w:r>
            <w:r w:rsidR="00690D22">
              <w:rPr>
                <w:rFonts w:cs="Arial"/>
                <w:sz w:val="20"/>
                <w:szCs w:val="20"/>
              </w:rPr>
              <w:t>-post</w:t>
            </w:r>
            <w:r w:rsidRPr="00690D22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945" w:type="dxa"/>
          </w:tcPr>
          <w:p w14:paraId="22F1E958" w14:textId="79EFDCCC" w:rsidR="00DF6D05" w:rsidRPr="00690D22" w:rsidRDefault="00DF6D05">
            <w:pPr>
              <w:rPr>
                <w:rFonts w:cs="Arial"/>
                <w:sz w:val="20"/>
                <w:szCs w:val="20"/>
              </w:rPr>
            </w:pPr>
          </w:p>
        </w:tc>
      </w:tr>
      <w:tr w:rsidR="00DF6D05" w:rsidRPr="00690D22" w14:paraId="2C381171" w14:textId="77777777" w:rsidTr="001A099B">
        <w:tc>
          <w:tcPr>
            <w:tcW w:w="3458" w:type="dxa"/>
          </w:tcPr>
          <w:p w14:paraId="2E796911" w14:textId="22E28939" w:rsidR="00DF6D05" w:rsidRPr="00690D22" w:rsidRDefault="00DF6D05">
            <w:pPr>
              <w:rPr>
                <w:rFonts w:cs="Arial"/>
                <w:sz w:val="20"/>
                <w:szCs w:val="20"/>
              </w:rPr>
            </w:pPr>
            <w:r w:rsidRPr="00690D22">
              <w:rPr>
                <w:rFonts w:cs="Arial"/>
                <w:sz w:val="20"/>
                <w:szCs w:val="20"/>
              </w:rPr>
              <w:t>Klubbansvarlig person under konkurransen:</w:t>
            </w:r>
          </w:p>
        </w:tc>
        <w:tc>
          <w:tcPr>
            <w:tcW w:w="6945" w:type="dxa"/>
          </w:tcPr>
          <w:p w14:paraId="02C0743E" w14:textId="01F688A8" w:rsidR="00DF6D05" w:rsidRPr="00690D22" w:rsidRDefault="00DF6D05">
            <w:pPr>
              <w:rPr>
                <w:rFonts w:cs="Arial"/>
                <w:sz w:val="20"/>
                <w:szCs w:val="20"/>
              </w:rPr>
            </w:pPr>
          </w:p>
        </w:tc>
      </w:tr>
      <w:tr w:rsidR="00D56097" w:rsidRPr="00690D22" w14:paraId="593CDACE" w14:textId="77777777" w:rsidTr="001A099B">
        <w:tc>
          <w:tcPr>
            <w:tcW w:w="3458" w:type="dxa"/>
          </w:tcPr>
          <w:p w14:paraId="24F5895A" w14:textId="7D1DDD7F" w:rsidR="00D56097" w:rsidRPr="00690D22" w:rsidRDefault="00D5609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Fakturainformasjon:</w:t>
            </w:r>
          </w:p>
        </w:tc>
        <w:tc>
          <w:tcPr>
            <w:tcW w:w="6945" w:type="dxa"/>
          </w:tcPr>
          <w:p w14:paraId="7AA2F924" w14:textId="77777777" w:rsidR="00D56097" w:rsidRPr="00690D22" w:rsidRDefault="00D56097">
            <w:pPr>
              <w:rPr>
                <w:rFonts w:cs="Arial"/>
                <w:sz w:val="20"/>
                <w:szCs w:val="20"/>
              </w:rPr>
            </w:pPr>
          </w:p>
        </w:tc>
      </w:tr>
      <w:tr w:rsidR="001A099B" w:rsidRPr="00690D22" w14:paraId="26ED2311" w14:textId="77777777" w:rsidTr="001A099B">
        <w:tc>
          <w:tcPr>
            <w:tcW w:w="3458" w:type="dxa"/>
          </w:tcPr>
          <w:p w14:paraId="7F6B93F0" w14:textId="3EFE313F" w:rsidR="001A099B" w:rsidRDefault="001A099B" w:rsidP="001A099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Reiseinformasjon – Ankomst fly/tog</w:t>
            </w:r>
          </w:p>
          <w:p w14:paraId="369D1E9E" w14:textId="07B1DBCE" w:rsidR="001A099B" w:rsidRPr="009F6247" w:rsidRDefault="001A099B" w:rsidP="001A099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 </w:t>
            </w:r>
            <w:r w:rsidR="00723CC2">
              <w:rPr>
                <w:rFonts w:cs="Arial"/>
                <w:sz w:val="20"/>
                <w:szCs w:val="20"/>
              </w:rPr>
              <w:t xml:space="preserve">           </w:t>
            </w:r>
            <w:r>
              <w:rPr>
                <w:rFonts w:cs="Arial"/>
                <w:sz w:val="20"/>
                <w:szCs w:val="20"/>
              </w:rPr>
              <w:t>Avreise fly/tog</w:t>
            </w:r>
          </w:p>
        </w:tc>
        <w:tc>
          <w:tcPr>
            <w:tcW w:w="6945" w:type="dxa"/>
          </w:tcPr>
          <w:p w14:paraId="7E5319ED" w14:textId="40466916" w:rsidR="001A099B" w:rsidRDefault="001A099B" w:rsidP="00B1027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20.11 </w:t>
            </w:r>
            <w:r w:rsidR="00B1027B">
              <w:rPr>
                <w:rFonts w:cs="Arial"/>
                <w:sz w:val="20"/>
                <w:szCs w:val="20"/>
              </w:rPr>
              <w:t xml:space="preserve">Flightnr.           </w:t>
            </w:r>
            <w:r w:rsidR="00723CC2">
              <w:rPr>
                <w:rFonts w:cs="Arial"/>
                <w:sz w:val="20"/>
                <w:szCs w:val="20"/>
              </w:rPr>
              <w:t xml:space="preserve">             </w:t>
            </w:r>
            <w:r w:rsidR="00B1027B">
              <w:rPr>
                <w:rFonts w:cs="Arial"/>
                <w:sz w:val="20"/>
                <w:szCs w:val="20"/>
              </w:rPr>
              <w:t>Ankomst kl.</w:t>
            </w:r>
          </w:p>
          <w:p w14:paraId="44AC740E" w14:textId="543DB47B" w:rsidR="00B1027B" w:rsidRPr="00690D22" w:rsidRDefault="00B1027B" w:rsidP="00B1027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22.11 Flightnr.           </w:t>
            </w:r>
            <w:r w:rsidR="00723CC2">
              <w:rPr>
                <w:rFonts w:cs="Arial"/>
                <w:sz w:val="20"/>
                <w:szCs w:val="20"/>
              </w:rPr>
              <w:t xml:space="preserve">             </w:t>
            </w:r>
            <w:r>
              <w:rPr>
                <w:rFonts w:cs="Arial"/>
                <w:sz w:val="20"/>
                <w:szCs w:val="20"/>
              </w:rPr>
              <w:t>Avgang kl.</w:t>
            </w:r>
          </w:p>
        </w:tc>
      </w:tr>
      <w:tr w:rsidR="004071F2" w:rsidRPr="00690D22" w14:paraId="0E1F9050" w14:textId="77777777" w:rsidTr="001A099B">
        <w:tc>
          <w:tcPr>
            <w:tcW w:w="3458" w:type="dxa"/>
          </w:tcPr>
          <w:p w14:paraId="36724E54" w14:textId="199BBADF" w:rsidR="004071F2" w:rsidRPr="00690D22" w:rsidRDefault="004071F2">
            <w:pPr>
              <w:rPr>
                <w:rFonts w:cs="Arial"/>
                <w:sz w:val="20"/>
                <w:szCs w:val="20"/>
              </w:rPr>
            </w:pPr>
            <w:r w:rsidRPr="009F6247">
              <w:rPr>
                <w:rFonts w:cs="Arial"/>
                <w:sz w:val="20"/>
                <w:szCs w:val="20"/>
              </w:rPr>
              <w:t>Transport</w:t>
            </w:r>
            <w:r w:rsidR="00ED6613" w:rsidRPr="009F6247">
              <w:rPr>
                <w:rFonts w:cs="Arial"/>
                <w:sz w:val="20"/>
                <w:szCs w:val="20"/>
              </w:rPr>
              <w:t xml:space="preserve"> </w:t>
            </w:r>
            <w:r w:rsidR="00C1529D" w:rsidRPr="009F6247">
              <w:rPr>
                <w:rFonts w:cs="Arial"/>
                <w:sz w:val="20"/>
                <w:szCs w:val="20"/>
              </w:rPr>
              <w:t>(antall)</w:t>
            </w:r>
            <w:r w:rsidR="00690D22" w:rsidRPr="009F6247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945" w:type="dxa"/>
          </w:tcPr>
          <w:p w14:paraId="5A33BE7C" w14:textId="03D83C9D" w:rsidR="004071F2" w:rsidRPr="00690D22" w:rsidRDefault="004071F2">
            <w:pPr>
              <w:rPr>
                <w:rFonts w:cs="Arial"/>
                <w:sz w:val="20"/>
                <w:szCs w:val="20"/>
              </w:rPr>
            </w:pPr>
          </w:p>
        </w:tc>
      </w:tr>
      <w:tr w:rsidR="00541369" w:rsidRPr="00690D22" w14:paraId="7F93DC7C" w14:textId="77777777" w:rsidTr="001A099B">
        <w:tc>
          <w:tcPr>
            <w:tcW w:w="3458" w:type="dxa"/>
          </w:tcPr>
          <w:p w14:paraId="646A2120" w14:textId="77777777" w:rsidR="00541369" w:rsidRDefault="00541369" w:rsidP="00B1027B">
            <w:pPr>
              <w:spacing w:after="0"/>
              <w:rPr>
                <w:rFonts w:cs="Arial"/>
                <w:sz w:val="20"/>
                <w:szCs w:val="20"/>
              </w:rPr>
            </w:pPr>
            <w:r w:rsidRPr="00D90793">
              <w:rPr>
                <w:rFonts w:cs="Arial"/>
                <w:sz w:val="20"/>
                <w:szCs w:val="20"/>
              </w:rPr>
              <w:t>Bankett</w:t>
            </w:r>
            <w:r w:rsidR="00A302E4" w:rsidRPr="00D90793">
              <w:rPr>
                <w:rFonts w:cs="Arial"/>
                <w:sz w:val="20"/>
                <w:szCs w:val="20"/>
              </w:rPr>
              <w:t xml:space="preserve"> lørdag</w:t>
            </w:r>
            <w:r w:rsidR="00C1529D" w:rsidRPr="00D90793">
              <w:rPr>
                <w:rFonts w:cs="Arial"/>
                <w:sz w:val="20"/>
                <w:szCs w:val="20"/>
              </w:rPr>
              <w:t xml:space="preserve"> kveld</w:t>
            </w:r>
            <w:r w:rsidR="00D410C7" w:rsidRPr="00D90793">
              <w:rPr>
                <w:rFonts w:cs="Arial"/>
                <w:sz w:val="20"/>
                <w:szCs w:val="20"/>
              </w:rPr>
              <w:t xml:space="preserve"> (antall)</w:t>
            </w:r>
            <w:r w:rsidRPr="00D90793">
              <w:rPr>
                <w:rFonts w:cs="Arial"/>
                <w:sz w:val="20"/>
                <w:szCs w:val="20"/>
              </w:rPr>
              <w:t>:</w:t>
            </w:r>
          </w:p>
          <w:p w14:paraId="02EE0599" w14:textId="57DA5B62" w:rsidR="00B1027B" w:rsidRPr="00D90793" w:rsidRDefault="00B1027B" w:rsidP="00B1027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Mat allergi</w:t>
            </w:r>
            <w:r w:rsidR="00ED7AE1">
              <w:rPr>
                <w:rFonts w:cs="Arial"/>
                <w:sz w:val="20"/>
                <w:szCs w:val="20"/>
              </w:rPr>
              <w:t xml:space="preserve"> (antall)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945" w:type="dxa"/>
          </w:tcPr>
          <w:p w14:paraId="2C8710B0" w14:textId="6B60BEBC" w:rsidR="00541369" w:rsidRDefault="00541369" w:rsidP="00ED7AE1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00595EBB" w14:textId="4D6CFC92" w:rsidR="00B1027B" w:rsidRPr="00690D22" w:rsidRDefault="00ED7AE1" w:rsidP="00ED7AE1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Cøliaki/gluten:            </w:t>
            </w:r>
            <w:r w:rsidR="00723CC2">
              <w:rPr>
                <w:rFonts w:cs="Arial"/>
                <w:sz w:val="20"/>
                <w:szCs w:val="20"/>
              </w:rPr>
              <w:t xml:space="preserve">             </w:t>
            </w:r>
            <w:r>
              <w:rPr>
                <w:rFonts w:cs="Arial"/>
                <w:sz w:val="20"/>
                <w:szCs w:val="20"/>
              </w:rPr>
              <w:t>Meieriprodukter:</w:t>
            </w:r>
          </w:p>
        </w:tc>
      </w:tr>
      <w:tr w:rsidR="00C06896" w:rsidRPr="00690D22" w14:paraId="131F22FF" w14:textId="77777777" w:rsidTr="001A099B">
        <w:tc>
          <w:tcPr>
            <w:tcW w:w="3458" w:type="dxa"/>
          </w:tcPr>
          <w:p w14:paraId="74DACEE9" w14:textId="3DB3E010" w:rsidR="00C06896" w:rsidRPr="00690D22" w:rsidRDefault="00A302E4">
            <w:pPr>
              <w:rPr>
                <w:rFonts w:cs="Arial"/>
                <w:sz w:val="20"/>
                <w:szCs w:val="20"/>
              </w:rPr>
            </w:pPr>
            <w:r w:rsidRPr="00D90793">
              <w:rPr>
                <w:rFonts w:cs="Arial"/>
                <w:sz w:val="20"/>
                <w:szCs w:val="20"/>
              </w:rPr>
              <w:t>Sosiale aktiviteter søndag</w:t>
            </w:r>
            <w:r w:rsidR="00D410C7" w:rsidRPr="00D90793">
              <w:rPr>
                <w:rFonts w:cs="Arial"/>
                <w:sz w:val="20"/>
                <w:szCs w:val="20"/>
              </w:rPr>
              <w:t xml:space="preserve"> (antall)</w:t>
            </w:r>
            <w:r w:rsidRPr="00D90793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945" w:type="dxa"/>
          </w:tcPr>
          <w:p w14:paraId="0940B9A8" w14:textId="77777777" w:rsidR="00C06896" w:rsidRPr="00690D22" w:rsidRDefault="00C06896">
            <w:pPr>
              <w:rPr>
                <w:rFonts w:cs="Arial"/>
                <w:sz w:val="20"/>
                <w:szCs w:val="20"/>
              </w:rPr>
            </w:pPr>
          </w:p>
        </w:tc>
      </w:tr>
      <w:tr w:rsidR="009F6247" w:rsidRPr="00690D22" w14:paraId="77FCD6CD" w14:textId="77777777" w:rsidTr="001A099B">
        <w:tc>
          <w:tcPr>
            <w:tcW w:w="3458" w:type="dxa"/>
          </w:tcPr>
          <w:p w14:paraId="16DE3747" w14:textId="7C198D8D" w:rsidR="009F6247" w:rsidRPr="00D90793" w:rsidRDefault="009F624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Utstyr</w:t>
            </w:r>
            <w:r w:rsidR="00723CC2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 xml:space="preserve">forespørsel utover det som er standard (se informasjon om </w:t>
            </w:r>
            <w:r w:rsidR="00354AC3">
              <w:rPr>
                <w:rFonts w:cs="Arial"/>
                <w:sz w:val="20"/>
                <w:szCs w:val="20"/>
              </w:rPr>
              <w:t>utstyrsliste</w:t>
            </w:r>
            <w:r w:rsidR="008E1338">
              <w:rPr>
                <w:rFonts w:cs="Arial"/>
                <w:sz w:val="20"/>
                <w:szCs w:val="20"/>
              </w:rPr>
              <w:t xml:space="preserve"> nedenfor</w:t>
            </w:r>
            <w:r w:rsidR="00354AC3">
              <w:rPr>
                <w:rFonts w:cs="Arial"/>
                <w:sz w:val="20"/>
                <w:szCs w:val="20"/>
              </w:rPr>
              <w:t>):</w:t>
            </w:r>
          </w:p>
        </w:tc>
        <w:tc>
          <w:tcPr>
            <w:tcW w:w="6945" w:type="dxa"/>
          </w:tcPr>
          <w:p w14:paraId="65FB6274" w14:textId="77777777" w:rsidR="009F6247" w:rsidRPr="00690D22" w:rsidRDefault="009F624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6D141F0" w14:textId="77777777" w:rsidR="00723CC2" w:rsidRDefault="00723CC2" w:rsidP="00E90A1B">
      <w:pPr>
        <w:spacing w:after="0"/>
        <w:rPr>
          <w:rFonts w:cs="Arial"/>
          <w:b/>
          <w:bCs/>
          <w:color w:val="000000" w:themeColor="text1"/>
          <w:sz w:val="24"/>
          <w:szCs w:val="24"/>
        </w:rPr>
      </w:pPr>
    </w:p>
    <w:p w14:paraId="476BA57D" w14:textId="32712442" w:rsidR="00470E81" w:rsidRPr="00723CC2" w:rsidRDefault="001A099B" w:rsidP="00E90A1B">
      <w:pPr>
        <w:spacing w:after="0"/>
        <w:rPr>
          <w:rFonts w:cs="Arial"/>
          <w:color w:val="000000" w:themeColor="text1"/>
          <w:sz w:val="20"/>
          <w:szCs w:val="20"/>
        </w:rPr>
      </w:pPr>
      <w:r w:rsidRPr="00723CC2">
        <w:rPr>
          <w:rFonts w:cs="Arial"/>
          <w:b/>
          <w:bCs/>
          <w:color w:val="000000" w:themeColor="text1"/>
          <w:sz w:val="20"/>
          <w:szCs w:val="20"/>
        </w:rPr>
        <w:t>Transport</w:t>
      </w:r>
      <w:r w:rsidR="00B1027B" w:rsidRPr="00723CC2">
        <w:rPr>
          <w:rFonts w:cs="Arial"/>
          <w:b/>
          <w:bCs/>
          <w:color w:val="000000" w:themeColor="text1"/>
          <w:sz w:val="20"/>
          <w:szCs w:val="20"/>
        </w:rPr>
        <w:t xml:space="preserve">: </w:t>
      </w:r>
      <w:r w:rsidR="00B1027B" w:rsidRPr="00723CC2">
        <w:rPr>
          <w:rFonts w:cs="Arial"/>
          <w:color w:val="000000" w:themeColor="text1"/>
          <w:sz w:val="20"/>
          <w:szCs w:val="20"/>
        </w:rPr>
        <w:t xml:space="preserve">Henting ved Sandvika togstasjon ved ankomst; ta enten Flytoget eller </w:t>
      </w:r>
      <w:r w:rsidR="00D8368F">
        <w:rPr>
          <w:rFonts w:cs="Arial"/>
          <w:color w:val="000000" w:themeColor="text1"/>
          <w:sz w:val="20"/>
          <w:szCs w:val="20"/>
        </w:rPr>
        <w:t>l</w:t>
      </w:r>
      <w:r w:rsidR="00B1027B" w:rsidRPr="00723CC2">
        <w:rPr>
          <w:rFonts w:cs="Arial"/>
          <w:color w:val="000000" w:themeColor="text1"/>
          <w:sz w:val="20"/>
          <w:szCs w:val="20"/>
        </w:rPr>
        <w:t>okaltog til Sandvika stasjon. Alt</w:t>
      </w:r>
      <w:r w:rsidR="00D8368F">
        <w:rPr>
          <w:rFonts w:cs="Arial"/>
          <w:color w:val="000000" w:themeColor="text1"/>
          <w:sz w:val="20"/>
          <w:szCs w:val="20"/>
        </w:rPr>
        <w:t xml:space="preserve"> </w:t>
      </w:r>
      <w:r w:rsidR="00B1027B" w:rsidRPr="00723CC2">
        <w:rPr>
          <w:rFonts w:cs="Arial"/>
          <w:color w:val="000000" w:themeColor="text1"/>
          <w:sz w:val="20"/>
          <w:szCs w:val="20"/>
        </w:rPr>
        <w:t>av transport under arrangement inkludert</w:t>
      </w:r>
      <w:r w:rsidR="00D8368F">
        <w:rPr>
          <w:rFonts w:cs="Arial"/>
          <w:color w:val="000000" w:themeColor="text1"/>
          <w:sz w:val="20"/>
          <w:szCs w:val="20"/>
        </w:rPr>
        <w:t xml:space="preserve">. </w:t>
      </w:r>
    </w:p>
    <w:p w14:paraId="0C6D0A05" w14:textId="77777777" w:rsidR="00723CC2" w:rsidRPr="00647F0B" w:rsidRDefault="00723CC2" w:rsidP="00E90A1B">
      <w:pPr>
        <w:spacing w:after="0"/>
        <w:ind w:right="365"/>
        <w:rPr>
          <w:rFonts w:cs="Arial"/>
          <w:b/>
          <w:bCs/>
          <w:color w:val="000000" w:themeColor="text1"/>
          <w:sz w:val="20"/>
          <w:szCs w:val="20"/>
        </w:rPr>
      </w:pPr>
    </w:p>
    <w:p w14:paraId="40B82AC3" w14:textId="24DB4EDC" w:rsidR="00B1027B" w:rsidRPr="00647F0B" w:rsidRDefault="00B1027B" w:rsidP="00E90A1B">
      <w:pPr>
        <w:spacing w:after="0"/>
        <w:ind w:right="365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647F0B">
        <w:rPr>
          <w:rFonts w:cs="Arial"/>
          <w:b/>
          <w:bCs/>
          <w:color w:val="000000" w:themeColor="text1"/>
          <w:sz w:val="20"/>
          <w:szCs w:val="20"/>
        </w:rPr>
        <w:t xml:space="preserve">Hotell: </w:t>
      </w:r>
      <w:r w:rsidRPr="00647F0B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Thon Hotell Oslofjord, Sandviksveien 184, 1337 Sandvika</w:t>
      </w:r>
    </w:p>
    <w:p w14:paraId="0B67F3FF" w14:textId="1841B49C" w:rsidR="00B1027B" w:rsidRPr="00723CC2" w:rsidRDefault="00B1027B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Lenke til rombestilling: </w:t>
      </w:r>
      <w:hyperlink r:id="rId12" w:history="1">
        <w:r w:rsidRPr="00723CC2">
          <w:rPr>
            <w:rStyle w:val="Hyperlink"/>
            <w:rFonts w:eastAsia="Arial" w:cs="Arial"/>
            <w:kern w:val="2"/>
            <w:sz w:val="20"/>
            <w:szCs w:val="20"/>
            <w:lang w:eastAsia="nb-NO"/>
            <w14:ligatures w14:val="standardContextual"/>
          </w:rPr>
          <w:t>https://www.thonhotels.no/event/paragym-challenge/</w:t>
        </w:r>
      </w:hyperlink>
    </w:p>
    <w:p w14:paraId="242E8563" w14:textId="77777777" w:rsidR="00723CC2" w:rsidRDefault="00723CC2" w:rsidP="00B1027B">
      <w:pPr>
        <w:spacing w:after="0"/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</w:pPr>
    </w:p>
    <w:p w14:paraId="373943D6" w14:textId="3B8A202C" w:rsidR="00B1027B" w:rsidRPr="00723CC2" w:rsidRDefault="00B1027B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t xml:space="preserve">Bankett: 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L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ørdag 21.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november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på Thon hotell</w:t>
      </w:r>
      <w:r w:rsidR="00ED7AE1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(samme sted som overnatting)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. </w:t>
      </w:r>
      <w:r w:rsidR="00ED7AE1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Taco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b</w:t>
      </w:r>
      <w:r w:rsidR="00ED7AE1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uffet med dans/disco etterpå. Klokkeslett kommer etter tidsplan for konkurranse er ferdig.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Vennligst skrin inn antall, samt antall med allergi i skjema over.</w:t>
      </w:r>
    </w:p>
    <w:p w14:paraId="0AE33C69" w14:textId="77777777" w:rsidR="00723CC2" w:rsidRDefault="00723CC2" w:rsidP="00B1027B">
      <w:pPr>
        <w:spacing w:after="0"/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</w:pPr>
    </w:p>
    <w:p w14:paraId="56B6D195" w14:textId="7D35E93D" w:rsidR="008E1338" w:rsidRPr="00723CC2" w:rsidRDefault="00790EED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t xml:space="preserve">Sosial aktivitet: 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S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øndag 22.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november:</w:t>
      </w:r>
      <w:r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t xml:space="preserve"> 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Gymnastikkfestival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, Røykenhallen A – </w:t>
      </w:r>
      <w:hyperlink r:id="rId13" w:history="1">
        <w:r w:rsidR="00D8368F" w:rsidRPr="00D8368F">
          <w:rPr>
            <w:rStyle w:val="Hyperlink"/>
            <w:rFonts w:eastAsia="Arial" w:cs="Arial"/>
            <w:kern w:val="2"/>
            <w:sz w:val="20"/>
            <w:szCs w:val="20"/>
            <w:lang w:eastAsia="nb-NO"/>
            <w14:ligatures w14:val="standardContextual"/>
          </w:rPr>
          <w:t>Jon Leiras Vei 30, 3440 Røyken</w:t>
        </w:r>
      </w:hyperlink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: </w:t>
      </w:r>
      <w:hyperlink r:id="rId14" w:history="1">
        <w:r w:rsidR="008E1338" w:rsidRPr="00723CC2">
          <w:rPr>
            <w:rStyle w:val="Hyperlink"/>
            <w:rFonts w:eastAsia="Arial" w:cs="Arial"/>
            <w:kern w:val="2"/>
            <w:sz w:val="20"/>
            <w:szCs w:val="20"/>
            <w:lang w:eastAsia="nb-NO"/>
            <w14:ligatures w14:val="standardContextual"/>
          </w:rPr>
          <w:t>https://gymnastikkfestivalen.no/</w:t>
        </w:r>
      </w:hyperlink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. </w:t>
      </w:r>
      <w:r w:rsidR="008E1338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Gratis for deltakere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på</w:t>
      </w:r>
      <w:r w:rsidR="008E1338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ParaGym Challenge. Transport til/fra</w:t>
      </w:r>
      <w:r w:rsidR="00D8368F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er inkludert. </w:t>
      </w:r>
      <w:r w:rsidR="008E1338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</w:t>
      </w:r>
    </w:p>
    <w:p w14:paraId="3FEB5CF8" w14:textId="77777777" w:rsidR="00723CC2" w:rsidRDefault="00723CC2">
      <w:pPr>
        <w:spacing w:after="0" w:line="240" w:lineRule="auto"/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</w:pPr>
      <w:r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br w:type="page"/>
      </w:r>
    </w:p>
    <w:p w14:paraId="1A66CABC" w14:textId="4A9136AD" w:rsidR="0076595B" w:rsidRPr="00723CC2" w:rsidRDefault="008E1338" w:rsidP="00B1027B">
      <w:pPr>
        <w:spacing w:after="0"/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lastRenderedPageBreak/>
        <w:t xml:space="preserve">Utstyr </w:t>
      </w:r>
      <w:r w:rsidR="00E90A1B"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t>Turn</w:t>
      </w:r>
      <w:r w:rsidR="0076595B"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t>:</w:t>
      </w:r>
    </w:p>
    <w:p w14:paraId="3E21E3CF" w14:textId="77777777" w:rsidR="0076595B" w:rsidRPr="00723CC2" w:rsidRDefault="0076595B" w:rsidP="0076595B">
      <w:pPr>
        <w:spacing w:after="0" w:line="240" w:lineRule="auto"/>
        <w:rPr>
          <w:rFonts w:eastAsia="Times New Roman" w:cs="Arial"/>
          <w:sz w:val="20"/>
          <w:szCs w:val="20"/>
          <w:lang w:eastAsia="nb-NO"/>
        </w:rPr>
      </w:pPr>
      <w:r w:rsidRPr="00723CC2">
        <w:rPr>
          <w:rFonts w:eastAsia="Times New Roman" w:cs="Arial"/>
          <w:sz w:val="20"/>
          <w:szCs w:val="20"/>
          <w:lang w:val="nb" w:eastAsia="nb-NO"/>
        </w:rPr>
        <w:t xml:space="preserve">1. Se generelt FIG-utstyrsspesifikasjoner og mattespesifikasjoner for konkurranseutstyr. </w:t>
      </w:r>
    </w:p>
    <w:p w14:paraId="22313E64" w14:textId="77777777" w:rsidR="00D8368F" w:rsidRDefault="0076595B" w:rsidP="00D8368F">
      <w:pPr>
        <w:spacing w:after="0" w:line="240" w:lineRule="auto"/>
        <w:rPr>
          <w:rFonts w:eastAsia="Times New Roman" w:cs="Arial"/>
          <w:sz w:val="20"/>
          <w:szCs w:val="20"/>
          <w:lang w:val="nb" w:eastAsia="nb-NO"/>
        </w:rPr>
      </w:pPr>
      <w:r w:rsidRPr="00723CC2">
        <w:rPr>
          <w:rFonts w:eastAsia="Times New Roman" w:cs="Arial"/>
          <w:sz w:val="20"/>
          <w:szCs w:val="20"/>
          <w:lang w:val="nb" w:eastAsia="nb-NO"/>
        </w:rPr>
        <w:t xml:space="preserve">2. </w:t>
      </w:r>
      <w:bookmarkStart w:id="0" w:name="_Hlk210996452"/>
      <w:r w:rsidRPr="00723CC2">
        <w:rPr>
          <w:rFonts w:eastAsia="Times New Roman" w:cs="Arial"/>
          <w:sz w:val="20"/>
          <w:szCs w:val="20"/>
          <w:lang w:val="nb" w:eastAsia="nb-NO"/>
        </w:rPr>
        <w:t>Modifikasjoner er gjort for å møte ferdighets- og størrelseskrav for SpecialOlympics-utøvere.</w:t>
      </w:r>
    </w:p>
    <w:p w14:paraId="058C1919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Ekstra matter kan brukes til å imøtekomme mindre gymnaster eller for ekstra sikkerhet. (Det er ingen fradrag med mindre det er spesifisert i tilfellet.) </w:t>
      </w:r>
    </w:p>
    <w:p w14:paraId="4FAB5116" w14:textId="77777777" w:rsidR="00D8368F" w:rsidRPr="00D8368F" w:rsidRDefault="00994B67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>Springb</w:t>
      </w:r>
      <w:r w:rsidR="0076595B" w:rsidRPr="00D8368F">
        <w:rPr>
          <w:lang w:val="nb" w:eastAsia="nb-NO"/>
        </w:rPr>
        <w:t xml:space="preserve">rett kan plasseres på toppen av tillatt matte rundt utstyret for å hjelpe gymnaster, men </w:t>
      </w:r>
      <w:r w:rsidRPr="00D8368F">
        <w:rPr>
          <w:lang w:val="nb" w:eastAsia="nb-NO"/>
        </w:rPr>
        <w:t>bør fjernes umiddelbart.</w:t>
      </w:r>
    </w:p>
    <w:p w14:paraId="563DAAB1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Pegasus brukes bare på nivå 4. Alle andre nivåer Hopp er utført på matter. Spesifikasjoner er </w:t>
      </w:r>
      <w:r w:rsidR="00994B67" w:rsidRPr="00D8368F">
        <w:rPr>
          <w:lang w:val="nb" w:eastAsia="nb-NO"/>
        </w:rPr>
        <w:t>oppført i den skrevne teksten og på videoen.</w:t>
      </w:r>
    </w:p>
    <w:p w14:paraId="305BA792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>For nivå 4-hopp over stablede matter vendt sidelengs, kan enhver standard produsert 5'X10'</w:t>
      </w:r>
      <w:r w:rsidR="00D8368F">
        <w:rPr>
          <w:lang w:val="nb" w:eastAsia="nb-NO"/>
        </w:rPr>
        <w:t xml:space="preserve"> </w:t>
      </w:r>
      <w:r w:rsidR="00994B67" w:rsidRPr="00D8368F">
        <w:rPr>
          <w:lang w:val="nb" w:eastAsia="nb-NO"/>
        </w:rPr>
        <w:t>matte brukes. Minimum høyde 32".</w:t>
      </w:r>
    </w:p>
    <w:p w14:paraId="402D2022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Alle produserte brett er tillatt. En hoppkrage må brukes til inverterte, valgfrie hopp. </w:t>
      </w:r>
    </w:p>
    <w:p w14:paraId="63140BA0" w14:textId="7CD60DEE" w:rsidR="00994B67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Høydene på skranke, ringer og svingstang kan justeres for å møte størrelsen på gymnasten. Der </w:t>
      </w:r>
      <w:r w:rsidR="00994B67" w:rsidRPr="00D8368F">
        <w:rPr>
          <w:lang w:val="nb" w:eastAsia="nb-NO"/>
        </w:rPr>
        <w:t>høyden ikke kan senkes tilstrekkelig, kan ekstra matter brukes til å heve gulvet.</w:t>
      </w:r>
    </w:p>
    <w:bookmarkEnd w:id="0"/>
    <w:p w14:paraId="4B6E1804" w14:textId="77777777" w:rsidR="00D8368F" w:rsidRDefault="0076595B" w:rsidP="00D8368F">
      <w:pPr>
        <w:spacing w:after="0" w:line="240" w:lineRule="auto"/>
        <w:rPr>
          <w:rFonts w:eastAsia="Times New Roman" w:cs="Arial"/>
          <w:sz w:val="20"/>
          <w:szCs w:val="20"/>
          <w:lang w:eastAsia="nb-NO"/>
        </w:rPr>
      </w:pPr>
      <w:r w:rsidRPr="00723CC2">
        <w:rPr>
          <w:rFonts w:eastAsia="Times New Roman" w:cs="Arial"/>
          <w:sz w:val="20"/>
          <w:szCs w:val="20"/>
          <w:lang w:eastAsia="nb-NO"/>
        </w:rPr>
        <w:t xml:space="preserve">4.1. Bom </w:t>
      </w:r>
    </w:p>
    <w:p w14:paraId="23D38969" w14:textId="77777777" w:rsidR="00D8368F" w:rsidRPr="00D8368F" w:rsidRDefault="0076595B" w:rsidP="004205E6">
      <w:pPr>
        <w:pStyle w:val="ListParagraph"/>
        <w:rPr>
          <w:lang w:eastAsia="nb-NO"/>
        </w:rPr>
      </w:pPr>
      <w:r w:rsidRPr="00723CC2">
        <w:rPr>
          <w:lang w:eastAsia="nb-NO"/>
        </w:rPr>
        <w:t xml:space="preserve">Level A bom er en «Velcro strip» eller linje på gulvet. </w:t>
      </w:r>
      <w:r w:rsidRPr="00723CC2">
        <w:rPr>
          <w:lang w:val="nb" w:eastAsia="nb-NO"/>
        </w:rPr>
        <w:t xml:space="preserve">Enhver lengde eller bredde er akseptabel. </w:t>
      </w:r>
    </w:p>
    <w:p w14:paraId="0C390496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Level B bom er enten en balansebok i skum eller en bjelke 12.25centimeter (6tommer) bred og </w:t>
      </w:r>
      <w:r w:rsidR="00994B67" w:rsidRPr="00D8368F">
        <w:rPr>
          <w:lang w:val="nb" w:eastAsia="nb-NO"/>
        </w:rPr>
        <w:t>ikke mer enn 10 centimeter (4tommer) over matten den sitter på.</w:t>
      </w:r>
    </w:p>
    <w:p w14:paraId="31688D45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Level C  bom er enten en balansebok eller lav bom som er 10 centimeter (4 tommer) bred og </w:t>
      </w:r>
      <w:r w:rsidR="00994B67" w:rsidRPr="00D8368F">
        <w:rPr>
          <w:lang w:val="nb" w:eastAsia="nb-NO"/>
        </w:rPr>
        <w:t>4,88 meter (16 fot) lang. Toppen er ikke mer enn 30 centimeter (12 tommer) fra bakken og 10 centimeter (4 tommer) fra mattene. Nivå C og 1 gymnaster som konkurrerer på høy bom vil få fradrag. Se dommerveiledningen.</w:t>
      </w:r>
    </w:p>
    <w:p w14:paraId="6441C944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Level 2 gymnaster bruker enten lav bom (som nivå C og 1) eller en vanlig høy bom som er 10 </w:t>
      </w:r>
      <w:r w:rsidR="00994B67" w:rsidRPr="00D8368F">
        <w:rPr>
          <w:lang w:val="nb" w:eastAsia="nb-NO"/>
        </w:rPr>
        <w:t xml:space="preserve">centimeter (4 tommer) bred og 4,88 meter (16 fot) lang. Høyden kan variere fra 88 centimeter (34 5/8 tommer) til 1,2 meter (47 1/4 tommer). Gymnaster mottar bonus for å konkurrere på høy bom. Se dommerveiledningen. </w:t>
      </w:r>
    </w:p>
    <w:p w14:paraId="0B081D41" w14:textId="76ED1D67" w:rsidR="00994B67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Nivå 3 og 4 gymnaster bruker en høy bom som er 10 centimeter (4 tommer) bred og 4,88 </w:t>
      </w:r>
      <w:r w:rsidR="00994B67" w:rsidRPr="00D8368F">
        <w:rPr>
          <w:lang w:val="nb" w:eastAsia="nb-NO"/>
        </w:rPr>
        <w:t>meter (16 fot) lang. Høyden kan variere fra 88 centimeter (34 5/8 tommer) til 1,2 meter (47 1/4 tommer). Gymnaster som konkurrerer på lav bom vil motta fradrag. Se dommerveiledningen.</w:t>
      </w:r>
    </w:p>
    <w:p w14:paraId="47D77A96" w14:textId="77777777" w:rsidR="00D8368F" w:rsidRDefault="0076595B" w:rsidP="00D8368F">
      <w:pPr>
        <w:spacing w:after="0" w:line="240" w:lineRule="auto"/>
        <w:rPr>
          <w:rFonts w:eastAsia="Times New Roman" w:cs="Arial"/>
          <w:sz w:val="20"/>
          <w:szCs w:val="20"/>
          <w:lang w:eastAsia="nb-NO"/>
        </w:rPr>
      </w:pPr>
      <w:r w:rsidRPr="00723CC2">
        <w:rPr>
          <w:rFonts w:eastAsia="Times New Roman" w:cs="Arial"/>
          <w:sz w:val="20"/>
          <w:szCs w:val="20"/>
          <w:lang w:eastAsia="nb-NO"/>
        </w:rPr>
        <w:t xml:space="preserve">5.3 </w:t>
      </w:r>
      <w:r w:rsidRPr="00723CC2">
        <w:rPr>
          <w:rFonts w:eastAsia="Times New Roman" w:cs="Arial"/>
          <w:sz w:val="20"/>
          <w:szCs w:val="20"/>
          <w:lang w:val="nb" w:eastAsia="nb-NO"/>
        </w:rPr>
        <w:t xml:space="preserve">Tilrettlegging for gymnaster med synshemming: - </w:t>
      </w:r>
      <w:r w:rsidRPr="00723CC2">
        <w:rPr>
          <w:rFonts w:eastAsia="Times New Roman" w:cs="Arial"/>
          <w:b/>
          <w:bCs/>
          <w:sz w:val="20"/>
          <w:szCs w:val="20"/>
          <w:lang w:val="nb" w:eastAsia="nb-NO"/>
        </w:rPr>
        <w:t>TKS og TMS</w:t>
      </w:r>
    </w:p>
    <w:p w14:paraId="72F22542" w14:textId="77777777" w:rsidR="00D8368F" w:rsidRPr="00D8368F" w:rsidRDefault="0076595B" w:rsidP="004205E6">
      <w:pPr>
        <w:pStyle w:val="ListParagraph"/>
        <w:rPr>
          <w:lang w:eastAsia="nb-NO"/>
        </w:rPr>
      </w:pPr>
      <w:r w:rsidRPr="00723CC2">
        <w:rPr>
          <w:lang w:val="nb" w:eastAsia="nb-NO"/>
        </w:rPr>
        <w:t xml:space="preserve">Bistand er tillatt for alle nivåer av konkurranse. </w:t>
      </w:r>
      <w:bookmarkStart w:id="1" w:name="_Hlk150023289"/>
      <w:r w:rsidRPr="00723CC2">
        <w:rPr>
          <w:lang w:val="nb" w:eastAsia="nb-NO"/>
        </w:rPr>
        <w:t xml:space="preserve">Trenere må imidlertid varsle TD (Teknisk </w:t>
      </w:r>
      <w:r w:rsidR="00994B67" w:rsidRPr="00D8368F">
        <w:rPr>
          <w:rFonts w:eastAsia="Times New Roman" w:cs="Arial"/>
          <w:szCs w:val="20"/>
          <w:lang w:val="nb" w:eastAsia="nb-NO"/>
        </w:rPr>
        <w:t xml:space="preserve">ansvarlig) og dommere om utøverens synshemming før konkurransen. </w:t>
      </w:r>
      <w:bookmarkEnd w:id="1"/>
    </w:p>
    <w:p w14:paraId="1A8A3013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Hørbare signaler som klapping kan brukes i alle rutiner. </w:t>
      </w:r>
    </w:p>
    <w:p w14:paraId="0EADCBA4" w14:textId="77777777" w:rsidR="00D8368F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I </w:t>
      </w:r>
      <w:r w:rsidRPr="00D8368F">
        <w:rPr>
          <w:lang w:eastAsia="nb-NO"/>
        </w:rPr>
        <w:t>Frittstående</w:t>
      </w:r>
      <w:r w:rsidRPr="00D8368F">
        <w:rPr>
          <w:lang w:val="nb" w:eastAsia="nb-NO"/>
        </w:rPr>
        <w:t xml:space="preserve"> kan øvelsen kan det spilles musikk på et hvilket som helst nært punkt utenfor </w:t>
      </w:r>
      <w:r w:rsidR="00994B67" w:rsidRPr="00D8368F">
        <w:rPr>
          <w:lang w:val="nb" w:eastAsia="nb-NO"/>
        </w:rPr>
        <w:t>gulvet, treneren kan bære musikken rundt omkretsen av gulvet.</w:t>
      </w:r>
    </w:p>
    <w:p w14:paraId="2D48993E" w14:textId="23966A9D" w:rsidR="0076595B" w:rsidRPr="00D8368F" w:rsidRDefault="0076595B" w:rsidP="004205E6">
      <w:pPr>
        <w:pStyle w:val="ListParagraph"/>
        <w:rPr>
          <w:lang w:eastAsia="nb-NO"/>
        </w:rPr>
      </w:pPr>
      <w:r w:rsidRPr="00D8368F">
        <w:rPr>
          <w:lang w:val="nb" w:eastAsia="nb-NO"/>
        </w:rPr>
        <w:t xml:space="preserve">I Hopp har turneren valget mellom å ta oppløp, bruke ett eller to trinn, eller å holde fast i et tau </w:t>
      </w:r>
      <w:r w:rsidR="00994B67" w:rsidRPr="00D8368F">
        <w:rPr>
          <w:lang w:val="nb" w:eastAsia="nb-NO"/>
        </w:rPr>
        <w:t>langs rullebanen.</w:t>
      </w:r>
    </w:p>
    <w:p w14:paraId="76B525DC" w14:textId="77777777" w:rsidR="004205E6" w:rsidRDefault="0076595B" w:rsidP="004205E6">
      <w:pPr>
        <w:spacing w:after="0" w:line="240" w:lineRule="auto"/>
        <w:rPr>
          <w:rFonts w:eastAsia="Times New Roman" w:cs="Arial"/>
          <w:sz w:val="20"/>
          <w:szCs w:val="20"/>
          <w:lang w:eastAsia="nb-NO"/>
        </w:rPr>
      </w:pPr>
      <w:r w:rsidRPr="00723CC2">
        <w:rPr>
          <w:rFonts w:eastAsia="Times New Roman" w:cs="Arial"/>
          <w:sz w:val="20"/>
          <w:szCs w:val="20"/>
          <w:lang w:val="nb" w:eastAsia="nb-NO"/>
        </w:rPr>
        <w:t xml:space="preserve">5.4 Tilrettlegging for idrettsutøvere med hørselshemming – </w:t>
      </w:r>
      <w:r w:rsidRPr="00723CC2">
        <w:rPr>
          <w:rFonts w:eastAsia="Times New Roman" w:cs="Arial"/>
          <w:b/>
          <w:bCs/>
          <w:sz w:val="20"/>
          <w:szCs w:val="20"/>
          <w:lang w:val="nb" w:eastAsia="nb-NO"/>
        </w:rPr>
        <w:t>TKH og TMH</w:t>
      </w:r>
    </w:p>
    <w:p w14:paraId="7462A5E3" w14:textId="77777777" w:rsidR="004205E6" w:rsidRPr="004205E6" w:rsidRDefault="0076595B" w:rsidP="004205E6">
      <w:pPr>
        <w:pStyle w:val="ListParagraph"/>
        <w:rPr>
          <w:lang w:eastAsia="nb-NO"/>
        </w:rPr>
      </w:pPr>
      <w:r w:rsidRPr="00723CC2">
        <w:rPr>
          <w:lang w:val="nb" w:eastAsia="nb-NO"/>
        </w:rPr>
        <w:t xml:space="preserve">Trenere må imidlertid varsle TD (Teknisk ansvarlig) og dommere om utøverens </w:t>
      </w:r>
      <w:r w:rsidR="00994B67" w:rsidRPr="004205E6">
        <w:rPr>
          <w:rFonts w:eastAsia="Times New Roman" w:cs="Arial"/>
          <w:szCs w:val="20"/>
          <w:lang w:val="nb" w:eastAsia="nb-NO"/>
        </w:rPr>
        <w:t xml:space="preserve">hørselshemming før konkurransen. </w:t>
      </w:r>
    </w:p>
    <w:p w14:paraId="2566D2D8" w14:textId="2301B7FC" w:rsidR="00994B67" w:rsidRPr="004205E6" w:rsidRDefault="0076595B" w:rsidP="004205E6">
      <w:pPr>
        <w:pStyle w:val="ListParagraph"/>
        <w:rPr>
          <w:lang w:eastAsia="nb-NO"/>
        </w:rPr>
      </w:pPr>
      <w:r w:rsidRPr="004205E6">
        <w:rPr>
          <w:rFonts w:eastAsia="Times New Roman" w:cs="Arial"/>
          <w:szCs w:val="20"/>
          <w:lang w:val="nb" w:eastAsia="nb-NO"/>
        </w:rPr>
        <w:t xml:space="preserve">I Frittstående kan treneren eller en annen gymnast signalisere utøveren til å starte rutinen uten </w:t>
      </w:r>
      <w:r w:rsidR="00994B67" w:rsidRPr="004205E6">
        <w:rPr>
          <w:rFonts w:eastAsia="Times New Roman" w:cs="Arial"/>
          <w:szCs w:val="20"/>
          <w:lang w:val="nb" w:eastAsia="nb-NO"/>
        </w:rPr>
        <w:t>trekk.</w:t>
      </w:r>
    </w:p>
    <w:p w14:paraId="47F8AE61" w14:textId="77777777" w:rsidR="004205E6" w:rsidRDefault="004205E6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</w:p>
    <w:p w14:paraId="0F794571" w14:textId="40D8AC3A" w:rsidR="00E90A1B" w:rsidRPr="00723CC2" w:rsidRDefault="00E90A1B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Vennligst se “Routines, Written Instructions, &amp; Credits” </w:t>
      </w:r>
      <w:hyperlink r:id="rId15" w:history="1">
        <w:r w:rsidRPr="00723CC2">
          <w:rPr>
            <w:rStyle w:val="Hyperlink"/>
            <w:rFonts w:eastAsia="Arial" w:cs="Arial"/>
            <w:kern w:val="2"/>
            <w:sz w:val="20"/>
            <w:szCs w:val="20"/>
            <w:lang w:eastAsia="nb-NO"/>
            <w14:ligatures w14:val="standardContextual"/>
          </w:rPr>
          <w:t>https://resources.specialolympics.org/sports-essentials/sports-and-coaching/mens-artistic-gymnastics-2019-2027</w:t>
        </w:r>
      </w:hyperlink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for utfyllende informasjon hvert </w:t>
      </w:r>
      <w:r w:rsidR="004205E6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level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.</w:t>
      </w:r>
    </w:p>
    <w:p w14:paraId="0036F711" w14:textId="77777777" w:rsidR="00723CC2" w:rsidRDefault="00723CC2" w:rsidP="00B1027B">
      <w:pPr>
        <w:spacing w:after="0"/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</w:pPr>
    </w:p>
    <w:p w14:paraId="64A1EEFE" w14:textId="440EAC95" w:rsidR="00994B67" w:rsidRPr="00723CC2" w:rsidRDefault="00994B67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t xml:space="preserve">Skjema Level 3 og 4: 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Trenere skal levere inn skjema for selvvalg øvelser/program </w:t>
      </w:r>
      <w:r w:rsidR="00F52ED7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i Turn og RG; se separat vedlegg. </w:t>
      </w:r>
      <w:r w:rsidR="00EC1709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Frist </w:t>
      </w:r>
      <w:r w:rsid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for </w:t>
      </w:r>
      <w:r w:rsidR="00EC1709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innlevering</w:t>
      </w:r>
      <w:r w:rsid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:</w:t>
      </w:r>
      <w:r w:rsidR="00EC1709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8</w:t>
      </w:r>
      <w:r w:rsid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. november</w:t>
      </w:r>
      <w:r w:rsidR="00EC1709"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til </w:t>
      </w:r>
      <w:hyperlink r:id="rId16" w:history="1">
        <w:r w:rsidR="00EC1709" w:rsidRPr="00723CC2">
          <w:rPr>
            <w:rStyle w:val="Hyperlink"/>
            <w:rFonts w:eastAsia="Arial" w:cs="Arial"/>
            <w:kern w:val="2"/>
            <w:sz w:val="20"/>
            <w:szCs w:val="20"/>
            <w:lang w:eastAsia="nb-NO"/>
            <w14:ligatures w14:val="standardContextual"/>
          </w:rPr>
          <w:t>brendagarbin@hotmail.com</w:t>
        </w:r>
      </w:hyperlink>
    </w:p>
    <w:p w14:paraId="39F19CD6" w14:textId="77777777" w:rsidR="00723CC2" w:rsidRDefault="00723CC2" w:rsidP="00B1027B">
      <w:pPr>
        <w:spacing w:after="0"/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</w:pPr>
    </w:p>
    <w:p w14:paraId="59166157" w14:textId="53540ACE" w:rsidR="00EC1709" w:rsidRPr="00723CC2" w:rsidRDefault="00EC1709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b/>
          <w:bCs/>
          <w:color w:val="000000"/>
          <w:kern w:val="2"/>
          <w:sz w:val="20"/>
          <w:szCs w:val="20"/>
          <w:lang w:eastAsia="nb-NO"/>
          <w14:ligatures w14:val="standardContextual"/>
        </w:rPr>
        <w:t xml:space="preserve">Premieutdeling: 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Plassering i alle apparater og All Around til de som kjøre</w:t>
      </w:r>
      <w:r w:rsidR="004205E6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r</w:t>
      </w: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 xml:space="preserve"> kvalifisering antall øvelser/program.</w:t>
      </w:r>
    </w:p>
    <w:p w14:paraId="19350F8A" w14:textId="7B770B79" w:rsidR="00EC1709" w:rsidRPr="00723CC2" w:rsidRDefault="00EC1709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Plassering Stjernekategori oppvisning.</w:t>
      </w:r>
    </w:p>
    <w:p w14:paraId="1AEB6BC1" w14:textId="670C8121" w:rsidR="00EC1709" w:rsidRPr="00723CC2" w:rsidRDefault="00EC1709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  <w:r w:rsidRPr="00723CC2"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  <w:t>Deltakerpremie/plassering Lav terskel reglement.</w:t>
      </w:r>
    </w:p>
    <w:p w14:paraId="4D9B759F" w14:textId="77777777" w:rsidR="00ED7AE1" w:rsidRPr="00723CC2" w:rsidRDefault="00ED7AE1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</w:p>
    <w:p w14:paraId="66EB2EC1" w14:textId="77777777" w:rsidR="00ED7AE1" w:rsidRPr="00723CC2" w:rsidRDefault="00ED7AE1" w:rsidP="00B1027B">
      <w:pPr>
        <w:spacing w:after="0"/>
        <w:rPr>
          <w:rFonts w:eastAsia="Arial" w:cs="Arial"/>
          <w:color w:val="000000"/>
          <w:kern w:val="2"/>
          <w:sz w:val="20"/>
          <w:szCs w:val="20"/>
          <w:lang w:eastAsia="nb-NO"/>
          <w14:ligatures w14:val="standardContextual"/>
        </w:rPr>
      </w:pPr>
    </w:p>
    <w:p w14:paraId="2365B770" w14:textId="77777777" w:rsidR="00B1027B" w:rsidRPr="00723CC2" w:rsidRDefault="00B1027B" w:rsidP="00B1027B">
      <w:pPr>
        <w:spacing w:after="0"/>
        <w:rPr>
          <w:rFonts w:cs="Arial"/>
          <w:b/>
          <w:bCs/>
          <w:color w:val="000000" w:themeColor="text1"/>
          <w:sz w:val="20"/>
          <w:szCs w:val="20"/>
        </w:rPr>
      </w:pPr>
    </w:p>
    <w:p w14:paraId="2B2A932A" w14:textId="77777777" w:rsidR="00EC1709" w:rsidRPr="00723CC2" w:rsidRDefault="00EC1709" w:rsidP="00EC1709">
      <w:pPr>
        <w:spacing w:after="0" w:line="240" w:lineRule="auto"/>
        <w:rPr>
          <w:rFonts w:cs="Arial"/>
          <w:b/>
          <w:bCs/>
          <w:color w:val="FF0000"/>
          <w:sz w:val="20"/>
          <w:szCs w:val="20"/>
        </w:rPr>
      </w:pPr>
    </w:p>
    <w:p w14:paraId="44B19835" w14:textId="77777777" w:rsidR="00EC1709" w:rsidRPr="00723CC2" w:rsidRDefault="00EC1709" w:rsidP="00EC1709">
      <w:pPr>
        <w:spacing w:after="0" w:line="240" w:lineRule="auto"/>
        <w:rPr>
          <w:rFonts w:cs="Arial"/>
          <w:b/>
          <w:bCs/>
          <w:color w:val="FF0000"/>
          <w:sz w:val="20"/>
          <w:szCs w:val="20"/>
        </w:rPr>
      </w:pPr>
    </w:p>
    <w:p w14:paraId="7CE13BF5" w14:textId="77777777" w:rsidR="00EC1709" w:rsidRPr="00723CC2" w:rsidRDefault="00EC1709" w:rsidP="00EC1709">
      <w:pPr>
        <w:spacing w:after="0" w:line="240" w:lineRule="auto"/>
        <w:rPr>
          <w:rFonts w:cs="Arial"/>
          <w:b/>
          <w:bCs/>
          <w:color w:val="FF0000"/>
          <w:sz w:val="20"/>
          <w:szCs w:val="20"/>
        </w:rPr>
      </w:pPr>
    </w:p>
    <w:p w14:paraId="7FF7F052" w14:textId="77777777" w:rsidR="00723CC2" w:rsidRDefault="00723CC2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br w:type="page"/>
      </w:r>
    </w:p>
    <w:p w14:paraId="7901711B" w14:textId="77777777" w:rsidR="004205E6" w:rsidRDefault="004205E6" w:rsidP="00EC1709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4013351B" w14:textId="65C2B0B1" w:rsidR="00E853E2" w:rsidRPr="00723CC2" w:rsidRDefault="00E853E2" w:rsidP="00EC1709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723CC2">
        <w:rPr>
          <w:rFonts w:cs="Arial"/>
          <w:b/>
          <w:bCs/>
          <w:sz w:val="20"/>
          <w:szCs w:val="20"/>
        </w:rPr>
        <w:t xml:space="preserve">LEGG TIL </w:t>
      </w:r>
      <w:r w:rsidR="008701FF" w:rsidRPr="00723CC2">
        <w:rPr>
          <w:rFonts w:cs="Arial"/>
          <w:b/>
          <w:bCs/>
          <w:sz w:val="20"/>
          <w:szCs w:val="20"/>
        </w:rPr>
        <w:t>FLERE</w:t>
      </w:r>
      <w:r w:rsidRPr="00723CC2">
        <w:rPr>
          <w:rFonts w:cs="Arial"/>
          <w:b/>
          <w:bCs/>
          <w:sz w:val="20"/>
          <w:szCs w:val="20"/>
        </w:rPr>
        <w:t xml:space="preserve"> RADER DER DET TRENGS!</w:t>
      </w:r>
    </w:p>
    <w:p w14:paraId="343B6E59" w14:textId="77A2D53B" w:rsidR="00E853E2" w:rsidRPr="00723CC2" w:rsidRDefault="00135B30" w:rsidP="00135B30">
      <w:pPr>
        <w:rPr>
          <w:rFonts w:cs="Arial"/>
          <w:b/>
          <w:bCs/>
          <w:sz w:val="20"/>
          <w:szCs w:val="20"/>
        </w:rPr>
      </w:pPr>
      <w:r w:rsidRPr="00723CC2">
        <w:rPr>
          <w:rFonts w:cs="Arial"/>
          <w:b/>
          <w:bCs/>
          <w:sz w:val="20"/>
          <w:szCs w:val="20"/>
        </w:rPr>
        <w:t>Under «Klassifisering</w:t>
      </w:r>
      <w:r w:rsidR="008701FF" w:rsidRPr="00723CC2">
        <w:rPr>
          <w:rFonts w:cs="Arial"/>
          <w:b/>
          <w:bCs/>
          <w:sz w:val="20"/>
          <w:szCs w:val="20"/>
        </w:rPr>
        <w:t>»</w:t>
      </w:r>
      <w:r w:rsidR="001A4876" w:rsidRPr="00723CC2">
        <w:rPr>
          <w:rFonts w:cs="Arial"/>
          <w:b/>
          <w:bCs/>
          <w:sz w:val="20"/>
          <w:szCs w:val="20"/>
        </w:rPr>
        <w:t xml:space="preserve">, noter </w:t>
      </w:r>
      <w:r w:rsidR="008E0FBC" w:rsidRPr="00723CC2">
        <w:rPr>
          <w:rFonts w:cs="Arial"/>
          <w:b/>
          <w:bCs/>
          <w:sz w:val="20"/>
          <w:szCs w:val="20"/>
        </w:rPr>
        <w:t xml:space="preserve">det som </w:t>
      </w:r>
      <w:r w:rsidR="001A4876" w:rsidRPr="00723CC2">
        <w:rPr>
          <w:rFonts w:cs="Arial"/>
          <w:b/>
          <w:bCs/>
          <w:sz w:val="20"/>
          <w:szCs w:val="20"/>
        </w:rPr>
        <w:t>gjelder for gymnasten av følgende:</w:t>
      </w:r>
      <w:r w:rsidR="001A4876" w:rsidRPr="00723CC2">
        <w:rPr>
          <w:rFonts w:cs="Arial"/>
          <w:b/>
          <w:bCs/>
          <w:sz w:val="20"/>
          <w:szCs w:val="20"/>
        </w:rPr>
        <w:br/>
      </w:r>
      <w:r w:rsidR="001A4876" w:rsidRPr="00723CC2">
        <w:rPr>
          <w:rFonts w:cs="Arial"/>
          <w:sz w:val="20"/>
          <w:szCs w:val="20"/>
        </w:rPr>
        <w:t>Bevegelseshemmet (PB), synshemmet (PS), hørselshemmet (PH)</w:t>
      </w:r>
      <w:r w:rsidR="008E0FBC" w:rsidRPr="00723CC2">
        <w:rPr>
          <w:rFonts w:cs="Arial"/>
          <w:sz w:val="20"/>
          <w:szCs w:val="20"/>
        </w:rPr>
        <w:t xml:space="preserve"> og/eller utviklingshemmet (PU)</w:t>
      </w:r>
    </w:p>
    <w:p w14:paraId="0BF4A2F7" w14:textId="77777777" w:rsidR="00F14A0B" w:rsidRPr="00E853E2" w:rsidRDefault="00F14A0B" w:rsidP="00E853E2"/>
    <w:p w14:paraId="04D2A9F8" w14:textId="4FCCA2E0" w:rsidR="00DF6D05" w:rsidRDefault="00DF6D05" w:rsidP="000631BB">
      <w:pPr>
        <w:pStyle w:val="Heading2"/>
      </w:pPr>
      <w:r w:rsidRPr="00DF6D05">
        <w:t>O</w:t>
      </w:r>
      <w:r>
        <w:t>PPVISNING</w:t>
      </w:r>
    </w:p>
    <w:p w14:paraId="184C7323" w14:textId="47E9BDD6" w:rsidR="00DF6D05" w:rsidRDefault="00DF6D05" w:rsidP="00DF6D05">
      <w:pPr>
        <w:spacing w:after="0"/>
        <w:rPr>
          <w:b/>
          <w:bCs/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121"/>
        <w:gridCol w:w="850"/>
        <w:gridCol w:w="1277"/>
        <w:gridCol w:w="1417"/>
        <w:gridCol w:w="1701"/>
        <w:gridCol w:w="2835"/>
      </w:tblGrid>
      <w:tr w:rsidR="008E0FBC" w:rsidRPr="008E0FBC" w14:paraId="7B5596FF" w14:textId="04D800B2" w:rsidTr="008E0FBC">
        <w:tc>
          <w:tcPr>
            <w:tcW w:w="2121" w:type="dxa"/>
          </w:tcPr>
          <w:p w14:paraId="2E8475CA" w14:textId="46B989BE" w:rsidR="008E0FBC" w:rsidRPr="008E0FBC" w:rsidRDefault="008E0FB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0FBC">
              <w:rPr>
                <w:rFonts w:ascii="Arial" w:hAnsi="Arial" w:cs="Arial"/>
                <w:sz w:val="18"/>
                <w:szCs w:val="18"/>
              </w:rPr>
              <w:t>Gruppenavn</w:t>
            </w:r>
          </w:p>
        </w:tc>
        <w:tc>
          <w:tcPr>
            <w:tcW w:w="850" w:type="dxa"/>
          </w:tcPr>
          <w:p w14:paraId="16A199F6" w14:textId="751AD440" w:rsidR="008E0FBC" w:rsidRPr="008E0FBC" w:rsidRDefault="00FC4B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2AA79B21" w14:textId="1796FA79" w:rsidR="008E0FBC" w:rsidRPr="008E0FBC" w:rsidRDefault="008E0FB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0FBC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417" w:type="dxa"/>
          </w:tcPr>
          <w:p w14:paraId="7AF7052B" w14:textId="7103581F" w:rsidR="008E0FBC" w:rsidRPr="008E0FBC" w:rsidRDefault="008E0FB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0FBC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1701" w:type="dxa"/>
          </w:tcPr>
          <w:p w14:paraId="718E4E0F" w14:textId="7F4559E4" w:rsidR="008E0FBC" w:rsidRPr="008E0FBC" w:rsidRDefault="008E0FB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0FBC">
              <w:rPr>
                <w:rFonts w:ascii="Arial" w:hAnsi="Arial" w:cs="Arial"/>
                <w:sz w:val="18"/>
                <w:szCs w:val="18"/>
              </w:rPr>
              <w:t>Type oppvisning</w:t>
            </w:r>
          </w:p>
        </w:tc>
        <w:tc>
          <w:tcPr>
            <w:tcW w:w="2835" w:type="dxa"/>
          </w:tcPr>
          <w:p w14:paraId="6D9F6203" w14:textId="60B96DE2" w:rsidR="008E0FBC" w:rsidRPr="008E0FBC" w:rsidRDefault="008E0FBC" w:rsidP="008E0FBC">
            <w:pPr>
              <w:rPr>
                <w:rFonts w:cs="Arial"/>
                <w:sz w:val="18"/>
                <w:szCs w:val="18"/>
              </w:rPr>
            </w:pPr>
            <w:r w:rsidRPr="008E0FBC">
              <w:rPr>
                <w:rFonts w:ascii="Arial" w:hAnsi="Arial" w:cs="Arial"/>
                <w:sz w:val="18"/>
                <w:szCs w:val="18"/>
              </w:rPr>
              <w:t>Navn på medlemmer i troppen</w:t>
            </w:r>
          </w:p>
        </w:tc>
      </w:tr>
      <w:tr w:rsidR="008E0FBC" w:rsidRPr="008E0FBC" w14:paraId="251E0093" w14:textId="3D88F13E" w:rsidTr="008E0FBC">
        <w:tc>
          <w:tcPr>
            <w:tcW w:w="2121" w:type="dxa"/>
          </w:tcPr>
          <w:p w14:paraId="1D8EB717" w14:textId="77777777" w:rsidR="008E0FBC" w:rsidRPr="008E0FBC" w:rsidRDefault="008E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A5C0E5" w14:textId="77777777" w:rsidR="008E0FBC" w:rsidRPr="008E0FBC" w:rsidRDefault="008E0FB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14:paraId="0712A9FA" w14:textId="0811EC60" w:rsidR="008E0FBC" w:rsidRPr="008E0FBC" w:rsidRDefault="008E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20F8D45" w14:textId="77777777" w:rsidR="008E0FBC" w:rsidRPr="008E0FBC" w:rsidRDefault="008E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9AB8BC6" w14:textId="77777777" w:rsidR="008E0FBC" w:rsidRPr="008E0FBC" w:rsidRDefault="008E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9BBA34" w14:textId="77777777" w:rsidR="008E0FBC" w:rsidRPr="008E0FBC" w:rsidRDefault="008E0FBC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91479E7" w14:textId="77777777" w:rsidR="00DF6D05" w:rsidRDefault="00DF6D05" w:rsidP="00DF6D05">
      <w:pPr>
        <w:spacing w:after="0"/>
        <w:rPr>
          <w:b/>
          <w:bCs/>
        </w:rPr>
      </w:pPr>
    </w:p>
    <w:p w14:paraId="57FBBC2E" w14:textId="454211DD" w:rsidR="006E2DBC" w:rsidRDefault="008E1338" w:rsidP="00DF6D05">
      <w:pPr>
        <w:spacing w:after="0"/>
        <w:rPr>
          <w:b/>
          <w:bCs/>
        </w:rPr>
      </w:pPr>
      <w:r w:rsidRPr="008E1338">
        <w:rPr>
          <w:b/>
          <w:bCs/>
          <w:highlight w:val="yellow"/>
        </w:rPr>
        <w:t xml:space="preserve">Se </w:t>
      </w:r>
      <w:r>
        <w:rPr>
          <w:b/>
          <w:bCs/>
          <w:highlight w:val="yellow"/>
        </w:rPr>
        <w:t xml:space="preserve">separat </w:t>
      </w:r>
      <w:r w:rsidRPr="008E1338">
        <w:rPr>
          <w:b/>
          <w:bCs/>
          <w:highlight w:val="yellow"/>
        </w:rPr>
        <w:t>vedlegg</w:t>
      </w:r>
      <w:r w:rsidR="00647F0B">
        <w:rPr>
          <w:b/>
          <w:bCs/>
          <w:highlight w:val="yellow"/>
        </w:rPr>
        <w:t>:</w:t>
      </w:r>
      <w:r w:rsidRPr="008E1338">
        <w:rPr>
          <w:b/>
          <w:bCs/>
          <w:highlight w:val="yellow"/>
        </w:rPr>
        <w:t xml:space="preserve"> Reglement for Stjernekategori oppvisning og Bredde/Lavterskel</w:t>
      </w:r>
    </w:p>
    <w:p w14:paraId="4CF23CE6" w14:textId="77777777" w:rsidR="00F14A0B" w:rsidRDefault="00F14A0B" w:rsidP="00DF6D05">
      <w:pPr>
        <w:spacing w:after="0"/>
        <w:rPr>
          <w:b/>
          <w:bCs/>
        </w:rPr>
      </w:pPr>
    </w:p>
    <w:p w14:paraId="0698B450" w14:textId="77777777" w:rsidR="00F14A0B" w:rsidRDefault="00F14A0B" w:rsidP="00DF6D05">
      <w:pPr>
        <w:spacing w:after="0"/>
        <w:rPr>
          <w:b/>
          <w:bCs/>
        </w:rPr>
      </w:pPr>
    </w:p>
    <w:p w14:paraId="694E972C" w14:textId="276C163E" w:rsidR="008E0FBC" w:rsidRPr="008E0FBC" w:rsidRDefault="00855B6B" w:rsidP="008E0FBC">
      <w:pPr>
        <w:pStyle w:val="Heading2"/>
      </w:pPr>
      <w:r>
        <w:t>PARATURN</w:t>
      </w:r>
      <w:r w:rsidR="006E2DBC">
        <w:t xml:space="preserve"> </w:t>
      </w:r>
      <w:r w:rsidR="00924EE5">
        <w:t>BREDDE/</w:t>
      </w:r>
      <w:r>
        <w:t>LAVTERSKEL</w:t>
      </w:r>
      <w:r w:rsidR="008E0FBC">
        <w:br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865"/>
        <w:gridCol w:w="753"/>
        <w:gridCol w:w="1277"/>
        <w:gridCol w:w="920"/>
        <w:gridCol w:w="1276"/>
        <w:gridCol w:w="1275"/>
        <w:gridCol w:w="1418"/>
        <w:gridCol w:w="1417"/>
      </w:tblGrid>
      <w:tr w:rsidR="00432681" w:rsidRPr="00432681" w14:paraId="6E64DD47" w14:textId="681DBB77" w:rsidTr="00432681">
        <w:tc>
          <w:tcPr>
            <w:tcW w:w="1865" w:type="dxa"/>
          </w:tcPr>
          <w:p w14:paraId="751D6DA5" w14:textId="391D2EC3" w:rsidR="00432681" w:rsidRPr="00432681" w:rsidRDefault="004326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>Navn på gymnast</w:t>
            </w:r>
          </w:p>
        </w:tc>
        <w:tc>
          <w:tcPr>
            <w:tcW w:w="753" w:type="dxa"/>
          </w:tcPr>
          <w:p w14:paraId="05044FED" w14:textId="77777777" w:rsidR="00432681" w:rsidRPr="00432681" w:rsidRDefault="004326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117AE9AD" w14:textId="77777777" w:rsidR="00432681" w:rsidRPr="00432681" w:rsidRDefault="004326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920" w:type="dxa"/>
          </w:tcPr>
          <w:p w14:paraId="33635CA1" w14:textId="77777777" w:rsidR="00432681" w:rsidRPr="00432681" w:rsidRDefault="004326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1276" w:type="dxa"/>
          </w:tcPr>
          <w:p w14:paraId="05E54A9C" w14:textId="618597EF" w:rsidR="00432681" w:rsidRPr="00432681" w:rsidRDefault="004326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1275" w:type="dxa"/>
          </w:tcPr>
          <w:p w14:paraId="486BE60A" w14:textId="5D22A761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 xml:space="preserve">Brett/tjukkas </w:t>
            </w:r>
          </w:p>
        </w:tc>
        <w:tc>
          <w:tcPr>
            <w:tcW w:w="1418" w:type="dxa"/>
          </w:tcPr>
          <w:p w14:paraId="5FEF01D9" w14:textId="563A2426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>Bom</w:t>
            </w:r>
            <w:r w:rsidRPr="00432681">
              <w:rPr>
                <w:rFonts w:ascii="Arial" w:hAnsi="Arial" w:cs="Arial"/>
                <w:sz w:val="18"/>
                <w:szCs w:val="18"/>
              </w:rPr>
              <w:br/>
              <w:t>(lav eller benk)</w:t>
            </w:r>
          </w:p>
        </w:tc>
        <w:tc>
          <w:tcPr>
            <w:tcW w:w="1417" w:type="dxa"/>
          </w:tcPr>
          <w:p w14:paraId="57ADC51B" w14:textId="30BE8D86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  <w:r w:rsidRPr="00432681">
              <w:rPr>
                <w:rFonts w:ascii="Arial" w:hAnsi="Arial" w:cs="Arial"/>
                <w:sz w:val="18"/>
                <w:szCs w:val="18"/>
              </w:rPr>
              <w:t>Annet</w:t>
            </w:r>
          </w:p>
        </w:tc>
      </w:tr>
      <w:tr w:rsidR="00432681" w:rsidRPr="00432681" w14:paraId="6036CA02" w14:textId="3A7EB10E" w:rsidTr="00432681">
        <w:tc>
          <w:tcPr>
            <w:tcW w:w="1865" w:type="dxa"/>
          </w:tcPr>
          <w:p w14:paraId="2E89F038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14:paraId="7CD15EE5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14:paraId="07326D22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</w:tcPr>
          <w:p w14:paraId="3491613B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4BF0E5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656094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E9E65E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95B4A31" w14:textId="77777777" w:rsidR="00432681" w:rsidRPr="00432681" w:rsidRDefault="004326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32E1B3" w14:textId="77777777" w:rsidR="00F14A0B" w:rsidRDefault="00F14A0B" w:rsidP="000631BB">
      <w:pPr>
        <w:pStyle w:val="Heading2"/>
      </w:pPr>
    </w:p>
    <w:p w14:paraId="25690FC1" w14:textId="31C27ADE" w:rsidR="00F14A0B" w:rsidRDefault="00F14A0B">
      <w:pPr>
        <w:spacing w:after="0" w:line="240" w:lineRule="auto"/>
        <w:rPr>
          <w:rFonts w:ascii="Arial Black" w:eastAsiaTheme="majorEastAsia" w:hAnsi="Arial Black" w:cstheme="majorBidi"/>
          <w:b/>
          <w:color w:val="003A78"/>
          <w:sz w:val="28"/>
          <w:szCs w:val="26"/>
        </w:rPr>
      </w:pPr>
      <w:r>
        <w:br w:type="page"/>
      </w:r>
    </w:p>
    <w:p w14:paraId="3E672129" w14:textId="7F095E06" w:rsidR="00DF6D05" w:rsidRPr="00E45DEB" w:rsidRDefault="00DF6D05" w:rsidP="000631BB">
      <w:pPr>
        <w:pStyle w:val="Heading2"/>
      </w:pPr>
      <w:r w:rsidRPr="00E45DEB">
        <w:lastRenderedPageBreak/>
        <w:t>TURN MENN</w:t>
      </w:r>
    </w:p>
    <w:p w14:paraId="0FA28A35" w14:textId="77777777" w:rsidR="00170279" w:rsidRDefault="00170279" w:rsidP="00DF6D05">
      <w:pPr>
        <w:spacing w:after="0"/>
      </w:pPr>
    </w:p>
    <w:p w14:paraId="73F7F219" w14:textId="089C200D" w:rsidR="00DF6D05" w:rsidRDefault="00DF6D05" w:rsidP="000631BB">
      <w:pPr>
        <w:pStyle w:val="Heading4"/>
      </w:pPr>
      <w:r>
        <w:t>Klasse 1</w:t>
      </w:r>
      <w:r w:rsidR="00697A02">
        <w:t>1</w:t>
      </w:r>
      <w:r>
        <w:t>-12 år</w:t>
      </w:r>
      <w:r w:rsidRPr="00350222">
        <w:t>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64"/>
        <w:gridCol w:w="517"/>
        <w:gridCol w:w="1277"/>
        <w:gridCol w:w="1373"/>
        <w:gridCol w:w="709"/>
        <w:gridCol w:w="850"/>
        <w:gridCol w:w="685"/>
        <w:gridCol w:w="877"/>
        <w:gridCol w:w="1134"/>
        <w:gridCol w:w="708"/>
        <w:gridCol w:w="707"/>
      </w:tblGrid>
      <w:tr w:rsidR="00E011F1" w:rsidRPr="00E011F1" w14:paraId="6FA159DF" w14:textId="419D7F3F" w:rsidTr="00E011F1">
        <w:tc>
          <w:tcPr>
            <w:tcW w:w="1364" w:type="dxa"/>
          </w:tcPr>
          <w:p w14:paraId="0A0FA697" w14:textId="6FD15DAA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7" w:type="dxa"/>
          </w:tcPr>
          <w:p w14:paraId="1576ABED" w14:textId="69727536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1D6BD0DE" w14:textId="116F9735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73" w:type="dxa"/>
          </w:tcPr>
          <w:p w14:paraId="2E798A45" w14:textId="6D241CA5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709" w:type="dxa"/>
          </w:tcPr>
          <w:p w14:paraId="04AE5800" w14:textId="5C8EC875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850" w:type="dxa"/>
          </w:tcPr>
          <w:p w14:paraId="2F72B49E" w14:textId="12BCE6D6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Ringer</w:t>
            </w:r>
          </w:p>
        </w:tc>
        <w:tc>
          <w:tcPr>
            <w:tcW w:w="685" w:type="dxa"/>
          </w:tcPr>
          <w:p w14:paraId="5E87E936" w14:textId="1F03659B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Bøyle</w:t>
            </w:r>
          </w:p>
        </w:tc>
        <w:tc>
          <w:tcPr>
            <w:tcW w:w="877" w:type="dxa"/>
          </w:tcPr>
          <w:p w14:paraId="1F0AB853" w14:textId="0F79C6F1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794E1DB8" w14:textId="016C4492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Svingstang</w:t>
            </w:r>
          </w:p>
        </w:tc>
        <w:tc>
          <w:tcPr>
            <w:tcW w:w="708" w:type="dxa"/>
          </w:tcPr>
          <w:p w14:paraId="44D70651" w14:textId="06B49181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707" w:type="dxa"/>
          </w:tcPr>
          <w:p w14:paraId="5227633C" w14:textId="046BEAA2" w:rsidR="00E011F1" w:rsidRPr="00E011F1" w:rsidRDefault="00E011F1" w:rsidP="00690D22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E011F1" w:rsidRPr="00690D22" w14:paraId="499CB261" w14:textId="193DD3D9" w:rsidTr="00E011F1">
        <w:tc>
          <w:tcPr>
            <w:tcW w:w="1364" w:type="dxa"/>
          </w:tcPr>
          <w:p w14:paraId="1C01B6ED" w14:textId="43EC3069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</w:tcPr>
          <w:p w14:paraId="08D35FC4" w14:textId="6062A8A2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7017951" w14:textId="77777777" w:rsidR="00E011F1" w:rsidRPr="00690D22" w:rsidRDefault="00E011F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0B82F37" w14:textId="673212A0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DA87D" w14:textId="32CA87DB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05856D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</w:tcPr>
          <w:p w14:paraId="49DC5B0C" w14:textId="48F9D0C2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</w:tcPr>
          <w:p w14:paraId="259DBAE5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17AD5F" w14:textId="5A92B36A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A62E89C" w14:textId="4A4F2D89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14:paraId="73F4F1E3" w14:textId="77777777" w:rsidR="00E011F1" w:rsidRPr="00690D22" w:rsidRDefault="00E011F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0A6ABE4" w14:textId="77777777" w:rsidR="00511508" w:rsidRDefault="00511508" w:rsidP="00A35C9B">
      <w:pPr>
        <w:pStyle w:val="Heading4"/>
      </w:pPr>
    </w:p>
    <w:p w14:paraId="2FA82189" w14:textId="651779C0" w:rsidR="00A35C9B" w:rsidRDefault="00DF6D05" w:rsidP="00A35C9B">
      <w:pPr>
        <w:pStyle w:val="Heading4"/>
      </w:pPr>
      <w:r>
        <w:t>Klasse 13-1</w:t>
      </w:r>
      <w:r w:rsidR="0039503F">
        <w:t>5</w:t>
      </w:r>
      <w:r>
        <w:t xml:space="preserve"> år</w:t>
      </w:r>
      <w:r w:rsidRPr="00350222">
        <w:t>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64"/>
        <w:gridCol w:w="517"/>
        <w:gridCol w:w="1277"/>
        <w:gridCol w:w="1373"/>
        <w:gridCol w:w="709"/>
        <w:gridCol w:w="850"/>
        <w:gridCol w:w="685"/>
        <w:gridCol w:w="877"/>
        <w:gridCol w:w="1134"/>
        <w:gridCol w:w="708"/>
        <w:gridCol w:w="707"/>
      </w:tblGrid>
      <w:tr w:rsidR="00E011F1" w:rsidRPr="00E011F1" w14:paraId="50D96CB2" w14:textId="77777777">
        <w:tc>
          <w:tcPr>
            <w:tcW w:w="1364" w:type="dxa"/>
          </w:tcPr>
          <w:p w14:paraId="17EEFC1E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7" w:type="dxa"/>
          </w:tcPr>
          <w:p w14:paraId="464AC0EC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3CD7F626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73" w:type="dxa"/>
          </w:tcPr>
          <w:p w14:paraId="440AF688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709" w:type="dxa"/>
          </w:tcPr>
          <w:p w14:paraId="73A09A5E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850" w:type="dxa"/>
          </w:tcPr>
          <w:p w14:paraId="734EF59E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Ringer</w:t>
            </w:r>
          </w:p>
        </w:tc>
        <w:tc>
          <w:tcPr>
            <w:tcW w:w="685" w:type="dxa"/>
          </w:tcPr>
          <w:p w14:paraId="373196C6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Bøyle</w:t>
            </w:r>
          </w:p>
        </w:tc>
        <w:tc>
          <w:tcPr>
            <w:tcW w:w="877" w:type="dxa"/>
          </w:tcPr>
          <w:p w14:paraId="047204D2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252FAC6E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Svingstang</w:t>
            </w:r>
          </w:p>
        </w:tc>
        <w:tc>
          <w:tcPr>
            <w:tcW w:w="708" w:type="dxa"/>
          </w:tcPr>
          <w:p w14:paraId="30F6BE05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707" w:type="dxa"/>
          </w:tcPr>
          <w:p w14:paraId="04E4994A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E011F1" w:rsidRPr="00690D22" w14:paraId="53B7806D" w14:textId="77777777">
        <w:tc>
          <w:tcPr>
            <w:tcW w:w="1364" w:type="dxa"/>
          </w:tcPr>
          <w:p w14:paraId="402BC713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</w:tcPr>
          <w:p w14:paraId="6A80F8A5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0CFBC7D" w14:textId="77777777" w:rsidR="00E011F1" w:rsidRPr="00690D22" w:rsidRDefault="00E011F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C7EEC7C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435299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C493AC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</w:tcPr>
          <w:p w14:paraId="1961EA07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</w:tcPr>
          <w:p w14:paraId="5C5BDF64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95D8CB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EAAB8F0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14:paraId="0685BD30" w14:textId="77777777" w:rsidR="00E011F1" w:rsidRPr="00690D22" w:rsidRDefault="00E011F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B2D0283" w14:textId="77777777" w:rsidR="00511508" w:rsidRDefault="00511508" w:rsidP="000631BB">
      <w:pPr>
        <w:pStyle w:val="Heading4"/>
      </w:pPr>
    </w:p>
    <w:p w14:paraId="01685D9B" w14:textId="3F181D68" w:rsidR="00DF6D05" w:rsidRDefault="00DF6D05" w:rsidP="000631BB">
      <w:pPr>
        <w:pStyle w:val="Heading4"/>
      </w:pPr>
      <w:r>
        <w:t>Klasse 16</w:t>
      </w:r>
      <w:r w:rsidR="00102394">
        <w:t>-21</w:t>
      </w:r>
      <w:r>
        <w:t xml:space="preserve"> år: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64"/>
        <w:gridCol w:w="517"/>
        <w:gridCol w:w="1277"/>
        <w:gridCol w:w="1373"/>
        <w:gridCol w:w="709"/>
        <w:gridCol w:w="850"/>
        <w:gridCol w:w="685"/>
        <w:gridCol w:w="877"/>
        <w:gridCol w:w="1134"/>
        <w:gridCol w:w="708"/>
        <w:gridCol w:w="707"/>
      </w:tblGrid>
      <w:tr w:rsidR="00E011F1" w:rsidRPr="00E011F1" w14:paraId="43B51C8C" w14:textId="77777777">
        <w:tc>
          <w:tcPr>
            <w:tcW w:w="1364" w:type="dxa"/>
          </w:tcPr>
          <w:p w14:paraId="4528003D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7" w:type="dxa"/>
          </w:tcPr>
          <w:p w14:paraId="2A9DF5FC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08F28583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73" w:type="dxa"/>
          </w:tcPr>
          <w:p w14:paraId="5AF8B892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709" w:type="dxa"/>
          </w:tcPr>
          <w:p w14:paraId="12CDABE8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850" w:type="dxa"/>
          </w:tcPr>
          <w:p w14:paraId="7748A836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Ringer</w:t>
            </w:r>
          </w:p>
        </w:tc>
        <w:tc>
          <w:tcPr>
            <w:tcW w:w="685" w:type="dxa"/>
          </w:tcPr>
          <w:p w14:paraId="396A2404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Bøyle</w:t>
            </w:r>
          </w:p>
        </w:tc>
        <w:tc>
          <w:tcPr>
            <w:tcW w:w="877" w:type="dxa"/>
          </w:tcPr>
          <w:p w14:paraId="37F485CB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3ABD9C81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Svingstang</w:t>
            </w:r>
          </w:p>
        </w:tc>
        <w:tc>
          <w:tcPr>
            <w:tcW w:w="708" w:type="dxa"/>
          </w:tcPr>
          <w:p w14:paraId="1729DFF3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707" w:type="dxa"/>
          </w:tcPr>
          <w:p w14:paraId="3C813403" w14:textId="77777777" w:rsidR="00E011F1" w:rsidRPr="00E011F1" w:rsidRDefault="00E011F1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E011F1" w:rsidRPr="00690D22" w14:paraId="7AC1B716" w14:textId="77777777">
        <w:tc>
          <w:tcPr>
            <w:tcW w:w="1364" w:type="dxa"/>
          </w:tcPr>
          <w:p w14:paraId="16150F50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</w:tcPr>
          <w:p w14:paraId="40F92B7B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205E919" w14:textId="77777777" w:rsidR="00E011F1" w:rsidRPr="00690D22" w:rsidRDefault="00E011F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7CC2EA3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25F2CA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E0057A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</w:tcPr>
          <w:p w14:paraId="263EE7D9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</w:tcPr>
          <w:p w14:paraId="56513118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D54794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827B4C9" w14:textId="77777777" w:rsidR="00E011F1" w:rsidRPr="00690D22" w:rsidRDefault="00E0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14:paraId="164F4974" w14:textId="77777777" w:rsidR="00E011F1" w:rsidRPr="00690D22" w:rsidRDefault="00E011F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E624E37" w14:textId="77777777" w:rsidR="00511508" w:rsidRDefault="00511508" w:rsidP="000A51B4">
      <w:pPr>
        <w:pStyle w:val="Heading4"/>
      </w:pPr>
    </w:p>
    <w:p w14:paraId="5A28DF39" w14:textId="12B0A979" w:rsidR="000A51B4" w:rsidRDefault="000A51B4" w:rsidP="000A51B4">
      <w:pPr>
        <w:pStyle w:val="Heading4"/>
      </w:pPr>
      <w:r>
        <w:t xml:space="preserve">Klasse </w:t>
      </w:r>
      <w:r w:rsidR="00577CB2">
        <w:t>22</w:t>
      </w:r>
      <w:r>
        <w:t>-2</w:t>
      </w:r>
      <w:r w:rsidR="00577CB2">
        <w:t>9</w:t>
      </w:r>
      <w:r>
        <w:t xml:space="preserve"> år: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64"/>
        <w:gridCol w:w="517"/>
        <w:gridCol w:w="1277"/>
        <w:gridCol w:w="1373"/>
        <w:gridCol w:w="709"/>
        <w:gridCol w:w="850"/>
        <w:gridCol w:w="685"/>
        <w:gridCol w:w="877"/>
        <w:gridCol w:w="1134"/>
        <w:gridCol w:w="708"/>
        <w:gridCol w:w="707"/>
      </w:tblGrid>
      <w:tr w:rsidR="000A51B4" w:rsidRPr="00E011F1" w14:paraId="360A3238" w14:textId="77777777">
        <w:tc>
          <w:tcPr>
            <w:tcW w:w="1364" w:type="dxa"/>
          </w:tcPr>
          <w:p w14:paraId="42D5E10C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7" w:type="dxa"/>
          </w:tcPr>
          <w:p w14:paraId="22277329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5E79B1A7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73" w:type="dxa"/>
          </w:tcPr>
          <w:p w14:paraId="7DA131A0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709" w:type="dxa"/>
          </w:tcPr>
          <w:p w14:paraId="2BF9BEC9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850" w:type="dxa"/>
          </w:tcPr>
          <w:p w14:paraId="27190202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Ringer</w:t>
            </w:r>
          </w:p>
        </w:tc>
        <w:tc>
          <w:tcPr>
            <w:tcW w:w="685" w:type="dxa"/>
          </w:tcPr>
          <w:p w14:paraId="056ECA2A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Bøyle</w:t>
            </w:r>
          </w:p>
        </w:tc>
        <w:tc>
          <w:tcPr>
            <w:tcW w:w="877" w:type="dxa"/>
          </w:tcPr>
          <w:p w14:paraId="064E7305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0A9F3E6B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Svingstang</w:t>
            </w:r>
          </w:p>
        </w:tc>
        <w:tc>
          <w:tcPr>
            <w:tcW w:w="708" w:type="dxa"/>
          </w:tcPr>
          <w:p w14:paraId="1A2A39CF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707" w:type="dxa"/>
          </w:tcPr>
          <w:p w14:paraId="60F870BF" w14:textId="77777777" w:rsidR="000A51B4" w:rsidRPr="00E011F1" w:rsidRDefault="000A51B4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0A51B4" w:rsidRPr="00690D22" w14:paraId="0C308314" w14:textId="77777777">
        <w:tc>
          <w:tcPr>
            <w:tcW w:w="1364" w:type="dxa"/>
          </w:tcPr>
          <w:p w14:paraId="40355839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</w:tcPr>
          <w:p w14:paraId="5986604B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328F211" w14:textId="77777777" w:rsidR="000A51B4" w:rsidRPr="00690D22" w:rsidRDefault="000A51B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4DB4155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66147A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2C4173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</w:tcPr>
          <w:p w14:paraId="01D783F1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</w:tcPr>
          <w:p w14:paraId="43ED59A4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94BF0D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7C72115D" w14:textId="77777777" w:rsidR="000A51B4" w:rsidRPr="00690D22" w:rsidRDefault="000A51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14:paraId="3F110D1A" w14:textId="77777777" w:rsidR="000A51B4" w:rsidRPr="00690D22" w:rsidRDefault="000A51B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746C5BC" w14:textId="77777777" w:rsidR="00511508" w:rsidRDefault="00511508" w:rsidP="002057C8">
      <w:pPr>
        <w:pStyle w:val="Heading4"/>
      </w:pPr>
    </w:p>
    <w:p w14:paraId="1826E1DF" w14:textId="6FEECD4C" w:rsidR="002057C8" w:rsidRDefault="002057C8" w:rsidP="002057C8">
      <w:pPr>
        <w:pStyle w:val="Heading4"/>
      </w:pPr>
      <w:r>
        <w:t>Klasse 30 or og eldre: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64"/>
        <w:gridCol w:w="517"/>
        <w:gridCol w:w="1277"/>
        <w:gridCol w:w="1373"/>
        <w:gridCol w:w="709"/>
        <w:gridCol w:w="850"/>
        <w:gridCol w:w="685"/>
        <w:gridCol w:w="877"/>
        <w:gridCol w:w="1134"/>
        <w:gridCol w:w="708"/>
        <w:gridCol w:w="707"/>
      </w:tblGrid>
      <w:tr w:rsidR="002057C8" w:rsidRPr="00E011F1" w14:paraId="64C0B751" w14:textId="77777777">
        <w:tc>
          <w:tcPr>
            <w:tcW w:w="1364" w:type="dxa"/>
          </w:tcPr>
          <w:p w14:paraId="5B59AAA6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7" w:type="dxa"/>
          </w:tcPr>
          <w:p w14:paraId="19F47FE5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53DB22A5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73" w:type="dxa"/>
          </w:tcPr>
          <w:p w14:paraId="18CD0576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709" w:type="dxa"/>
          </w:tcPr>
          <w:p w14:paraId="0C573A77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850" w:type="dxa"/>
          </w:tcPr>
          <w:p w14:paraId="096A9C5C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Ringer</w:t>
            </w:r>
          </w:p>
        </w:tc>
        <w:tc>
          <w:tcPr>
            <w:tcW w:w="685" w:type="dxa"/>
          </w:tcPr>
          <w:p w14:paraId="59FD2094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Bøyle</w:t>
            </w:r>
          </w:p>
        </w:tc>
        <w:tc>
          <w:tcPr>
            <w:tcW w:w="877" w:type="dxa"/>
          </w:tcPr>
          <w:p w14:paraId="5ED7BF95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15DD8D99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Svingstang</w:t>
            </w:r>
          </w:p>
        </w:tc>
        <w:tc>
          <w:tcPr>
            <w:tcW w:w="708" w:type="dxa"/>
          </w:tcPr>
          <w:p w14:paraId="6F8DF195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707" w:type="dxa"/>
          </w:tcPr>
          <w:p w14:paraId="3379DA84" w14:textId="77777777" w:rsidR="002057C8" w:rsidRPr="00E011F1" w:rsidRDefault="002057C8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2057C8" w:rsidRPr="00690D22" w14:paraId="779EF43A" w14:textId="77777777">
        <w:tc>
          <w:tcPr>
            <w:tcW w:w="1364" w:type="dxa"/>
          </w:tcPr>
          <w:p w14:paraId="50459590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</w:tcPr>
          <w:p w14:paraId="188787D0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271E984" w14:textId="77777777" w:rsidR="002057C8" w:rsidRPr="00690D22" w:rsidRDefault="002057C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7183437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97CB7E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666C60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</w:tcPr>
          <w:p w14:paraId="1C588348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</w:tcPr>
          <w:p w14:paraId="0AB123EC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BBC224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613BBC3" w14:textId="77777777" w:rsidR="002057C8" w:rsidRPr="00690D22" w:rsidRDefault="00205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14:paraId="1E171C22" w14:textId="77777777" w:rsidR="002057C8" w:rsidRPr="00690D22" w:rsidRDefault="002057C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8121119" w14:textId="77777777" w:rsidR="002057C8" w:rsidRPr="00A35C9B" w:rsidRDefault="002057C8" w:rsidP="00A35C9B"/>
    <w:p w14:paraId="7B568254" w14:textId="77777777" w:rsidR="000631BB" w:rsidRDefault="000631BB" w:rsidP="000631BB">
      <w:pPr>
        <w:pStyle w:val="Heading2"/>
      </w:pPr>
    </w:p>
    <w:p w14:paraId="7C94CBB9" w14:textId="77777777" w:rsidR="002057C8" w:rsidRDefault="002057C8">
      <w:pPr>
        <w:spacing w:after="0" w:line="240" w:lineRule="auto"/>
        <w:rPr>
          <w:rFonts w:ascii="Arial Black" w:eastAsiaTheme="majorEastAsia" w:hAnsi="Arial Black" w:cstheme="majorBidi"/>
          <w:b/>
          <w:color w:val="003A78"/>
          <w:sz w:val="28"/>
          <w:szCs w:val="26"/>
        </w:rPr>
      </w:pPr>
      <w:r>
        <w:br w:type="page"/>
      </w:r>
    </w:p>
    <w:p w14:paraId="13E8F402" w14:textId="280C57E6" w:rsidR="00DF6D05" w:rsidRPr="00E45DEB" w:rsidRDefault="00DF6D05" w:rsidP="000631BB">
      <w:pPr>
        <w:pStyle w:val="Heading2"/>
      </w:pPr>
      <w:r w:rsidRPr="00E45DEB">
        <w:lastRenderedPageBreak/>
        <w:t>TURN KVINNER</w:t>
      </w:r>
    </w:p>
    <w:p w14:paraId="57AB47AD" w14:textId="77777777" w:rsidR="006642AF" w:rsidRDefault="006642AF" w:rsidP="00DF6D05">
      <w:pPr>
        <w:spacing w:after="0"/>
      </w:pPr>
    </w:p>
    <w:p w14:paraId="41A28902" w14:textId="0AC6D6EE" w:rsidR="00DF6D05" w:rsidRDefault="00DF6D05" w:rsidP="000631BB">
      <w:pPr>
        <w:pStyle w:val="Heading4"/>
      </w:pPr>
      <w:r>
        <w:t>Klasse 1</w:t>
      </w:r>
      <w:r w:rsidR="00697A02">
        <w:t>1</w:t>
      </w:r>
      <w:r>
        <w:t>-12 år</w:t>
      </w:r>
      <w:r w:rsidRPr="00350222">
        <w:t>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57"/>
        <w:gridCol w:w="516"/>
        <w:gridCol w:w="1277"/>
        <w:gridCol w:w="1366"/>
        <w:gridCol w:w="1149"/>
        <w:gridCol w:w="1134"/>
        <w:gridCol w:w="1134"/>
        <w:gridCol w:w="1134"/>
        <w:gridCol w:w="1134"/>
      </w:tblGrid>
      <w:tr w:rsidR="00500AD5" w:rsidRPr="00E011F1" w14:paraId="32EE0B62" w14:textId="77777777" w:rsidTr="00500AD5">
        <w:tc>
          <w:tcPr>
            <w:tcW w:w="1357" w:type="dxa"/>
          </w:tcPr>
          <w:p w14:paraId="45C6EE9A" w14:textId="77777777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6" w:type="dxa"/>
          </w:tcPr>
          <w:p w14:paraId="7BBC53BF" w14:textId="77777777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02E5C35F" w14:textId="77777777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66" w:type="dxa"/>
          </w:tcPr>
          <w:p w14:paraId="4384C617" w14:textId="77777777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1149" w:type="dxa"/>
          </w:tcPr>
          <w:p w14:paraId="57B02B23" w14:textId="77777777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1134" w:type="dxa"/>
          </w:tcPr>
          <w:p w14:paraId="1C73B2D6" w14:textId="6CA28CCD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1DA07C68" w14:textId="13CB4A99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134" w:type="dxa"/>
          </w:tcPr>
          <w:p w14:paraId="30D17241" w14:textId="1AC4A7DD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1134" w:type="dxa"/>
          </w:tcPr>
          <w:p w14:paraId="6E190499" w14:textId="3F0B10A7" w:rsidR="00500AD5" w:rsidRPr="00E011F1" w:rsidRDefault="00500A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500AD5" w:rsidRPr="00690D22" w14:paraId="28AB5E84" w14:textId="77777777" w:rsidTr="00500AD5">
        <w:tc>
          <w:tcPr>
            <w:tcW w:w="1357" w:type="dxa"/>
          </w:tcPr>
          <w:p w14:paraId="71377FE5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327776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01DF310" w14:textId="77777777" w:rsidR="00500AD5" w:rsidRPr="00690D22" w:rsidRDefault="00500A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380276C4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19321C2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82E02D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DEE9DF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BF13D0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67D986" w14:textId="77777777" w:rsidR="00500AD5" w:rsidRPr="00690D22" w:rsidRDefault="00500A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E202D0" w14:textId="77777777" w:rsidR="00511508" w:rsidRDefault="00511508" w:rsidP="000631BB">
      <w:pPr>
        <w:pStyle w:val="Heading4"/>
      </w:pPr>
    </w:p>
    <w:p w14:paraId="29A06F61" w14:textId="1BAE899D" w:rsidR="00DF6D05" w:rsidRDefault="00DF6D05" w:rsidP="000631BB">
      <w:pPr>
        <w:pStyle w:val="Heading4"/>
      </w:pPr>
      <w:r>
        <w:t>Klasse 13-1</w:t>
      </w:r>
      <w:r w:rsidR="00E20D85">
        <w:t>5</w:t>
      </w:r>
      <w:r>
        <w:t xml:space="preserve"> år</w:t>
      </w:r>
      <w:r w:rsidRPr="00350222">
        <w:t>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57"/>
        <w:gridCol w:w="516"/>
        <w:gridCol w:w="1277"/>
        <w:gridCol w:w="1366"/>
        <w:gridCol w:w="1149"/>
        <w:gridCol w:w="1134"/>
        <w:gridCol w:w="1134"/>
        <w:gridCol w:w="1134"/>
        <w:gridCol w:w="1134"/>
      </w:tblGrid>
      <w:tr w:rsidR="006A04AA" w:rsidRPr="00E011F1" w14:paraId="4005F698" w14:textId="77777777">
        <w:tc>
          <w:tcPr>
            <w:tcW w:w="1357" w:type="dxa"/>
          </w:tcPr>
          <w:p w14:paraId="2313AD13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6" w:type="dxa"/>
          </w:tcPr>
          <w:p w14:paraId="44E3823A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6707BA1E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66" w:type="dxa"/>
          </w:tcPr>
          <w:p w14:paraId="2E7C02F1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1149" w:type="dxa"/>
          </w:tcPr>
          <w:p w14:paraId="66899C8F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1134" w:type="dxa"/>
          </w:tcPr>
          <w:p w14:paraId="4847FEF4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0D0CAACA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134" w:type="dxa"/>
          </w:tcPr>
          <w:p w14:paraId="3A00BA2F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1134" w:type="dxa"/>
          </w:tcPr>
          <w:p w14:paraId="48F37CC2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6A04AA" w:rsidRPr="00690D22" w14:paraId="6561E259" w14:textId="77777777">
        <w:tc>
          <w:tcPr>
            <w:tcW w:w="1357" w:type="dxa"/>
          </w:tcPr>
          <w:p w14:paraId="3FD1F013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3F3CDFC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B322884" w14:textId="77777777" w:rsidR="006A04AA" w:rsidRPr="00690D22" w:rsidRDefault="006A04A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7E494669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C1F3117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AB1E71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B9BC8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54337B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7B7C6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ADC47" w14:textId="77777777" w:rsidR="00511508" w:rsidRDefault="002767DA" w:rsidP="00511508">
      <w:pPr>
        <w:spacing w:after="0"/>
      </w:pPr>
      <w:r>
        <w:t xml:space="preserve">     </w:t>
      </w:r>
    </w:p>
    <w:p w14:paraId="7008D255" w14:textId="4E5E366D" w:rsidR="000631BB" w:rsidRDefault="00DF6D05" w:rsidP="00511508">
      <w:pPr>
        <w:pStyle w:val="Heading4"/>
      </w:pPr>
      <w:r>
        <w:t>Klasse 16</w:t>
      </w:r>
      <w:r w:rsidR="00E20D85">
        <w:t>-21</w:t>
      </w:r>
      <w:r>
        <w:t xml:space="preserve"> år:</w:t>
      </w:r>
      <w:r w:rsidR="002767DA">
        <w:t xml:space="preserve">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57"/>
        <w:gridCol w:w="516"/>
        <w:gridCol w:w="1277"/>
        <w:gridCol w:w="1366"/>
        <w:gridCol w:w="1149"/>
        <w:gridCol w:w="1134"/>
        <w:gridCol w:w="1134"/>
        <w:gridCol w:w="1134"/>
        <w:gridCol w:w="1134"/>
      </w:tblGrid>
      <w:tr w:rsidR="006A04AA" w:rsidRPr="00E011F1" w14:paraId="4A7E249C" w14:textId="77777777">
        <w:tc>
          <w:tcPr>
            <w:tcW w:w="1357" w:type="dxa"/>
          </w:tcPr>
          <w:p w14:paraId="2188C176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6" w:type="dxa"/>
          </w:tcPr>
          <w:p w14:paraId="16729779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4529BAFF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66" w:type="dxa"/>
          </w:tcPr>
          <w:p w14:paraId="6CF7B1C2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1149" w:type="dxa"/>
          </w:tcPr>
          <w:p w14:paraId="756B599B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1134" w:type="dxa"/>
          </w:tcPr>
          <w:p w14:paraId="32599282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3156612A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134" w:type="dxa"/>
          </w:tcPr>
          <w:p w14:paraId="59DA5D3A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1134" w:type="dxa"/>
          </w:tcPr>
          <w:p w14:paraId="29375329" w14:textId="77777777" w:rsidR="006A04AA" w:rsidRPr="00E011F1" w:rsidRDefault="006A0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6A04AA" w:rsidRPr="00690D22" w14:paraId="27D001DB" w14:textId="77777777">
        <w:tc>
          <w:tcPr>
            <w:tcW w:w="1357" w:type="dxa"/>
          </w:tcPr>
          <w:p w14:paraId="644F50E8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1DFC51F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09A253C" w14:textId="77777777" w:rsidR="006A04AA" w:rsidRPr="00690D22" w:rsidRDefault="006A04A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049322A7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BA50875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42354A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0327FA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21A8B1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516658" w14:textId="77777777" w:rsidR="006A04AA" w:rsidRPr="00690D22" w:rsidRDefault="006A04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CEA200" w14:textId="77777777" w:rsidR="00511508" w:rsidRDefault="00511508" w:rsidP="00E20D85">
      <w:pPr>
        <w:pStyle w:val="Heading4"/>
      </w:pPr>
    </w:p>
    <w:p w14:paraId="54649E24" w14:textId="3138B6EE" w:rsidR="00E20D85" w:rsidRDefault="00E20D85" w:rsidP="00E20D85">
      <w:pPr>
        <w:pStyle w:val="Heading4"/>
      </w:pPr>
      <w:r>
        <w:t xml:space="preserve">Klasse 22-29 år: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57"/>
        <w:gridCol w:w="516"/>
        <w:gridCol w:w="1277"/>
        <w:gridCol w:w="1366"/>
        <w:gridCol w:w="1149"/>
        <w:gridCol w:w="1134"/>
        <w:gridCol w:w="1134"/>
        <w:gridCol w:w="1134"/>
        <w:gridCol w:w="1134"/>
      </w:tblGrid>
      <w:tr w:rsidR="00E20D85" w:rsidRPr="00E011F1" w14:paraId="573C9907" w14:textId="77777777">
        <w:tc>
          <w:tcPr>
            <w:tcW w:w="1357" w:type="dxa"/>
          </w:tcPr>
          <w:p w14:paraId="20A694BD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6" w:type="dxa"/>
          </w:tcPr>
          <w:p w14:paraId="31A4D155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1AFF65F9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66" w:type="dxa"/>
          </w:tcPr>
          <w:p w14:paraId="52F7CEDB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1149" w:type="dxa"/>
          </w:tcPr>
          <w:p w14:paraId="07C799C1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1134" w:type="dxa"/>
          </w:tcPr>
          <w:p w14:paraId="0F622DB3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447FE26D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134" w:type="dxa"/>
          </w:tcPr>
          <w:p w14:paraId="791E447D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1134" w:type="dxa"/>
          </w:tcPr>
          <w:p w14:paraId="193667E6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E20D85" w:rsidRPr="00690D22" w14:paraId="50F1A191" w14:textId="77777777">
        <w:tc>
          <w:tcPr>
            <w:tcW w:w="1357" w:type="dxa"/>
          </w:tcPr>
          <w:p w14:paraId="4AC77D68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222CCC8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C16F1DD" w14:textId="77777777" w:rsidR="00E20D85" w:rsidRPr="00690D22" w:rsidRDefault="00E20D8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4749A9FD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00B2EBE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0D1513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EE6307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59D763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A8D49E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F34CF6" w14:textId="77777777" w:rsidR="00511508" w:rsidRDefault="00511508" w:rsidP="00E20D85">
      <w:pPr>
        <w:pStyle w:val="Heading4"/>
      </w:pPr>
    </w:p>
    <w:p w14:paraId="0CE6B113" w14:textId="20484E5F" w:rsidR="00E20D85" w:rsidRDefault="00E20D85" w:rsidP="00E20D85">
      <w:pPr>
        <w:pStyle w:val="Heading4"/>
      </w:pPr>
      <w:r>
        <w:t xml:space="preserve">Klasse 30 år og eldre: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57"/>
        <w:gridCol w:w="516"/>
        <w:gridCol w:w="1277"/>
        <w:gridCol w:w="1366"/>
        <w:gridCol w:w="1149"/>
        <w:gridCol w:w="1134"/>
        <w:gridCol w:w="1134"/>
        <w:gridCol w:w="1134"/>
        <w:gridCol w:w="1134"/>
      </w:tblGrid>
      <w:tr w:rsidR="00E20D85" w:rsidRPr="00E011F1" w14:paraId="6731945C" w14:textId="77777777">
        <w:tc>
          <w:tcPr>
            <w:tcW w:w="1357" w:type="dxa"/>
          </w:tcPr>
          <w:p w14:paraId="424CA616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Navn</w:t>
            </w:r>
          </w:p>
        </w:tc>
        <w:tc>
          <w:tcPr>
            <w:tcW w:w="516" w:type="dxa"/>
          </w:tcPr>
          <w:p w14:paraId="118C824C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År</w:t>
            </w:r>
          </w:p>
        </w:tc>
        <w:tc>
          <w:tcPr>
            <w:tcW w:w="1277" w:type="dxa"/>
          </w:tcPr>
          <w:p w14:paraId="566F4B17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Klassifisering</w:t>
            </w:r>
          </w:p>
        </w:tc>
        <w:tc>
          <w:tcPr>
            <w:tcW w:w="1366" w:type="dxa"/>
          </w:tcPr>
          <w:p w14:paraId="06A09504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Klubb</w:t>
            </w:r>
          </w:p>
        </w:tc>
        <w:tc>
          <w:tcPr>
            <w:tcW w:w="1149" w:type="dxa"/>
          </w:tcPr>
          <w:p w14:paraId="59815DE5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 w:rsidRPr="00E011F1">
              <w:rPr>
                <w:rFonts w:ascii="Arial" w:hAnsi="Arial" w:cs="Arial"/>
                <w:sz w:val="18"/>
                <w:szCs w:val="18"/>
              </w:rPr>
              <w:t>Fritt</w:t>
            </w:r>
          </w:p>
        </w:tc>
        <w:tc>
          <w:tcPr>
            <w:tcW w:w="1134" w:type="dxa"/>
          </w:tcPr>
          <w:p w14:paraId="52FBF0CF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Skranke</w:t>
            </w:r>
          </w:p>
        </w:tc>
        <w:tc>
          <w:tcPr>
            <w:tcW w:w="1134" w:type="dxa"/>
          </w:tcPr>
          <w:p w14:paraId="26520E24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134" w:type="dxa"/>
          </w:tcPr>
          <w:p w14:paraId="34F545DC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Hopp</w:t>
            </w:r>
          </w:p>
        </w:tc>
        <w:tc>
          <w:tcPr>
            <w:tcW w:w="1134" w:type="dxa"/>
          </w:tcPr>
          <w:p w14:paraId="4085C70A" w14:textId="77777777" w:rsidR="00E20D85" w:rsidRPr="00E011F1" w:rsidRDefault="00E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Trinn</w:t>
            </w:r>
          </w:p>
        </w:tc>
      </w:tr>
      <w:tr w:rsidR="00E20D85" w:rsidRPr="00690D22" w14:paraId="2B98F417" w14:textId="77777777">
        <w:tc>
          <w:tcPr>
            <w:tcW w:w="1357" w:type="dxa"/>
          </w:tcPr>
          <w:p w14:paraId="7415836E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8601662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9479E85" w14:textId="77777777" w:rsidR="00E20D85" w:rsidRPr="00690D22" w:rsidRDefault="00E20D8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6B9923F6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D0597CA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9D114E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AD869F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25ED4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CC8F0D" w14:textId="77777777" w:rsidR="00E20D85" w:rsidRPr="00690D22" w:rsidRDefault="00E20D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2A1EB7" w14:textId="1EF6D630" w:rsidR="00E853E2" w:rsidRPr="00F52CFB" w:rsidRDefault="00E853E2" w:rsidP="00EC1709">
      <w:pPr>
        <w:spacing w:after="0" w:line="240" w:lineRule="auto"/>
      </w:pPr>
    </w:p>
    <w:sectPr w:rsidR="00E853E2" w:rsidRPr="00F52CFB" w:rsidSect="00723CC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8" w:right="851" w:bottom="301" w:left="851" w:header="96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4F44" w14:textId="77777777" w:rsidR="00901B4F" w:rsidRDefault="00901B4F" w:rsidP="00B87BD7">
      <w:r>
        <w:separator/>
      </w:r>
    </w:p>
  </w:endnote>
  <w:endnote w:type="continuationSeparator" w:id="0">
    <w:p w14:paraId="06CEC126" w14:textId="77777777" w:rsidR="00901B4F" w:rsidRDefault="00901B4F" w:rsidP="00B8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807445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FB2F5E" w14:textId="77777777" w:rsidR="00AB2E6E" w:rsidRDefault="00AB2E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54D368" w14:textId="77777777" w:rsidR="00AB2E6E" w:rsidRDefault="00AB2E6E" w:rsidP="00AB2E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28649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E305F3" w14:textId="77777777" w:rsidR="00AB2E6E" w:rsidRDefault="00AB2E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1952F0" w14:textId="49744645" w:rsidR="00DF7E08" w:rsidRDefault="00220F88" w:rsidP="00690D22">
    <w:pPr>
      <w:pStyle w:val="BasicParagraph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91B989C" wp14:editId="10C78ADB">
              <wp:simplePos x="0" y="0"/>
              <wp:positionH relativeFrom="column">
                <wp:posOffset>-377825</wp:posOffset>
              </wp:positionH>
              <wp:positionV relativeFrom="paragraph">
                <wp:posOffset>6985</wp:posOffset>
              </wp:positionV>
              <wp:extent cx="748030" cy="748030"/>
              <wp:effectExtent l="0" t="0" r="0" b="0"/>
              <wp:wrapNone/>
              <wp:docPr id="13" name="Rektangel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8030" cy="748030"/>
                      </a:xfrm>
                      <a:prstGeom prst="rect">
                        <a:avLst/>
                      </a:prstGeom>
                      <a:blipFill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03FCB5" id="Rektangel 13" o:spid="_x0000_s1026" style="position:absolute;margin-left:-29.75pt;margin-top:.55pt;width:58.9pt;height:5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" stroked="f" strokeweight="1pt">
              <v:fill r:id="rId2" o:title="" recolor="t" rotate="t" type="frame"/>
            </v:rect>
          </w:pict>
        </mc:Fallback>
      </mc:AlternateContent>
    </w:r>
  </w:p>
  <w:p w14:paraId="7A8F8FA2" w14:textId="77777777" w:rsidR="00DF7E08" w:rsidRDefault="00220F88" w:rsidP="00220F88">
    <w:pPr>
      <w:pStyle w:val="BasicParagraph"/>
      <w:tabs>
        <w:tab w:val="left" w:pos="6176"/>
      </w:tabs>
      <w:ind w:lef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708640DF" w14:textId="38E192F1" w:rsidR="00DF7E08" w:rsidRDefault="00DF7E08" w:rsidP="00DF7E08">
    <w:pPr>
      <w:pStyle w:val="BasicParagraph"/>
      <w:ind w:left="-567"/>
      <w:rPr>
        <w:rFonts w:ascii="Arial" w:hAnsi="Arial" w:cs="Arial"/>
        <w:sz w:val="16"/>
        <w:szCs w:val="16"/>
      </w:rPr>
    </w:pPr>
  </w:p>
  <w:p w14:paraId="69739123" w14:textId="40CEEE5C" w:rsidR="00B87BD7" w:rsidRDefault="00690D22" w:rsidP="00B87BD7">
    <w:pPr>
      <w:pStyle w:val="Foot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2404A2" wp14:editId="65541421">
              <wp:simplePos x="0" y="0"/>
              <wp:positionH relativeFrom="column">
                <wp:posOffset>292735</wp:posOffset>
              </wp:positionH>
              <wp:positionV relativeFrom="paragraph">
                <wp:posOffset>55880</wp:posOffset>
              </wp:positionV>
              <wp:extent cx="1943735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73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582E47" w14:textId="77777777" w:rsidR="00DF7E08" w:rsidRPr="00DF7E08" w:rsidRDefault="00DF7E08" w:rsidP="00DF7E08">
                          <w:pPr>
                            <w:pStyle w:val="BasicParagraph"/>
                            <w:rPr>
                              <w:rFonts w:ascii="Arial" w:hAnsi="Arial" w:cs="Arial"/>
                            </w:rPr>
                          </w:pP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Norges Gymnastikk</w:t>
                          </w:r>
                          <w:r w:rsidR="007A67E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og </w:t>
                          </w:r>
                          <w:r w:rsidR="007A67E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urnforbund</w:t>
                          </w:r>
                        </w:p>
                        <w:p w14:paraId="0EF45008" w14:textId="77777777" w:rsidR="00DF7E08" w:rsidRDefault="00DF7E0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404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.05pt;margin-top:4.4pt;width:153.0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" filled="f" stroked="f" strokeweight=".5pt">
              <v:textbox>
                <w:txbxContent>
                  <w:p w14:paraId="61582E47" w14:textId="77777777" w:rsidR="00DF7E08" w:rsidRPr="00DF7E08" w:rsidRDefault="00DF7E08" w:rsidP="00DF7E08">
                    <w:pPr>
                      <w:pStyle w:val="BasicParagraph"/>
                      <w:rPr>
                        <w:rFonts w:ascii="Arial" w:hAnsi="Arial" w:cs="Arial"/>
                      </w:rPr>
                    </w:pP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>Norges Gymnastikk</w:t>
                    </w:r>
                    <w:r w:rsidR="007A67E7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og </w:t>
                    </w:r>
                    <w:r w:rsidR="007A67E7"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>urnforbund</w:t>
                    </w:r>
                  </w:p>
                  <w:p w14:paraId="0EF45008" w14:textId="77777777" w:rsidR="00DF7E08" w:rsidRDefault="00DF7E08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E7AA" w14:textId="77777777" w:rsidR="001C422A" w:rsidRDefault="001C422A" w:rsidP="001C422A">
    <w:pPr>
      <w:pStyle w:val="BasicParagraph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95546C3" wp14:editId="07889DFB">
              <wp:simplePos x="0" y="0"/>
              <wp:positionH relativeFrom="column">
                <wp:posOffset>-320040</wp:posOffset>
              </wp:positionH>
              <wp:positionV relativeFrom="paragraph">
                <wp:posOffset>81704</wp:posOffset>
              </wp:positionV>
              <wp:extent cx="748030" cy="748030"/>
              <wp:effectExtent l="0" t="0" r="1270" b="1270"/>
              <wp:wrapNone/>
              <wp:docPr id="12" name="Rektangel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8030" cy="748030"/>
                      </a:xfrm>
                      <a:prstGeom prst="rect">
                        <a:avLst/>
                      </a:prstGeom>
                      <a:blipFill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C673B0" id="Rektangel 12" o:spid="_x0000_s1026" style="position:absolute;margin-left:-25.2pt;margin-top:6.45pt;width:58.9pt;height:58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" stroked="f" strokeweight="1pt">
              <v:fill r:id="rId2" o:title="" recolor="t" rotate="t" type="frame"/>
            </v:rect>
          </w:pict>
        </mc:Fallback>
      </mc:AlternateContent>
    </w:r>
  </w:p>
  <w:p w14:paraId="11D5310A" w14:textId="77777777" w:rsidR="001C422A" w:rsidRDefault="001C422A" w:rsidP="001C422A">
    <w:pPr>
      <w:pStyle w:val="BasicParagraph"/>
      <w:tabs>
        <w:tab w:val="left" w:pos="1554"/>
      </w:tabs>
      <w:ind w:left="-567"/>
    </w:pPr>
    <w:r>
      <w:tab/>
    </w:r>
  </w:p>
  <w:p w14:paraId="3AC6FCAA" w14:textId="77777777" w:rsidR="001C422A" w:rsidRDefault="001C422A" w:rsidP="001C422A">
    <w:pPr>
      <w:pStyle w:val="BasicParagraph"/>
      <w:tabs>
        <w:tab w:val="left" w:pos="6176"/>
      </w:tabs>
      <w:ind w:lef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7ED7C9CA" w14:textId="77777777" w:rsidR="001C422A" w:rsidRDefault="001C422A" w:rsidP="001C422A">
    <w:pPr>
      <w:pStyle w:val="BasicParagraph"/>
      <w:ind w:left="-567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F215252" wp14:editId="5C5FC6BD">
              <wp:simplePos x="0" y="0"/>
              <wp:positionH relativeFrom="column">
                <wp:posOffset>387985</wp:posOffset>
              </wp:positionH>
              <wp:positionV relativeFrom="paragraph">
                <wp:posOffset>86832</wp:posOffset>
              </wp:positionV>
              <wp:extent cx="1943899" cy="267123"/>
              <wp:effectExtent l="0" t="0" r="0" b="0"/>
              <wp:wrapNone/>
              <wp:docPr id="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899" cy="2671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CC75A1" w14:textId="77777777" w:rsidR="001C422A" w:rsidRPr="00DF7E08" w:rsidRDefault="001C422A" w:rsidP="001C422A">
                          <w:pPr>
                            <w:pStyle w:val="BasicParagraph"/>
                            <w:rPr>
                              <w:rFonts w:ascii="Arial" w:hAnsi="Arial" w:cs="Arial"/>
                            </w:rPr>
                          </w:pP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Norges Gymnastikk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og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urnforbund</w:t>
                          </w:r>
                        </w:p>
                        <w:p w14:paraId="71C98A9C" w14:textId="77777777" w:rsidR="001C422A" w:rsidRDefault="001C422A" w:rsidP="001C42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21525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.55pt;margin-top:6.85pt;width:153.05pt;height:2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" filled="f" stroked="f" strokeweight=".5pt">
              <v:textbox>
                <w:txbxContent>
                  <w:p w14:paraId="4FCC75A1" w14:textId="77777777" w:rsidR="001C422A" w:rsidRPr="00DF7E08" w:rsidRDefault="001C422A" w:rsidP="001C422A">
                    <w:pPr>
                      <w:pStyle w:val="BasicParagraph"/>
                      <w:rPr>
                        <w:rFonts w:ascii="Arial" w:hAnsi="Arial" w:cs="Arial"/>
                      </w:rPr>
                    </w:pP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>Norges Gymnastikk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og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>urnforbund</w:t>
                    </w:r>
                  </w:p>
                  <w:p w14:paraId="71C98A9C" w14:textId="77777777" w:rsidR="001C422A" w:rsidRDefault="001C422A" w:rsidP="001C422A"/>
                </w:txbxContent>
              </v:textbox>
            </v:shape>
          </w:pict>
        </mc:Fallback>
      </mc:AlternateContent>
    </w:r>
  </w:p>
  <w:p w14:paraId="376547E3" w14:textId="77777777" w:rsidR="001C422A" w:rsidRDefault="001C4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490C" w14:textId="77777777" w:rsidR="00901B4F" w:rsidRDefault="00901B4F" w:rsidP="00B87BD7">
      <w:r>
        <w:separator/>
      </w:r>
    </w:p>
  </w:footnote>
  <w:footnote w:type="continuationSeparator" w:id="0">
    <w:p w14:paraId="2D44E8A8" w14:textId="77777777" w:rsidR="00901B4F" w:rsidRDefault="00901B4F" w:rsidP="00B87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3160" w14:textId="23AE11F1" w:rsidR="00A0708C" w:rsidRDefault="00723CC2" w:rsidP="00723CC2">
    <w:pPr>
      <w:pStyle w:val="Header"/>
      <w:tabs>
        <w:tab w:val="clear" w:pos="4536"/>
        <w:tab w:val="clear" w:pos="9072"/>
        <w:tab w:val="left" w:pos="1872"/>
      </w:tabs>
    </w:pPr>
    <w:r>
      <w:rPr>
        <w:noProof/>
      </w:rPr>
      <w:drawing>
        <wp:anchor distT="0" distB="0" distL="114300" distR="114300" simplePos="0" relativeHeight="251678720" behindDoc="0" locked="0" layoutInCell="1" allowOverlap="1" wp14:anchorId="63154E01" wp14:editId="54A723A4">
          <wp:simplePos x="0" y="0"/>
          <wp:positionH relativeFrom="margin">
            <wp:posOffset>-49530</wp:posOffset>
          </wp:positionH>
          <wp:positionV relativeFrom="paragraph">
            <wp:posOffset>-440690</wp:posOffset>
          </wp:positionV>
          <wp:extent cx="624205" cy="821055"/>
          <wp:effectExtent l="0" t="0" r="4445" b="0"/>
          <wp:wrapNone/>
          <wp:docPr id="1429987338" name="Bilde 1" descr="Et bilde som inneholder symbol, Grafikk, tegning, clip ar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615911" name="Bilde 1" descr="Et bilde som inneholder symbol, Grafikk, tegning, clip art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378" t="16244" r="27703" b="25889"/>
                  <a:stretch/>
                </pic:blipFill>
                <pic:spPr bwMode="auto">
                  <a:xfrm>
                    <a:off x="0" y="0"/>
                    <a:ext cx="624205" cy="821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069A0320" wp14:editId="01C09880">
              <wp:simplePos x="0" y="0"/>
              <wp:positionH relativeFrom="column">
                <wp:posOffset>5782945</wp:posOffset>
              </wp:positionH>
              <wp:positionV relativeFrom="paragraph">
                <wp:posOffset>-360680</wp:posOffset>
              </wp:positionV>
              <wp:extent cx="749300" cy="749300"/>
              <wp:effectExtent l="0" t="0" r="0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9300" cy="749300"/>
                      </a:xfrm>
                      <a:prstGeom prst="rect">
                        <a:avLst/>
                      </a:prstGeom>
                      <a:blipFill dpi="0" rotWithShape="1">
                        <a:blip r:embed="rId2"/>
                        <a:srcRect/>
                        <a:stretch>
                          <a:fillRect l="13000" r="13000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00F0F5" id="Rektangel 1" o:spid="_x0000_s1026" style="position:absolute;margin-left:455.35pt;margin-top:-28.4pt;width:59pt;height:59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" stroked="f" strokeweight="1pt">
              <v:fill r:id="rId3" o:title="" recolor="t" rotate="t" type="fram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9744" behindDoc="1" locked="0" layoutInCell="1" allowOverlap="1" wp14:anchorId="0E5B0ECD" wp14:editId="32DF0152">
          <wp:simplePos x="0" y="0"/>
          <wp:positionH relativeFrom="column">
            <wp:posOffset>648335</wp:posOffset>
          </wp:positionH>
          <wp:positionV relativeFrom="paragraph">
            <wp:posOffset>-213995</wp:posOffset>
          </wp:positionV>
          <wp:extent cx="1722120" cy="426720"/>
          <wp:effectExtent l="0" t="0" r="0" b="0"/>
          <wp:wrapTight wrapText="bothSides">
            <wp:wrapPolygon edited="0">
              <wp:start x="239" y="0"/>
              <wp:lineTo x="0" y="19286"/>
              <wp:lineTo x="20310" y="19286"/>
              <wp:lineTo x="20549" y="17357"/>
              <wp:lineTo x="21027" y="0"/>
              <wp:lineTo x="239" y="0"/>
            </wp:wrapPolygon>
          </wp:wrapTight>
          <wp:docPr id="2106967690" name="Bilde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415" t="31429" r="23799" b="28571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14:paraId="1D86D8A3" w14:textId="77777777" w:rsidR="00A0708C" w:rsidRDefault="00A0708C">
    <w:pPr>
      <w:pStyle w:val="Header"/>
    </w:pPr>
  </w:p>
  <w:p w14:paraId="5931B7DC" w14:textId="77777777" w:rsidR="00A0708C" w:rsidRDefault="00A07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83FA" w14:textId="77777777" w:rsidR="001C422A" w:rsidRDefault="000814FF" w:rsidP="001C422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742F499" wp14:editId="5EAE8C9D">
              <wp:simplePos x="0" y="0"/>
              <wp:positionH relativeFrom="column">
                <wp:posOffset>5951585</wp:posOffset>
              </wp:positionH>
              <wp:positionV relativeFrom="paragraph">
                <wp:posOffset>-268511</wp:posOffset>
              </wp:positionV>
              <wp:extent cx="749300" cy="749300"/>
              <wp:effectExtent l="0" t="0" r="0" b="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9300" cy="749300"/>
                      </a:xfrm>
                      <a:prstGeom prst="rect">
                        <a:avLst/>
                      </a:prstGeom>
                      <a:blipFill>
                        <a:blip r:embed="rId1"/>
                        <a:srcRect/>
                        <a:stretch>
                          <a:fillRect l="12638" r="1263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002A47" id="Rektangel 3" o:spid="_x0000_s1026" style="position:absolute;margin-left:468.65pt;margin-top:-21.15pt;width:59pt;height:59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" stroked="f" strokeweight="1pt">
              <v:fill r:id="rId2" o:title="" recolor="t" rotate="t" type="frame"/>
            </v:rect>
          </w:pict>
        </mc:Fallback>
      </mc:AlternateContent>
    </w:r>
  </w:p>
  <w:p w14:paraId="6810EF00" w14:textId="77777777" w:rsidR="001C422A" w:rsidRDefault="001C422A" w:rsidP="001C422A">
    <w:pPr>
      <w:pStyle w:val="Header"/>
    </w:pPr>
  </w:p>
  <w:p w14:paraId="6CADC377" w14:textId="77777777" w:rsidR="001C422A" w:rsidRDefault="001C4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837E1"/>
    <w:multiLevelType w:val="hybridMultilevel"/>
    <w:tmpl w:val="D270B202"/>
    <w:lvl w:ilvl="0" w:tplc="771C0BC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11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05"/>
    <w:rsid w:val="0001330C"/>
    <w:rsid w:val="00014EFB"/>
    <w:rsid w:val="000223CC"/>
    <w:rsid w:val="000404CB"/>
    <w:rsid w:val="000631BB"/>
    <w:rsid w:val="00072DF0"/>
    <w:rsid w:val="000814FF"/>
    <w:rsid w:val="000A51B4"/>
    <w:rsid w:val="00102394"/>
    <w:rsid w:val="00135B30"/>
    <w:rsid w:val="00167729"/>
    <w:rsid w:val="00170279"/>
    <w:rsid w:val="00175294"/>
    <w:rsid w:val="00176776"/>
    <w:rsid w:val="001A099B"/>
    <w:rsid w:val="001A3AE8"/>
    <w:rsid w:val="001A4876"/>
    <w:rsid w:val="001C422A"/>
    <w:rsid w:val="001C5075"/>
    <w:rsid w:val="001D6B80"/>
    <w:rsid w:val="001E2F01"/>
    <w:rsid w:val="002057C8"/>
    <w:rsid w:val="00220F88"/>
    <w:rsid w:val="0022233C"/>
    <w:rsid w:val="002767DA"/>
    <w:rsid w:val="00292CAB"/>
    <w:rsid w:val="002A179E"/>
    <w:rsid w:val="002B070D"/>
    <w:rsid w:val="002C07D2"/>
    <w:rsid w:val="002F4292"/>
    <w:rsid w:val="0030556C"/>
    <w:rsid w:val="00337A98"/>
    <w:rsid w:val="003472BA"/>
    <w:rsid w:val="00354AC3"/>
    <w:rsid w:val="00394C27"/>
    <w:rsid w:val="0039503F"/>
    <w:rsid w:val="003D0702"/>
    <w:rsid w:val="003D367C"/>
    <w:rsid w:val="004007BC"/>
    <w:rsid w:val="004071F2"/>
    <w:rsid w:val="00411AF6"/>
    <w:rsid w:val="004137C4"/>
    <w:rsid w:val="004205E6"/>
    <w:rsid w:val="0042637B"/>
    <w:rsid w:val="0042701C"/>
    <w:rsid w:val="00432681"/>
    <w:rsid w:val="00442FDB"/>
    <w:rsid w:val="00452779"/>
    <w:rsid w:val="00470E81"/>
    <w:rsid w:val="004737F0"/>
    <w:rsid w:val="004820FE"/>
    <w:rsid w:val="00483660"/>
    <w:rsid w:val="00490498"/>
    <w:rsid w:val="004932BF"/>
    <w:rsid w:val="004F38A2"/>
    <w:rsid w:val="00500AD5"/>
    <w:rsid w:val="00511508"/>
    <w:rsid w:val="00512AF7"/>
    <w:rsid w:val="00513A04"/>
    <w:rsid w:val="00514D24"/>
    <w:rsid w:val="00541369"/>
    <w:rsid w:val="00564FA4"/>
    <w:rsid w:val="005651FB"/>
    <w:rsid w:val="005705B5"/>
    <w:rsid w:val="00577CB2"/>
    <w:rsid w:val="00581A07"/>
    <w:rsid w:val="00582A1E"/>
    <w:rsid w:val="005A5957"/>
    <w:rsid w:val="005B1B62"/>
    <w:rsid w:val="006223ED"/>
    <w:rsid w:val="0062421F"/>
    <w:rsid w:val="00647F0B"/>
    <w:rsid w:val="006642AF"/>
    <w:rsid w:val="00683A77"/>
    <w:rsid w:val="00690D22"/>
    <w:rsid w:val="00697A02"/>
    <w:rsid w:val="006A04AA"/>
    <w:rsid w:val="006E2DBC"/>
    <w:rsid w:val="006E3639"/>
    <w:rsid w:val="006F0165"/>
    <w:rsid w:val="00702842"/>
    <w:rsid w:val="0072356A"/>
    <w:rsid w:val="00723CC2"/>
    <w:rsid w:val="00730934"/>
    <w:rsid w:val="00730EAB"/>
    <w:rsid w:val="0076595B"/>
    <w:rsid w:val="00766D2E"/>
    <w:rsid w:val="00790EED"/>
    <w:rsid w:val="007A67E7"/>
    <w:rsid w:val="007B56DB"/>
    <w:rsid w:val="007B6AC2"/>
    <w:rsid w:val="007C3DFA"/>
    <w:rsid w:val="007F7D65"/>
    <w:rsid w:val="00855B6B"/>
    <w:rsid w:val="008701FF"/>
    <w:rsid w:val="008A5650"/>
    <w:rsid w:val="008B0266"/>
    <w:rsid w:val="008B22CC"/>
    <w:rsid w:val="008B67F1"/>
    <w:rsid w:val="008E0FBC"/>
    <w:rsid w:val="008E1338"/>
    <w:rsid w:val="00901B4F"/>
    <w:rsid w:val="00924EE5"/>
    <w:rsid w:val="0094666A"/>
    <w:rsid w:val="00981BDB"/>
    <w:rsid w:val="00994B67"/>
    <w:rsid w:val="00997955"/>
    <w:rsid w:val="009A0695"/>
    <w:rsid w:val="009B12F1"/>
    <w:rsid w:val="009C04E9"/>
    <w:rsid w:val="009F6247"/>
    <w:rsid w:val="00A03298"/>
    <w:rsid w:val="00A064AD"/>
    <w:rsid w:val="00A0708C"/>
    <w:rsid w:val="00A302E4"/>
    <w:rsid w:val="00A35C9B"/>
    <w:rsid w:val="00A54BBD"/>
    <w:rsid w:val="00A61322"/>
    <w:rsid w:val="00A96805"/>
    <w:rsid w:val="00AB2E6E"/>
    <w:rsid w:val="00AB5CB7"/>
    <w:rsid w:val="00B069BC"/>
    <w:rsid w:val="00B1027B"/>
    <w:rsid w:val="00B107C1"/>
    <w:rsid w:val="00B13F9D"/>
    <w:rsid w:val="00B307E4"/>
    <w:rsid w:val="00B52D68"/>
    <w:rsid w:val="00B678DF"/>
    <w:rsid w:val="00B87BD7"/>
    <w:rsid w:val="00B9472B"/>
    <w:rsid w:val="00C06896"/>
    <w:rsid w:val="00C1529D"/>
    <w:rsid w:val="00C34A2F"/>
    <w:rsid w:val="00C4545B"/>
    <w:rsid w:val="00C73589"/>
    <w:rsid w:val="00C90C72"/>
    <w:rsid w:val="00CB07AE"/>
    <w:rsid w:val="00CD212E"/>
    <w:rsid w:val="00CF5BA0"/>
    <w:rsid w:val="00D140BC"/>
    <w:rsid w:val="00D21D4F"/>
    <w:rsid w:val="00D410C7"/>
    <w:rsid w:val="00D56097"/>
    <w:rsid w:val="00D67408"/>
    <w:rsid w:val="00D8368F"/>
    <w:rsid w:val="00D90793"/>
    <w:rsid w:val="00DA2338"/>
    <w:rsid w:val="00DA7F69"/>
    <w:rsid w:val="00DB5E87"/>
    <w:rsid w:val="00DF6D05"/>
    <w:rsid w:val="00DF79F0"/>
    <w:rsid w:val="00DF7E08"/>
    <w:rsid w:val="00E011F1"/>
    <w:rsid w:val="00E0570B"/>
    <w:rsid w:val="00E20D85"/>
    <w:rsid w:val="00E44801"/>
    <w:rsid w:val="00E5621D"/>
    <w:rsid w:val="00E82B63"/>
    <w:rsid w:val="00E853E2"/>
    <w:rsid w:val="00E87312"/>
    <w:rsid w:val="00E90A1B"/>
    <w:rsid w:val="00EA2BD1"/>
    <w:rsid w:val="00EA59FC"/>
    <w:rsid w:val="00EC1709"/>
    <w:rsid w:val="00ED6613"/>
    <w:rsid w:val="00ED7AE1"/>
    <w:rsid w:val="00EE0E17"/>
    <w:rsid w:val="00EE139F"/>
    <w:rsid w:val="00EE329F"/>
    <w:rsid w:val="00EF1539"/>
    <w:rsid w:val="00F04C93"/>
    <w:rsid w:val="00F14A0B"/>
    <w:rsid w:val="00F52CFB"/>
    <w:rsid w:val="00F52ED7"/>
    <w:rsid w:val="00F6250C"/>
    <w:rsid w:val="00F8135F"/>
    <w:rsid w:val="00F83BD7"/>
    <w:rsid w:val="00F87021"/>
    <w:rsid w:val="00FC4B39"/>
    <w:rsid w:val="00FD0937"/>
    <w:rsid w:val="00FE38B3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93D7C"/>
  <w15:chartTrackingRefBased/>
  <w15:docId w15:val="{4736C660-6822-4268-A028-7233222F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GTF Normal"/>
    <w:qFormat/>
    <w:rsid w:val="00564FA4"/>
    <w:pPr>
      <w:spacing w:after="160" w:line="259" w:lineRule="auto"/>
    </w:pPr>
    <w:rPr>
      <w:rFonts w:cstheme="minorBidi"/>
      <w:szCs w:val="22"/>
      <w:lang w:val="nb-NO"/>
    </w:rPr>
  </w:style>
  <w:style w:type="paragraph" w:styleId="Heading1">
    <w:name w:val="heading 1"/>
    <w:aliases w:val="NGTF O-1"/>
    <w:basedOn w:val="Normal"/>
    <w:next w:val="Normal"/>
    <w:link w:val="Heading1Char"/>
    <w:autoRedefine/>
    <w:uiPriority w:val="9"/>
    <w:qFormat/>
    <w:rsid w:val="006642AF"/>
    <w:pPr>
      <w:keepNext/>
      <w:keepLines/>
      <w:spacing w:before="240" w:after="0" w:line="240" w:lineRule="auto"/>
      <w:jc w:val="center"/>
      <w:outlineLvl w:val="0"/>
    </w:pPr>
    <w:rPr>
      <w:rFonts w:ascii="Arial Black" w:eastAsiaTheme="majorEastAsia" w:hAnsi="Arial Black" w:cstheme="majorBidi"/>
      <w:b/>
      <w:color w:val="003A78"/>
      <w:sz w:val="36"/>
      <w:szCs w:val="32"/>
    </w:rPr>
  </w:style>
  <w:style w:type="paragraph" w:styleId="Heading2">
    <w:name w:val="heading 2"/>
    <w:aliases w:val="NGTF O-2"/>
    <w:basedOn w:val="Normal"/>
    <w:next w:val="Normal"/>
    <w:link w:val="Heading2Char"/>
    <w:autoRedefine/>
    <w:uiPriority w:val="9"/>
    <w:unhideWhenUsed/>
    <w:qFormat/>
    <w:rsid w:val="000631BB"/>
    <w:pPr>
      <w:keepNext/>
      <w:keepLines/>
      <w:spacing w:before="40" w:after="0" w:line="240" w:lineRule="auto"/>
      <w:jc w:val="center"/>
      <w:outlineLvl w:val="1"/>
    </w:pPr>
    <w:rPr>
      <w:rFonts w:ascii="Arial Black" w:eastAsiaTheme="majorEastAsia" w:hAnsi="Arial Black" w:cstheme="majorBidi"/>
      <w:b/>
      <w:color w:val="003A78"/>
      <w:sz w:val="28"/>
      <w:szCs w:val="26"/>
    </w:rPr>
  </w:style>
  <w:style w:type="paragraph" w:styleId="Heading3">
    <w:name w:val="heading 3"/>
    <w:aliases w:val="NGTF O-3"/>
    <w:basedOn w:val="Normal"/>
    <w:next w:val="Normal"/>
    <w:link w:val="Heading3Char"/>
    <w:autoRedefine/>
    <w:uiPriority w:val="9"/>
    <w:unhideWhenUsed/>
    <w:qFormat/>
    <w:rsid w:val="000223CC"/>
    <w:pPr>
      <w:keepNext/>
      <w:keepLines/>
      <w:spacing w:before="40" w:after="0" w:line="240" w:lineRule="auto"/>
      <w:outlineLvl w:val="2"/>
    </w:pPr>
    <w:rPr>
      <w:rFonts w:ascii="Arial Black" w:eastAsiaTheme="majorEastAsia" w:hAnsi="Arial Black" w:cstheme="majorBidi"/>
      <w:b/>
      <w:color w:val="003A78"/>
      <w:sz w:val="24"/>
      <w:szCs w:val="24"/>
    </w:rPr>
  </w:style>
  <w:style w:type="paragraph" w:styleId="Heading4">
    <w:name w:val="heading 4"/>
    <w:aliases w:val="NGTF O-4"/>
    <w:basedOn w:val="Normal"/>
    <w:next w:val="Normal"/>
    <w:link w:val="Heading4Char"/>
    <w:autoRedefine/>
    <w:uiPriority w:val="9"/>
    <w:unhideWhenUsed/>
    <w:qFormat/>
    <w:rsid w:val="000223CC"/>
    <w:pPr>
      <w:keepNext/>
      <w:keepLines/>
      <w:spacing w:before="40" w:after="0" w:line="240" w:lineRule="auto"/>
      <w:outlineLvl w:val="3"/>
    </w:pPr>
    <w:rPr>
      <w:rFonts w:eastAsiaTheme="majorEastAsia" w:cstheme="majorBidi"/>
      <w:b/>
      <w:iCs/>
      <w:color w:val="003A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BD7"/>
    <w:pPr>
      <w:tabs>
        <w:tab w:val="center" w:pos="4536"/>
        <w:tab w:val="right" w:pos="9072"/>
      </w:tabs>
      <w:spacing w:after="0" w:line="240" w:lineRule="auto"/>
    </w:pPr>
    <w:rPr>
      <w:rFonts w:cs="Times New Roman (Body CS)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87BD7"/>
  </w:style>
  <w:style w:type="paragraph" w:styleId="Footer">
    <w:name w:val="footer"/>
    <w:basedOn w:val="Normal"/>
    <w:link w:val="FooterChar"/>
    <w:uiPriority w:val="99"/>
    <w:unhideWhenUsed/>
    <w:rsid w:val="00B87BD7"/>
    <w:pPr>
      <w:tabs>
        <w:tab w:val="center" w:pos="4536"/>
        <w:tab w:val="right" w:pos="9072"/>
      </w:tabs>
      <w:spacing w:after="0" w:line="240" w:lineRule="auto"/>
    </w:pPr>
    <w:rPr>
      <w:rFonts w:cs="Times New Roman (Body CS)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87BD7"/>
  </w:style>
  <w:style w:type="paragraph" w:styleId="NoSpacing">
    <w:name w:val="No Spacing"/>
    <w:uiPriority w:val="1"/>
    <w:qFormat/>
    <w:rsid w:val="00B87BD7"/>
    <w:rPr>
      <w:rFonts w:eastAsiaTheme="minorEastAsia"/>
      <w:szCs w:val="22"/>
      <w:lang w:eastAsia="zh-CN"/>
    </w:rPr>
  </w:style>
  <w:style w:type="paragraph" w:customStyle="1" w:styleId="BasicParagraph">
    <w:name w:val="[Basic Paragraph]"/>
    <w:basedOn w:val="Normal"/>
    <w:uiPriority w:val="99"/>
    <w:rsid w:val="00B87B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E0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E08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aliases w:val="NGTF O-1 Char"/>
    <w:basedOn w:val="DefaultParagraphFont"/>
    <w:link w:val="Heading1"/>
    <w:uiPriority w:val="9"/>
    <w:rsid w:val="006642AF"/>
    <w:rPr>
      <w:rFonts w:ascii="Arial Black" w:eastAsiaTheme="majorEastAsia" w:hAnsi="Arial Black" w:cstheme="majorBidi"/>
      <w:b/>
      <w:color w:val="003A78"/>
      <w:sz w:val="36"/>
      <w:szCs w:val="32"/>
      <w:lang w:val="nb-NO"/>
    </w:rPr>
  </w:style>
  <w:style w:type="character" w:customStyle="1" w:styleId="Heading2Char">
    <w:name w:val="Heading 2 Char"/>
    <w:aliases w:val="NGTF O-2 Char"/>
    <w:basedOn w:val="DefaultParagraphFont"/>
    <w:link w:val="Heading2"/>
    <w:uiPriority w:val="9"/>
    <w:rsid w:val="000631BB"/>
    <w:rPr>
      <w:rFonts w:ascii="Arial Black" w:eastAsiaTheme="majorEastAsia" w:hAnsi="Arial Black" w:cstheme="majorBidi"/>
      <w:b/>
      <w:color w:val="003A78"/>
      <w:sz w:val="28"/>
      <w:szCs w:val="26"/>
      <w:lang w:val="nb-NO"/>
    </w:rPr>
  </w:style>
  <w:style w:type="character" w:customStyle="1" w:styleId="Heading3Char">
    <w:name w:val="Heading 3 Char"/>
    <w:aliases w:val="NGTF O-3 Char"/>
    <w:basedOn w:val="DefaultParagraphFont"/>
    <w:link w:val="Heading3"/>
    <w:uiPriority w:val="9"/>
    <w:rsid w:val="000223CC"/>
    <w:rPr>
      <w:rFonts w:ascii="Arial Black" w:eastAsiaTheme="majorEastAsia" w:hAnsi="Arial Black" w:cstheme="majorBidi"/>
      <w:b/>
      <w:color w:val="003A78"/>
      <w:sz w:val="24"/>
    </w:rPr>
  </w:style>
  <w:style w:type="character" w:customStyle="1" w:styleId="Heading4Char">
    <w:name w:val="Heading 4 Char"/>
    <w:aliases w:val="NGTF O-4 Char"/>
    <w:basedOn w:val="DefaultParagraphFont"/>
    <w:link w:val="Heading4"/>
    <w:uiPriority w:val="9"/>
    <w:rsid w:val="000223CC"/>
    <w:rPr>
      <w:rFonts w:eastAsiaTheme="majorEastAsia" w:cstheme="majorBidi"/>
      <w:b/>
      <w:iCs/>
      <w:color w:val="003A78"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223CC"/>
    <w:pPr>
      <w:spacing w:after="0" w:line="240" w:lineRule="auto"/>
      <w:contextualSpacing/>
    </w:pPr>
    <w:rPr>
      <w:rFonts w:eastAsiaTheme="majorEastAsia" w:cstheme="majorBidi"/>
      <w:b/>
      <w:color w:val="003A78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3CC"/>
    <w:rPr>
      <w:rFonts w:eastAsiaTheme="majorEastAsia" w:cstheme="majorBidi"/>
      <w:b/>
      <w:color w:val="003A78"/>
      <w:spacing w:val="-10"/>
      <w:kern w:val="28"/>
      <w:sz w:val="36"/>
      <w:szCs w:val="56"/>
    </w:rPr>
  </w:style>
  <w:style w:type="paragraph" w:styleId="Subtitle">
    <w:name w:val="Subtitle"/>
    <w:aliases w:val="Mellomtittel"/>
    <w:basedOn w:val="Normal"/>
    <w:next w:val="Normal"/>
    <w:link w:val="SubtitleChar"/>
    <w:uiPriority w:val="11"/>
    <w:qFormat/>
    <w:rsid w:val="001C422A"/>
    <w:pPr>
      <w:numPr>
        <w:ilvl w:val="1"/>
      </w:numPr>
      <w:spacing w:line="240" w:lineRule="auto"/>
    </w:pPr>
    <w:rPr>
      <w:rFonts w:eastAsiaTheme="minorEastAsia"/>
      <w:b/>
      <w:color w:val="003A78"/>
      <w:spacing w:val="15"/>
      <w:sz w:val="24"/>
    </w:rPr>
  </w:style>
  <w:style w:type="character" w:customStyle="1" w:styleId="SubtitleChar">
    <w:name w:val="Subtitle Char"/>
    <w:aliases w:val="Mellomtittel Char"/>
    <w:basedOn w:val="DefaultParagraphFont"/>
    <w:link w:val="Subtitle"/>
    <w:uiPriority w:val="11"/>
    <w:rsid w:val="001C422A"/>
    <w:rPr>
      <w:rFonts w:eastAsiaTheme="minorEastAsia" w:cstheme="minorBidi"/>
      <w:b/>
      <w:color w:val="003A78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rsid w:val="00072DF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072DF0"/>
    <w:rPr>
      <w:i/>
      <w:iCs/>
    </w:rPr>
  </w:style>
  <w:style w:type="character" w:styleId="IntenseEmphasis">
    <w:name w:val="Intense Emphasis"/>
    <w:basedOn w:val="DefaultParagraphFont"/>
    <w:uiPriority w:val="21"/>
    <w:rsid w:val="00072DF0"/>
    <w:rPr>
      <w:i/>
      <w:iCs/>
      <w:color w:val="D21125" w:themeColor="accent1"/>
    </w:rPr>
  </w:style>
  <w:style w:type="character" w:styleId="Strong">
    <w:name w:val="Strong"/>
    <w:basedOn w:val="DefaultParagraphFont"/>
    <w:uiPriority w:val="22"/>
    <w:rsid w:val="00072DF0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072DF0"/>
    <w:pPr>
      <w:pBdr>
        <w:top w:val="single" w:sz="4" w:space="10" w:color="D21125" w:themeColor="accent1"/>
        <w:bottom w:val="single" w:sz="4" w:space="10" w:color="D21125" w:themeColor="accent1"/>
      </w:pBdr>
      <w:spacing w:before="360" w:after="360" w:line="240" w:lineRule="auto"/>
      <w:ind w:left="864" w:right="864"/>
      <w:jc w:val="center"/>
    </w:pPr>
    <w:rPr>
      <w:rFonts w:cs="Times New Roman (Body CS)"/>
      <w:i/>
      <w:iCs/>
      <w:color w:val="D21125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DF0"/>
    <w:rPr>
      <w:i/>
      <w:iCs/>
      <w:color w:val="D21125" w:themeColor="accent1"/>
    </w:rPr>
  </w:style>
  <w:style w:type="character" w:styleId="SubtleReference">
    <w:name w:val="Subtle Reference"/>
    <w:basedOn w:val="DefaultParagraphFont"/>
    <w:uiPriority w:val="31"/>
    <w:rsid w:val="00072DF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072DF0"/>
    <w:rPr>
      <w:b/>
      <w:bCs/>
      <w:smallCaps/>
      <w:color w:val="D21125" w:themeColor="accent1"/>
      <w:spacing w:val="5"/>
    </w:rPr>
  </w:style>
  <w:style w:type="character" w:styleId="BookTitle">
    <w:name w:val="Book Title"/>
    <w:basedOn w:val="DefaultParagraphFont"/>
    <w:uiPriority w:val="33"/>
    <w:rsid w:val="00072DF0"/>
    <w:rPr>
      <w:b/>
      <w:bCs/>
      <w:i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072DF0"/>
    <w:pPr>
      <w:spacing w:before="200" w:line="240" w:lineRule="auto"/>
      <w:ind w:left="864" w:right="864"/>
      <w:jc w:val="center"/>
    </w:pPr>
    <w:rPr>
      <w:rFonts w:cs="Times New Roman (Body CS)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72DF0"/>
    <w:rPr>
      <w:i/>
      <w:iCs/>
      <w:color w:val="404040" w:themeColor="text1" w:themeTint="BF"/>
    </w:rPr>
  </w:style>
  <w:style w:type="character" w:styleId="PageNumber">
    <w:name w:val="page number"/>
    <w:basedOn w:val="DefaultParagraphFont"/>
    <w:uiPriority w:val="99"/>
    <w:semiHidden/>
    <w:unhideWhenUsed/>
    <w:rsid w:val="00AB2E6E"/>
  </w:style>
  <w:style w:type="paragraph" w:styleId="ListParagraph">
    <w:name w:val="List Paragraph"/>
    <w:basedOn w:val="Normal"/>
    <w:autoRedefine/>
    <w:uiPriority w:val="34"/>
    <w:qFormat/>
    <w:rsid w:val="004205E6"/>
    <w:pPr>
      <w:numPr>
        <w:numId w:val="1"/>
      </w:numPr>
      <w:spacing w:after="0" w:line="240" w:lineRule="auto"/>
      <w:contextualSpacing/>
    </w:pPr>
    <w:rPr>
      <w:rFonts w:cs="Times New Roman (Body CS)"/>
      <w:sz w:val="20"/>
      <w:szCs w:val="24"/>
    </w:rPr>
  </w:style>
  <w:style w:type="table" w:styleId="TableGrid">
    <w:name w:val="Table Grid"/>
    <w:basedOn w:val="TableNormal"/>
    <w:uiPriority w:val="39"/>
    <w:rsid w:val="00DF6D05"/>
    <w:rPr>
      <w:rFonts w:asciiTheme="minorHAnsi" w:hAnsiTheme="minorHAnsi" w:cstheme="minorBidi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link">
    <w:name w:val="Hyperlink"/>
    <w:basedOn w:val="DefaultParagraphFont"/>
    <w:uiPriority w:val="99"/>
    <w:unhideWhenUsed/>
    <w:rsid w:val="00B13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13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ps.app.goo.gl/owaEueTUy47q7Yse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thonhotels.no/event/paragym-challeng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brendagarbin@hotmail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endagarbin@hot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sources.specialolympics.org/sports-essentials/sports-and-coaching/mens-artistic-gymnastics-2019-2027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ymnastikkfestivalen.no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emf"/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isol\Downloads\Paraturn_dokument_notatmal.dotx" TargetMode="External"/></Relationships>
</file>

<file path=word/theme/theme1.xml><?xml version="1.0" encoding="utf-8"?>
<a:theme xmlns:a="http://schemas.openxmlformats.org/drawingml/2006/main" name="Office Theme">
  <a:themeElements>
    <a:clrScheme name="Egendefinert 1">
      <a:dk1>
        <a:srgbClr val="000000"/>
      </a:dk1>
      <a:lt1>
        <a:srgbClr val="FFFFFF"/>
      </a:lt1>
      <a:dk2>
        <a:srgbClr val="2A3B35"/>
      </a:dk2>
      <a:lt2>
        <a:srgbClr val="878787"/>
      </a:lt2>
      <a:accent1>
        <a:srgbClr val="D21125"/>
      </a:accent1>
      <a:accent2>
        <a:srgbClr val="1C3664"/>
      </a:accent2>
      <a:accent3>
        <a:srgbClr val="284C52"/>
      </a:accent3>
      <a:accent4>
        <a:srgbClr val="F796A0"/>
      </a:accent4>
      <a:accent5>
        <a:srgbClr val="88A7DE"/>
      </a:accent5>
      <a:accent6>
        <a:srgbClr val="63A7B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792B4B9C90524EA03D0CC11B21F41A" ma:contentTypeVersion="11" ma:contentTypeDescription="Opprett et nytt dokument." ma:contentTypeScope="" ma:versionID="8ac34ec43a72d111daa82e1c96e095e8">
  <xsd:schema xmlns:xsd="http://www.w3.org/2001/XMLSchema" xmlns:xs="http://www.w3.org/2001/XMLSchema" xmlns:p="http://schemas.microsoft.com/office/2006/metadata/properties" xmlns:ns2="bb7d71be-e8b0-42e3-9baf-e1e0d3c39e07" xmlns:ns3="8e22aee7-d30f-47ea-947e-3788f2048781" targetNamespace="http://schemas.microsoft.com/office/2006/metadata/properties" ma:root="true" ma:fieldsID="e086acfb59860e8b44a763128d87af95" ns2:_="" ns3:_="">
    <xsd:import namespace="bb7d71be-e8b0-42e3-9baf-e1e0d3c39e07"/>
    <xsd:import namespace="8e22aee7-d30f-47ea-947e-3788f2048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d71be-e8b0-42e3-9baf-e1e0d3c39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2aee7-d30f-47ea-947e-3788f2048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2D110-13D7-48B1-A79D-F41A71169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F6AB2C-8C5D-4923-AC43-9B16517F8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50330-7FA9-9944-8555-3A65CC9508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9DA475-9008-4D4A-A0F4-4F06CAB67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d71be-e8b0-42e3-9baf-e1e0d3c39e07"/>
    <ds:schemaRef ds:uri="8e22aee7-d30f-47ea-947e-3788f2048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Paraturn_dokument_notatmal</Template>
  <TotalTime>72</TotalTime>
  <Pages>5</Pages>
  <Words>1108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Solem, Irina</dc:creator>
  <cp:keywords/>
  <dc:description/>
  <cp:lastModifiedBy>Blindheim Jacobsen, Nicolai</cp:lastModifiedBy>
  <cp:revision>5</cp:revision>
  <cp:lastPrinted>2019-06-12T06:13:00Z</cp:lastPrinted>
  <dcterms:created xsi:type="dcterms:W3CDTF">2026-07-31T05:51:00Z</dcterms:created>
  <dcterms:modified xsi:type="dcterms:W3CDTF">2026-08-18T08:46:00Z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0x0101008F792B4B9C90524EA03D0CC11B21F41A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