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710C7" w14:textId="77777777" w:rsidR="00EE7250" w:rsidRPr="00480FF9" w:rsidRDefault="00EE7250" w:rsidP="00480FF9">
      <w:pPr>
        <w:pStyle w:val="Heading5"/>
      </w:pPr>
    </w:p>
    <w:p w14:paraId="4E5B5527" w14:textId="4DD4380C" w:rsidR="00EE329F" w:rsidRPr="00690D22" w:rsidRDefault="00690D22" w:rsidP="000631BB">
      <w:pPr>
        <w:pStyle w:val="Heading1"/>
        <w:rPr>
          <w:szCs w:val="36"/>
        </w:rPr>
      </w:pPr>
      <w:r>
        <w:rPr>
          <w:szCs w:val="36"/>
        </w:rPr>
        <w:t xml:space="preserve">Påmeldingsskjema: </w:t>
      </w:r>
      <w:r w:rsidR="003D7B67">
        <w:rPr>
          <w:szCs w:val="36"/>
        </w:rPr>
        <w:t>Norgesleker 2026</w:t>
      </w:r>
    </w:p>
    <w:p w14:paraId="30CFA985" w14:textId="77777777" w:rsidR="00452779" w:rsidRDefault="00452779" w:rsidP="003D7B67">
      <w:pPr>
        <w:pStyle w:val="Heading2"/>
      </w:pPr>
    </w:p>
    <w:p w14:paraId="18683D56" w14:textId="3DC46B42" w:rsidR="00DF6D05" w:rsidRDefault="00690D22" w:rsidP="003D7B67">
      <w:pPr>
        <w:pStyle w:val="Heading2"/>
      </w:pPr>
      <w:r>
        <w:t>Frist</w:t>
      </w:r>
      <w:r w:rsidR="00DF6D05" w:rsidRPr="00350222">
        <w:t xml:space="preserve">: </w:t>
      </w:r>
      <w:r w:rsidR="003D7B67">
        <w:t>1</w:t>
      </w:r>
      <w:r w:rsidR="007051F8">
        <w:t>5</w:t>
      </w:r>
      <w:r w:rsidR="00E0570B">
        <w:t>.</w:t>
      </w:r>
      <w:r w:rsidR="003D7B67">
        <w:t xml:space="preserve"> </w:t>
      </w:r>
      <w:r w:rsidR="007051F8">
        <w:t>april</w:t>
      </w:r>
      <w:r w:rsidR="003D7B67">
        <w:t xml:space="preserve"> </w:t>
      </w:r>
      <w:r w:rsidR="00E0570B">
        <w:t>20</w:t>
      </w:r>
      <w:r w:rsidR="003D7B67">
        <w:t>26</w:t>
      </w:r>
    </w:p>
    <w:p w14:paraId="26CF66A1" w14:textId="7DA0E70E" w:rsidR="00FB197B" w:rsidRDefault="00B13F9D" w:rsidP="00690D22">
      <w:pPr>
        <w:rPr>
          <w:rFonts w:cs="Arial"/>
        </w:rPr>
      </w:pPr>
      <w:r>
        <w:rPr>
          <w:rFonts w:cs="Arial"/>
        </w:rPr>
        <w:br/>
      </w:r>
      <w:r w:rsidR="0042701C">
        <w:rPr>
          <w:rFonts w:cs="Arial"/>
        </w:rPr>
        <w:t>Påmeldingsskjema sendes til</w:t>
      </w:r>
      <w:r w:rsidR="003D7B67">
        <w:rPr>
          <w:rFonts w:cs="Arial"/>
        </w:rPr>
        <w:t xml:space="preserve"> </w:t>
      </w:r>
      <w:hyperlink r:id="rId10" w:history="1">
        <w:r w:rsidR="003D7B67" w:rsidRPr="00594811">
          <w:rPr>
            <w:rStyle w:val="Hyperlink"/>
            <w:rFonts w:cs="Arial"/>
          </w:rPr>
          <w:t>nicolai.jacobsen@gymogturn.no</w:t>
        </w:r>
      </w:hyperlink>
    </w:p>
    <w:p w14:paraId="14A10185" w14:textId="77777777" w:rsidR="00B13F9D" w:rsidRPr="00B13F9D" w:rsidRDefault="00B13F9D" w:rsidP="00690D22">
      <w:pPr>
        <w:rPr>
          <w:rFonts w:cs="Arial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945"/>
      </w:tblGrid>
      <w:tr w:rsidR="00DF6D05" w:rsidRPr="00690D22" w14:paraId="057BB492" w14:textId="77777777" w:rsidTr="00D410C7">
        <w:tc>
          <w:tcPr>
            <w:tcW w:w="3256" w:type="dxa"/>
          </w:tcPr>
          <w:p w14:paraId="7205D598" w14:textId="77777777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  <w:r w:rsidRPr="00690D22">
              <w:rPr>
                <w:rFonts w:cs="Arial"/>
                <w:sz w:val="20"/>
                <w:szCs w:val="20"/>
              </w:rPr>
              <w:t>Klubb:</w:t>
            </w:r>
          </w:p>
        </w:tc>
        <w:tc>
          <w:tcPr>
            <w:tcW w:w="6945" w:type="dxa"/>
          </w:tcPr>
          <w:p w14:paraId="64E021C0" w14:textId="4788E143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DF6D05" w:rsidRPr="00690D22" w14:paraId="47C68382" w14:textId="77777777" w:rsidTr="00D410C7">
        <w:tc>
          <w:tcPr>
            <w:tcW w:w="3256" w:type="dxa"/>
          </w:tcPr>
          <w:p w14:paraId="75CAF524" w14:textId="77777777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  <w:r w:rsidRPr="00690D22">
              <w:rPr>
                <w:rFonts w:cs="Arial"/>
                <w:sz w:val="20"/>
                <w:szCs w:val="20"/>
              </w:rPr>
              <w:t>Kontaktperson:</w:t>
            </w:r>
          </w:p>
        </w:tc>
        <w:tc>
          <w:tcPr>
            <w:tcW w:w="6945" w:type="dxa"/>
          </w:tcPr>
          <w:p w14:paraId="062B5773" w14:textId="69369DE1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DF6D05" w:rsidRPr="00690D22" w14:paraId="2FCF849F" w14:textId="77777777" w:rsidTr="00D410C7">
        <w:tc>
          <w:tcPr>
            <w:tcW w:w="3256" w:type="dxa"/>
          </w:tcPr>
          <w:p w14:paraId="25AFFCED" w14:textId="41C68D14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  <w:r w:rsidRPr="00690D22">
              <w:rPr>
                <w:rFonts w:cs="Arial"/>
                <w:sz w:val="20"/>
                <w:szCs w:val="20"/>
              </w:rPr>
              <w:t>Telefon</w:t>
            </w:r>
            <w:r w:rsidR="0097319F">
              <w:rPr>
                <w:rFonts w:cs="Arial"/>
                <w:sz w:val="20"/>
                <w:szCs w:val="20"/>
              </w:rPr>
              <w:t xml:space="preserve"> kontaktperson</w:t>
            </w:r>
            <w:r w:rsidRPr="00690D22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6945" w:type="dxa"/>
          </w:tcPr>
          <w:p w14:paraId="6B86DCBF" w14:textId="6F53B912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DF6D05" w:rsidRPr="00690D22" w14:paraId="35919E79" w14:textId="77777777" w:rsidTr="00D410C7">
        <w:tc>
          <w:tcPr>
            <w:tcW w:w="3256" w:type="dxa"/>
          </w:tcPr>
          <w:p w14:paraId="471F9DB4" w14:textId="4B440F60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  <w:r w:rsidRPr="00690D22">
              <w:rPr>
                <w:rFonts w:cs="Arial"/>
                <w:sz w:val="20"/>
                <w:szCs w:val="20"/>
              </w:rPr>
              <w:t>E</w:t>
            </w:r>
            <w:r w:rsidR="00690D22">
              <w:rPr>
                <w:rFonts w:cs="Arial"/>
                <w:sz w:val="20"/>
                <w:szCs w:val="20"/>
              </w:rPr>
              <w:t>-post</w:t>
            </w:r>
            <w:r w:rsidR="0097319F">
              <w:rPr>
                <w:rFonts w:cs="Arial"/>
                <w:sz w:val="20"/>
                <w:szCs w:val="20"/>
              </w:rPr>
              <w:t xml:space="preserve"> kontaktperson</w:t>
            </w:r>
            <w:r w:rsidRPr="00690D22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6945" w:type="dxa"/>
          </w:tcPr>
          <w:p w14:paraId="22F1E958" w14:textId="79EFDCCC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DF6D05" w:rsidRPr="00690D22" w14:paraId="2C381171" w14:textId="77777777" w:rsidTr="00D410C7">
        <w:tc>
          <w:tcPr>
            <w:tcW w:w="3256" w:type="dxa"/>
          </w:tcPr>
          <w:p w14:paraId="2E796911" w14:textId="22E28939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  <w:r w:rsidRPr="00690D22">
              <w:rPr>
                <w:rFonts w:cs="Arial"/>
                <w:sz w:val="20"/>
                <w:szCs w:val="20"/>
              </w:rPr>
              <w:t>Klubbansvarlig person under konkurransen:</w:t>
            </w:r>
          </w:p>
        </w:tc>
        <w:tc>
          <w:tcPr>
            <w:tcW w:w="6945" w:type="dxa"/>
          </w:tcPr>
          <w:p w14:paraId="02C0743E" w14:textId="01F688A8" w:rsidR="00DF6D05" w:rsidRPr="00690D22" w:rsidRDefault="00DF6D05" w:rsidP="00425F22">
            <w:pPr>
              <w:rPr>
                <w:rFonts w:cs="Arial"/>
                <w:sz w:val="20"/>
                <w:szCs w:val="20"/>
              </w:rPr>
            </w:pPr>
          </w:p>
        </w:tc>
      </w:tr>
      <w:tr w:rsidR="00D56097" w:rsidRPr="00690D22" w14:paraId="593CDACE" w14:textId="77777777" w:rsidTr="00D410C7">
        <w:tc>
          <w:tcPr>
            <w:tcW w:w="3256" w:type="dxa"/>
          </w:tcPr>
          <w:p w14:paraId="24F5895A" w14:textId="0BD16349" w:rsidR="00D56097" w:rsidRPr="00690D22" w:rsidRDefault="0097319F" w:rsidP="00425F2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Fakturaadresse</w:t>
            </w:r>
            <w:r w:rsidR="00D56097">
              <w:rPr>
                <w:rFonts w:cs="Arial"/>
                <w:sz w:val="20"/>
                <w:szCs w:val="20"/>
              </w:rPr>
              <w:t>:</w:t>
            </w:r>
          </w:p>
        </w:tc>
        <w:tc>
          <w:tcPr>
            <w:tcW w:w="6945" w:type="dxa"/>
          </w:tcPr>
          <w:p w14:paraId="7AA2F924" w14:textId="77777777" w:rsidR="00D56097" w:rsidRPr="00690D22" w:rsidRDefault="00D56097" w:rsidP="00425F22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476BA57D" w14:textId="77777777" w:rsidR="00470E81" w:rsidRDefault="00470E81" w:rsidP="00F8135F"/>
    <w:p w14:paraId="41CA7D0B" w14:textId="042BE06F" w:rsidR="00FB197B" w:rsidRDefault="0097319F" w:rsidP="0097319F">
      <w:pPr>
        <w:rPr>
          <w:b/>
          <w:bCs/>
        </w:rPr>
      </w:pPr>
      <w:r w:rsidRPr="0097319F">
        <w:rPr>
          <w:b/>
          <w:bCs/>
        </w:rPr>
        <w:t xml:space="preserve">Påmelding til bankett kommer på et senere tidspunkt. </w:t>
      </w:r>
    </w:p>
    <w:p w14:paraId="31315ECD" w14:textId="77777777" w:rsidR="00EE7250" w:rsidRDefault="00EE7250" w:rsidP="0097319F">
      <w:pPr>
        <w:rPr>
          <w:b/>
          <w:bCs/>
        </w:rPr>
      </w:pPr>
    </w:p>
    <w:p w14:paraId="3B143BD0" w14:textId="77777777" w:rsidR="006D736A" w:rsidRPr="00FB197B" w:rsidRDefault="006D736A" w:rsidP="0097319F">
      <w:pPr>
        <w:rPr>
          <w:b/>
          <w:bCs/>
        </w:rPr>
      </w:pPr>
    </w:p>
    <w:p w14:paraId="6F9C241B" w14:textId="77777777" w:rsidR="00FB197B" w:rsidRDefault="00FB197B">
      <w:pPr>
        <w:spacing w:after="0" w:line="240" w:lineRule="auto"/>
        <w:rPr>
          <w:rFonts w:cs="Arial"/>
          <w:b/>
          <w:bCs/>
          <w:sz w:val="28"/>
          <w:szCs w:val="28"/>
        </w:rPr>
      </w:pPr>
    </w:p>
    <w:p w14:paraId="33E0FB0C" w14:textId="418A785B" w:rsidR="00470E81" w:rsidRDefault="00FB197B" w:rsidP="00FB197B">
      <w:pPr>
        <w:spacing w:after="0" w:line="240" w:lineRule="auto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noProof/>
          <w:sz w:val="28"/>
          <w:szCs w:val="28"/>
        </w:rPr>
        <w:drawing>
          <wp:inline distT="0" distB="0" distL="0" distR="0" wp14:anchorId="794456F9" wp14:editId="0F2BD6A5">
            <wp:extent cx="2893325" cy="2633394"/>
            <wp:effectExtent l="0" t="0" r="2540" b="0"/>
            <wp:docPr id="15641179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54" cy="26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E81">
        <w:rPr>
          <w:rFonts w:cs="Arial"/>
          <w:b/>
          <w:bCs/>
          <w:sz w:val="28"/>
          <w:szCs w:val="28"/>
        </w:rPr>
        <w:br w:type="page"/>
      </w:r>
    </w:p>
    <w:p w14:paraId="5CB26D1B" w14:textId="77777777" w:rsidR="0090404A" w:rsidRDefault="0090404A" w:rsidP="003D7B67">
      <w:pPr>
        <w:pStyle w:val="Heading2"/>
      </w:pPr>
    </w:p>
    <w:p w14:paraId="3E672129" w14:textId="08631893" w:rsidR="00DF6D05" w:rsidRPr="00E45DEB" w:rsidRDefault="00DF6D05" w:rsidP="003D7B67">
      <w:pPr>
        <w:pStyle w:val="Heading2"/>
      </w:pPr>
      <w:r w:rsidRPr="00E45DEB">
        <w:t>TURN MENN</w:t>
      </w:r>
    </w:p>
    <w:p w14:paraId="0FA28A35" w14:textId="77777777" w:rsidR="00170279" w:rsidRDefault="00170279" w:rsidP="00DF6D05">
      <w:pPr>
        <w:spacing w:after="0"/>
      </w:pPr>
    </w:p>
    <w:p w14:paraId="73F7F219" w14:textId="089C200D" w:rsidR="00DF6D05" w:rsidRDefault="00DF6D05" w:rsidP="000631BB">
      <w:pPr>
        <w:pStyle w:val="Heading4"/>
      </w:pPr>
      <w:r>
        <w:t>Klasse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97"/>
        <w:gridCol w:w="724"/>
        <w:gridCol w:w="769"/>
        <w:gridCol w:w="967"/>
        <w:gridCol w:w="967"/>
        <w:gridCol w:w="967"/>
        <w:gridCol w:w="996"/>
        <w:gridCol w:w="967"/>
        <w:gridCol w:w="967"/>
        <w:gridCol w:w="967"/>
      </w:tblGrid>
      <w:tr w:rsidR="00625FBB" w:rsidRPr="00625FBB" w14:paraId="6FA159DF" w14:textId="00DDC10F" w:rsidTr="00625FBB">
        <w:tc>
          <w:tcPr>
            <w:tcW w:w="1671" w:type="dxa"/>
          </w:tcPr>
          <w:p w14:paraId="0A0FA697" w14:textId="6FD15DAA" w:rsidR="00625FBB" w:rsidRPr="00625FBB" w:rsidRDefault="00625FBB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637" w:type="dxa"/>
          </w:tcPr>
          <w:p w14:paraId="1576ABED" w14:textId="69727536" w:rsidR="00625FBB" w:rsidRPr="00625FBB" w:rsidRDefault="00625FBB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677" w:type="dxa"/>
          </w:tcPr>
          <w:p w14:paraId="1D6BD0DE" w14:textId="17B153B8" w:rsidR="00625FBB" w:rsidRPr="00625FBB" w:rsidRDefault="00625FBB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Nivå</w:t>
            </w:r>
          </w:p>
        </w:tc>
        <w:tc>
          <w:tcPr>
            <w:tcW w:w="851" w:type="dxa"/>
          </w:tcPr>
          <w:p w14:paraId="04AE5800" w14:textId="5C8EC875" w:rsidR="00625FBB" w:rsidRPr="00625FBB" w:rsidRDefault="00625FBB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1" w:type="dxa"/>
          </w:tcPr>
          <w:p w14:paraId="2F72B49E" w14:textId="12BCE6D6" w:rsidR="00625FBB" w:rsidRPr="00625FBB" w:rsidRDefault="00625FBB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Ringer</w:t>
            </w:r>
          </w:p>
        </w:tc>
        <w:tc>
          <w:tcPr>
            <w:tcW w:w="851" w:type="dxa"/>
          </w:tcPr>
          <w:p w14:paraId="5E87E936" w14:textId="1F03659B" w:rsidR="00625FBB" w:rsidRPr="00625FBB" w:rsidRDefault="00625FBB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Bøyle</w:t>
            </w:r>
          </w:p>
        </w:tc>
        <w:tc>
          <w:tcPr>
            <w:tcW w:w="851" w:type="dxa"/>
          </w:tcPr>
          <w:p w14:paraId="1F0AB853" w14:textId="0F79C6F1" w:rsidR="00625FBB" w:rsidRPr="00625FBB" w:rsidRDefault="00625FBB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851" w:type="dxa"/>
          </w:tcPr>
          <w:p w14:paraId="794E1DB8" w14:textId="0A5B9B67" w:rsidR="00625FBB" w:rsidRPr="00625FBB" w:rsidRDefault="00625FBB" w:rsidP="00625FB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Sving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625FBB">
              <w:rPr>
                <w:rFonts w:ascii="Arial" w:hAnsi="Arial" w:cs="Arial"/>
                <w:sz w:val="18"/>
                <w:szCs w:val="18"/>
              </w:rPr>
              <w:t>stang</w:t>
            </w:r>
          </w:p>
        </w:tc>
        <w:tc>
          <w:tcPr>
            <w:tcW w:w="851" w:type="dxa"/>
          </w:tcPr>
          <w:p w14:paraId="44D70651" w14:textId="06B49181" w:rsidR="00625FBB" w:rsidRPr="00625FBB" w:rsidRDefault="00625FBB" w:rsidP="00690D22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851" w:type="dxa"/>
          </w:tcPr>
          <w:p w14:paraId="56441F96" w14:textId="419537DE" w:rsidR="00625FBB" w:rsidRPr="00625FBB" w:rsidRDefault="00625FBB" w:rsidP="00690D2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around</w:t>
            </w:r>
            <w:proofErr w:type="spellEnd"/>
          </w:p>
        </w:tc>
      </w:tr>
      <w:tr w:rsidR="00625FBB" w:rsidRPr="00625FBB" w14:paraId="499CB261" w14:textId="0E7CA4BE" w:rsidTr="00625FBB">
        <w:tc>
          <w:tcPr>
            <w:tcW w:w="1671" w:type="dxa"/>
          </w:tcPr>
          <w:p w14:paraId="1C01B6ED" w14:textId="43EC3069" w:rsidR="00625FBB" w:rsidRPr="00625FBB" w:rsidRDefault="00625FBB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</w:tcPr>
          <w:p w14:paraId="08D35FC4" w14:textId="515BA36C" w:rsidR="00625FBB" w:rsidRPr="00625FBB" w:rsidRDefault="00625FBB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</w:tcPr>
          <w:p w14:paraId="07017951" w14:textId="77777777" w:rsidR="00625FBB" w:rsidRPr="00625FBB" w:rsidRDefault="00625FBB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300DA87D" w14:textId="32CA87DB" w:rsidR="00625FBB" w:rsidRPr="00625FBB" w:rsidRDefault="00625FBB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705856D" w14:textId="77777777" w:rsidR="00625FBB" w:rsidRPr="00625FBB" w:rsidRDefault="00625FBB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49DC5B0C" w14:textId="48F9D0C2" w:rsidR="00625FBB" w:rsidRPr="00625FBB" w:rsidRDefault="00625FBB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259DBAE5" w14:textId="77777777" w:rsidR="00625FBB" w:rsidRPr="00625FBB" w:rsidRDefault="00625FBB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2F17AD5F" w14:textId="5A92B36A" w:rsidR="00625FBB" w:rsidRPr="00625FBB" w:rsidRDefault="00625FBB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3A62E89C" w14:textId="4A4F2D89" w:rsidR="00625FBB" w:rsidRPr="00625FBB" w:rsidRDefault="00625FBB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5EC8B8EE" w14:textId="77777777" w:rsidR="00625FBB" w:rsidRPr="00625FBB" w:rsidRDefault="00625FBB" w:rsidP="00425F2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0A6ABE4" w14:textId="77777777" w:rsidR="00511508" w:rsidRDefault="00511508" w:rsidP="00A35C9B">
      <w:pPr>
        <w:pStyle w:val="Heading4"/>
      </w:pPr>
    </w:p>
    <w:p w14:paraId="2FA82189" w14:textId="651779C0" w:rsidR="00A35C9B" w:rsidRDefault="00DF6D05" w:rsidP="00A35C9B">
      <w:pPr>
        <w:pStyle w:val="Heading4"/>
      </w:pPr>
      <w:r>
        <w:t>Klasse 13-1</w:t>
      </w:r>
      <w:r w:rsidR="0039503F">
        <w:t>5</w:t>
      </w:r>
      <w:r>
        <w:t xml:space="preserve"> år</w:t>
      </w:r>
      <w:r w:rsidRPr="00350222"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97"/>
        <w:gridCol w:w="724"/>
        <w:gridCol w:w="769"/>
        <w:gridCol w:w="967"/>
        <w:gridCol w:w="967"/>
        <w:gridCol w:w="967"/>
        <w:gridCol w:w="996"/>
        <w:gridCol w:w="967"/>
        <w:gridCol w:w="967"/>
        <w:gridCol w:w="967"/>
      </w:tblGrid>
      <w:tr w:rsidR="00625FBB" w:rsidRPr="00625FBB" w14:paraId="63AD66BD" w14:textId="77777777" w:rsidTr="00AF387D">
        <w:tc>
          <w:tcPr>
            <w:tcW w:w="1671" w:type="dxa"/>
          </w:tcPr>
          <w:p w14:paraId="7233C144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637" w:type="dxa"/>
          </w:tcPr>
          <w:p w14:paraId="468A4091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677" w:type="dxa"/>
          </w:tcPr>
          <w:p w14:paraId="40DBE60C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Nivå</w:t>
            </w:r>
          </w:p>
        </w:tc>
        <w:tc>
          <w:tcPr>
            <w:tcW w:w="851" w:type="dxa"/>
          </w:tcPr>
          <w:p w14:paraId="4F153F5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1" w:type="dxa"/>
          </w:tcPr>
          <w:p w14:paraId="7D2CA6E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Ringer</w:t>
            </w:r>
          </w:p>
        </w:tc>
        <w:tc>
          <w:tcPr>
            <w:tcW w:w="851" w:type="dxa"/>
          </w:tcPr>
          <w:p w14:paraId="350CD1A0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Bøyle</w:t>
            </w:r>
          </w:p>
        </w:tc>
        <w:tc>
          <w:tcPr>
            <w:tcW w:w="851" w:type="dxa"/>
          </w:tcPr>
          <w:p w14:paraId="47D2C6F5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851" w:type="dxa"/>
          </w:tcPr>
          <w:p w14:paraId="7C278B0E" w14:textId="77777777" w:rsidR="00625FBB" w:rsidRPr="00625FBB" w:rsidRDefault="00625FBB" w:rsidP="00AF387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Sving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625FBB">
              <w:rPr>
                <w:rFonts w:ascii="Arial" w:hAnsi="Arial" w:cs="Arial"/>
                <w:sz w:val="18"/>
                <w:szCs w:val="18"/>
              </w:rPr>
              <w:t>stang</w:t>
            </w:r>
          </w:p>
        </w:tc>
        <w:tc>
          <w:tcPr>
            <w:tcW w:w="851" w:type="dxa"/>
          </w:tcPr>
          <w:p w14:paraId="140E8110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851" w:type="dxa"/>
          </w:tcPr>
          <w:p w14:paraId="0B7A08B9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around</w:t>
            </w:r>
            <w:proofErr w:type="spellEnd"/>
          </w:p>
        </w:tc>
      </w:tr>
      <w:tr w:rsidR="00625FBB" w:rsidRPr="00625FBB" w14:paraId="4977F840" w14:textId="77777777" w:rsidTr="00AF387D">
        <w:tc>
          <w:tcPr>
            <w:tcW w:w="1671" w:type="dxa"/>
          </w:tcPr>
          <w:p w14:paraId="0E4B5015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</w:tcPr>
          <w:p w14:paraId="7A4BECEC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</w:tcPr>
          <w:p w14:paraId="4DCD1BE2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50B39A92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53DBB58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C48CC72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0FD83B6F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56CDB47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6C251758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65FD822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B2D0283" w14:textId="77777777" w:rsidR="00511508" w:rsidRDefault="00511508" w:rsidP="000631BB">
      <w:pPr>
        <w:pStyle w:val="Heading4"/>
      </w:pPr>
    </w:p>
    <w:p w14:paraId="01685D9B" w14:textId="5CDF4FB7" w:rsidR="00DF6D05" w:rsidRDefault="00DF6D05" w:rsidP="000631BB">
      <w:pPr>
        <w:pStyle w:val="Heading4"/>
      </w:pPr>
      <w:r>
        <w:t>Klasse 16</w:t>
      </w:r>
      <w:r w:rsidR="0097319F">
        <w:t xml:space="preserve"> år og eldre: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97"/>
        <w:gridCol w:w="724"/>
        <w:gridCol w:w="769"/>
        <w:gridCol w:w="967"/>
        <w:gridCol w:w="967"/>
        <w:gridCol w:w="967"/>
        <w:gridCol w:w="996"/>
        <w:gridCol w:w="967"/>
        <w:gridCol w:w="967"/>
        <w:gridCol w:w="967"/>
      </w:tblGrid>
      <w:tr w:rsidR="00625FBB" w:rsidRPr="00625FBB" w14:paraId="1254E134" w14:textId="77777777" w:rsidTr="00AF387D">
        <w:tc>
          <w:tcPr>
            <w:tcW w:w="1671" w:type="dxa"/>
          </w:tcPr>
          <w:p w14:paraId="1A7B8B6A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637" w:type="dxa"/>
          </w:tcPr>
          <w:p w14:paraId="10A02505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677" w:type="dxa"/>
          </w:tcPr>
          <w:p w14:paraId="6AB8FD8A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Nivå</w:t>
            </w:r>
          </w:p>
        </w:tc>
        <w:tc>
          <w:tcPr>
            <w:tcW w:w="851" w:type="dxa"/>
          </w:tcPr>
          <w:p w14:paraId="55E39756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1" w:type="dxa"/>
          </w:tcPr>
          <w:p w14:paraId="17318FEB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Ringer</w:t>
            </w:r>
          </w:p>
        </w:tc>
        <w:tc>
          <w:tcPr>
            <w:tcW w:w="851" w:type="dxa"/>
          </w:tcPr>
          <w:p w14:paraId="636ADD65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Bøyle</w:t>
            </w:r>
          </w:p>
        </w:tc>
        <w:tc>
          <w:tcPr>
            <w:tcW w:w="851" w:type="dxa"/>
          </w:tcPr>
          <w:p w14:paraId="15BC6048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851" w:type="dxa"/>
          </w:tcPr>
          <w:p w14:paraId="76C675E8" w14:textId="77777777" w:rsidR="00625FBB" w:rsidRPr="00625FBB" w:rsidRDefault="00625FBB" w:rsidP="00AF387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Sving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625FBB">
              <w:rPr>
                <w:rFonts w:ascii="Arial" w:hAnsi="Arial" w:cs="Arial"/>
                <w:sz w:val="18"/>
                <w:szCs w:val="18"/>
              </w:rPr>
              <w:t>stang</w:t>
            </w:r>
          </w:p>
        </w:tc>
        <w:tc>
          <w:tcPr>
            <w:tcW w:w="851" w:type="dxa"/>
          </w:tcPr>
          <w:p w14:paraId="36A6379F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851" w:type="dxa"/>
          </w:tcPr>
          <w:p w14:paraId="21B0AFCC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around</w:t>
            </w:r>
            <w:proofErr w:type="spellEnd"/>
          </w:p>
        </w:tc>
      </w:tr>
      <w:tr w:rsidR="00625FBB" w:rsidRPr="00625FBB" w14:paraId="55CE13B7" w14:textId="77777777" w:rsidTr="00AF387D">
        <w:tc>
          <w:tcPr>
            <w:tcW w:w="1671" w:type="dxa"/>
          </w:tcPr>
          <w:p w14:paraId="5D50554A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</w:tcPr>
          <w:p w14:paraId="6DE4EA12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</w:tcPr>
          <w:p w14:paraId="01F4ADDA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22BE3AAC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6DD8DFC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2C9CE18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985B25F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39189950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FBE71BE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481E8481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8693BBD" w14:textId="215A3047" w:rsidR="00FB197B" w:rsidRPr="00FB197B" w:rsidRDefault="00FB197B" w:rsidP="003D7B67">
      <w:pPr>
        <w:rPr>
          <w:i/>
          <w:iCs/>
        </w:rPr>
      </w:pPr>
      <w:r>
        <w:br/>
      </w:r>
      <w:r>
        <w:rPr>
          <w:i/>
          <w:iCs/>
        </w:rPr>
        <w:t>Legg til flere linjer ved behov.</w:t>
      </w:r>
    </w:p>
    <w:p w14:paraId="3C469F0D" w14:textId="77777777" w:rsidR="003D7B67" w:rsidRPr="003D7B67" w:rsidRDefault="003D7B67" w:rsidP="003D7B67"/>
    <w:p w14:paraId="13E8F402" w14:textId="2B3171C9" w:rsidR="00DF6D05" w:rsidRPr="00E45DEB" w:rsidRDefault="00DF6D05" w:rsidP="003D7B67">
      <w:pPr>
        <w:pStyle w:val="Heading2"/>
      </w:pPr>
      <w:r w:rsidRPr="00E45DEB">
        <w:t>TURN KVINNER</w:t>
      </w:r>
    </w:p>
    <w:p w14:paraId="57AB47AD" w14:textId="77777777" w:rsidR="006642AF" w:rsidRDefault="006642AF" w:rsidP="00DF6D05">
      <w:pPr>
        <w:spacing w:after="0"/>
      </w:pPr>
    </w:p>
    <w:p w14:paraId="41A28902" w14:textId="0AC6D6EE" w:rsidR="00DF6D05" w:rsidRDefault="00DF6D05" w:rsidP="000631BB">
      <w:pPr>
        <w:pStyle w:val="Heading4"/>
      </w:pPr>
      <w:r>
        <w:t>Klasse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47"/>
        <w:gridCol w:w="766"/>
        <w:gridCol w:w="789"/>
        <w:gridCol w:w="954"/>
        <w:gridCol w:w="983"/>
        <w:gridCol w:w="954"/>
        <w:gridCol w:w="954"/>
        <w:gridCol w:w="954"/>
      </w:tblGrid>
      <w:tr w:rsidR="00625FBB" w:rsidRPr="00625FBB" w14:paraId="32EE0B62" w14:textId="20B29E1A" w:rsidTr="00625FBB">
        <w:tc>
          <w:tcPr>
            <w:tcW w:w="3432" w:type="dxa"/>
          </w:tcPr>
          <w:p w14:paraId="45C6EE9A" w14:textId="7777777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683" w:type="dxa"/>
          </w:tcPr>
          <w:p w14:paraId="7BBC53BF" w14:textId="7777777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704" w:type="dxa"/>
          </w:tcPr>
          <w:p w14:paraId="02E5C35F" w14:textId="6EE4061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Nivå</w:t>
            </w:r>
          </w:p>
        </w:tc>
        <w:tc>
          <w:tcPr>
            <w:tcW w:w="851" w:type="dxa"/>
          </w:tcPr>
          <w:p w14:paraId="57B02B23" w14:textId="7777777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1" w:type="dxa"/>
          </w:tcPr>
          <w:p w14:paraId="1C73B2D6" w14:textId="6CA28CCD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851" w:type="dxa"/>
          </w:tcPr>
          <w:p w14:paraId="1DA07C68" w14:textId="13CB4A99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851" w:type="dxa"/>
          </w:tcPr>
          <w:p w14:paraId="30D17241" w14:textId="1AC4A7DD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851" w:type="dxa"/>
          </w:tcPr>
          <w:p w14:paraId="7F681300" w14:textId="1AA17314" w:rsidR="00625FBB" w:rsidRPr="00625FBB" w:rsidRDefault="00625FBB" w:rsidP="006A3957">
            <w:pPr>
              <w:rPr>
                <w:rFonts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around</w:t>
            </w:r>
            <w:proofErr w:type="spellEnd"/>
          </w:p>
        </w:tc>
      </w:tr>
      <w:tr w:rsidR="00625FBB" w:rsidRPr="00625FBB" w14:paraId="28AB5E84" w14:textId="56ADD2BF" w:rsidTr="00625FBB">
        <w:tc>
          <w:tcPr>
            <w:tcW w:w="3432" w:type="dxa"/>
          </w:tcPr>
          <w:p w14:paraId="71377FE5" w14:textId="7777777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3" w:type="dxa"/>
          </w:tcPr>
          <w:p w14:paraId="79327776" w14:textId="7777777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dxa"/>
          </w:tcPr>
          <w:p w14:paraId="201DF310" w14:textId="7777777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519321C2" w14:textId="7777777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482E02D" w14:textId="7777777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BDEE9DF" w14:textId="7777777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31BF13D0" w14:textId="7777777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657ACB04" w14:textId="77777777" w:rsidR="00625FBB" w:rsidRPr="00625FBB" w:rsidRDefault="00625FBB" w:rsidP="006A395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1E202D0" w14:textId="77777777" w:rsidR="00511508" w:rsidRDefault="00511508" w:rsidP="000631BB">
      <w:pPr>
        <w:pStyle w:val="Heading4"/>
      </w:pPr>
    </w:p>
    <w:p w14:paraId="29A06F61" w14:textId="1BAE899D" w:rsidR="00DF6D05" w:rsidRDefault="00DF6D05" w:rsidP="000631BB">
      <w:pPr>
        <w:pStyle w:val="Heading4"/>
      </w:pPr>
      <w:r>
        <w:t>Klasse 13-1</w:t>
      </w:r>
      <w:r w:rsidR="00E20D85">
        <w:t>5</w:t>
      </w:r>
      <w:r>
        <w:t xml:space="preserve"> år</w:t>
      </w:r>
      <w:r w:rsidRPr="00350222">
        <w:t>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47"/>
        <w:gridCol w:w="766"/>
        <w:gridCol w:w="789"/>
        <w:gridCol w:w="954"/>
        <w:gridCol w:w="983"/>
        <w:gridCol w:w="954"/>
        <w:gridCol w:w="954"/>
        <w:gridCol w:w="954"/>
      </w:tblGrid>
      <w:tr w:rsidR="00625FBB" w:rsidRPr="00625FBB" w14:paraId="6E2590EF" w14:textId="77777777" w:rsidTr="00AF387D">
        <w:tc>
          <w:tcPr>
            <w:tcW w:w="3432" w:type="dxa"/>
          </w:tcPr>
          <w:p w14:paraId="38A04759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683" w:type="dxa"/>
          </w:tcPr>
          <w:p w14:paraId="77DDF46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704" w:type="dxa"/>
          </w:tcPr>
          <w:p w14:paraId="18F6E44C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Nivå</w:t>
            </w:r>
          </w:p>
        </w:tc>
        <w:tc>
          <w:tcPr>
            <w:tcW w:w="851" w:type="dxa"/>
          </w:tcPr>
          <w:p w14:paraId="52A10443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1" w:type="dxa"/>
          </w:tcPr>
          <w:p w14:paraId="062D5137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851" w:type="dxa"/>
          </w:tcPr>
          <w:p w14:paraId="13915A6A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851" w:type="dxa"/>
          </w:tcPr>
          <w:p w14:paraId="4A464729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851" w:type="dxa"/>
          </w:tcPr>
          <w:p w14:paraId="0524C1A5" w14:textId="77777777" w:rsidR="00625FBB" w:rsidRPr="00625FBB" w:rsidRDefault="00625FBB" w:rsidP="00AF387D">
            <w:pPr>
              <w:rPr>
                <w:rFonts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around</w:t>
            </w:r>
            <w:proofErr w:type="spellEnd"/>
          </w:p>
        </w:tc>
      </w:tr>
      <w:tr w:rsidR="00625FBB" w:rsidRPr="00625FBB" w14:paraId="513D9D34" w14:textId="77777777" w:rsidTr="00AF387D">
        <w:tc>
          <w:tcPr>
            <w:tcW w:w="3432" w:type="dxa"/>
          </w:tcPr>
          <w:p w14:paraId="3236114B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3" w:type="dxa"/>
          </w:tcPr>
          <w:p w14:paraId="5F423672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dxa"/>
          </w:tcPr>
          <w:p w14:paraId="0A2FA934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617AF80B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458ABB20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639A180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BF59467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374AF249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F5ADC47" w14:textId="7DA8349A" w:rsidR="00511508" w:rsidRDefault="00511508" w:rsidP="00511508">
      <w:pPr>
        <w:spacing w:after="0"/>
      </w:pPr>
    </w:p>
    <w:p w14:paraId="58BF69DA" w14:textId="77777777" w:rsidR="003D7B67" w:rsidRDefault="00DF6D05" w:rsidP="003D7B67">
      <w:pPr>
        <w:pStyle w:val="Heading4"/>
      </w:pPr>
      <w:r>
        <w:t>Klasse 16</w:t>
      </w:r>
      <w:r w:rsidR="0097319F">
        <w:t xml:space="preserve"> år og eldre</w:t>
      </w:r>
      <w:r>
        <w:t>:</w:t>
      </w:r>
      <w:r w:rsidR="002767DA">
        <w:t xml:space="preserve">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847"/>
        <w:gridCol w:w="766"/>
        <w:gridCol w:w="789"/>
        <w:gridCol w:w="954"/>
        <w:gridCol w:w="983"/>
        <w:gridCol w:w="954"/>
        <w:gridCol w:w="954"/>
        <w:gridCol w:w="954"/>
      </w:tblGrid>
      <w:tr w:rsidR="00625FBB" w:rsidRPr="00625FBB" w14:paraId="6449E60F" w14:textId="77777777" w:rsidTr="00AF387D">
        <w:tc>
          <w:tcPr>
            <w:tcW w:w="3432" w:type="dxa"/>
          </w:tcPr>
          <w:p w14:paraId="20A19CD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683" w:type="dxa"/>
          </w:tcPr>
          <w:p w14:paraId="730B9BF4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704" w:type="dxa"/>
          </w:tcPr>
          <w:p w14:paraId="1F6ADF65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Nivå</w:t>
            </w:r>
          </w:p>
        </w:tc>
        <w:tc>
          <w:tcPr>
            <w:tcW w:w="851" w:type="dxa"/>
          </w:tcPr>
          <w:p w14:paraId="6208F3F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1" w:type="dxa"/>
          </w:tcPr>
          <w:p w14:paraId="0C8529FF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Skranke</w:t>
            </w:r>
          </w:p>
        </w:tc>
        <w:tc>
          <w:tcPr>
            <w:tcW w:w="851" w:type="dxa"/>
          </w:tcPr>
          <w:p w14:paraId="6BA8E37E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Bom</w:t>
            </w:r>
          </w:p>
        </w:tc>
        <w:tc>
          <w:tcPr>
            <w:tcW w:w="851" w:type="dxa"/>
          </w:tcPr>
          <w:p w14:paraId="492C3A08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Hopp</w:t>
            </w:r>
          </w:p>
        </w:tc>
        <w:tc>
          <w:tcPr>
            <w:tcW w:w="851" w:type="dxa"/>
          </w:tcPr>
          <w:p w14:paraId="40BB160E" w14:textId="77777777" w:rsidR="00625FBB" w:rsidRPr="00625FBB" w:rsidRDefault="00625FBB" w:rsidP="00AF387D">
            <w:pPr>
              <w:rPr>
                <w:rFonts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around</w:t>
            </w:r>
            <w:proofErr w:type="spellEnd"/>
          </w:p>
        </w:tc>
      </w:tr>
      <w:tr w:rsidR="00625FBB" w:rsidRPr="00625FBB" w14:paraId="4F9E85A2" w14:textId="77777777" w:rsidTr="00AF387D">
        <w:tc>
          <w:tcPr>
            <w:tcW w:w="3432" w:type="dxa"/>
          </w:tcPr>
          <w:p w14:paraId="020BB887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3" w:type="dxa"/>
          </w:tcPr>
          <w:p w14:paraId="16B2B5D0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4" w:type="dxa"/>
          </w:tcPr>
          <w:p w14:paraId="60F5AAD4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4BA775AF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25A9F46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99D456E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417D5052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F7F3EF0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E00D2BF" w14:textId="53CB8A71" w:rsidR="00625FBB" w:rsidRPr="00FB197B" w:rsidRDefault="00FB197B" w:rsidP="00FB197B">
      <w:pPr>
        <w:rPr>
          <w:rFonts w:ascii="Arial Black" w:hAnsi="Arial Black"/>
          <w:b/>
          <w:i/>
          <w:iCs/>
          <w:sz w:val="28"/>
          <w:szCs w:val="26"/>
        </w:rPr>
      </w:pPr>
      <w:r>
        <w:br/>
      </w:r>
      <w:r w:rsidRPr="00FB197B">
        <w:rPr>
          <w:i/>
          <w:iCs/>
        </w:rPr>
        <w:t>Legg til flere linjer ved behov.</w:t>
      </w:r>
      <w:r w:rsidR="00625FBB" w:rsidRPr="00FB197B">
        <w:rPr>
          <w:i/>
          <w:iCs/>
        </w:rPr>
        <w:br w:type="page"/>
      </w:r>
    </w:p>
    <w:p w14:paraId="4C7202F4" w14:textId="77777777" w:rsidR="0090404A" w:rsidRDefault="0090404A" w:rsidP="003D7B67">
      <w:pPr>
        <w:pStyle w:val="Heading2"/>
      </w:pPr>
    </w:p>
    <w:p w14:paraId="01AE161D" w14:textId="44109D5E" w:rsidR="00DF6D05" w:rsidRDefault="00DF6D05" w:rsidP="003D7B67">
      <w:pPr>
        <w:pStyle w:val="Heading2"/>
      </w:pPr>
      <w:r w:rsidRPr="00E45DEB">
        <w:t>RYTMISK GYMNASTIKK</w:t>
      </w:r>
    </w:p>
    <w:p w14:paraId="010C9046" w14:textId="77777777" w:rsidR="00F14A0B" w:rsidRPr="00F14A0B" w:rsidRDefault="00F14A0B" w:rsidP="00F14A0B"/>
    <w:p w14:paraId="7457D7C6" w14:textId="218EBB1B" w:rsidR="00DF6D05" w:rsidRDefault="00DF6D05" w:rsidP="000631BB">
      <w:pPr>
        <w:pStyle w:val="Heading4"/>
      </w:pPr>
      <w:r>
        <w:t>Klasse 1</w:t>
      </w:r>
      <w:r w:rsidR="00697A02">
        <w:t>1</w:t>
      </w:r>
      <w:r>
        <w:t>-12 år</w:t>
      </w:r>
      <w:r w:rsidRPr="00350222"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03"/>
        <w:gridCol w:w="725"/>
        <w:gridCol w:w="770"/>
        <w:gridCol w:w="970"/>
        <w:gridCol w:w="970"/>
        <w:gridCol w:w="970"/>
        <w:gridCol w:w="970"/>
        <w:gridCol w:w="970"/>
        <w:gridCol w:w="970"/>
        <w:gridCol w:w="970"/>
      </w:tblGrid>
      <w:tr w:rsidR="00625FBB" w:rsidRPr="00625FBB" w14:paraId="58563133" w14:textId="77777777" w:rsidTr="00AF387D">
        <w:tc>
          <w:tcPr>
            <w:tcW w:w="1671" w:type="dxa"/>
          </w:tcPr>
          <w:p w14:paraId="5976B38E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637" w:type="dxa"/>
          </w:tcPr>
          <w:p w14:paraId="39D3311E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677" w:type="dxa"/>
          </w:tcPr>
          <w:p w14:paraId="76102044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Nivå</w:t>
            </w:r>
          </w:p>
        </w:tc>
        <w:tc>
          <w:tcPr>
            <w:tcW w:w="851" w:type="dxa"/>
          </w:tcPr>
          <w:p w14:paraId="63B2BEC5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1" w:type="dxa"/>
          </w:tcPr>
          <w:p w14:paraId="5B4D8553" w14:textId="11B71A86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Tau</w:t>
            </w:r>
          </w:p>
        </w:tc>
        <w:tc>
          <w:tcPr>
            <w:tcW w:w="851" w:type="dxa"/>
          </w:tcPr>
          <w:p w14:paraId="4800A15C" w14:textId="61761999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Ring</w:t>
            </w:r>
          </w:p>
        </w:tc>
        <w:tc>
          <w:tcPr>
            <w:tcW w:w="851" w:type="dxa"/>
          </w:tcPr>
          <w:p w14:paraId="5B3B28F4" w14:textId="34CD944A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Ball</w:t>
            </w:r>
          </w:p>
        </w:tc>
        <w:tc>
          <w:tcPr>
            <w:tcW w:w="851" w:type="dxa"/>
          </w:tcPr>
          <w:p w14:paraId="079EED03" w14:textId="121DEAFA" w:rsidR="00625FBB" w:rsidRPr="00625FBB" w:rsidRDefault="00625FBB" w:rsidP="00AF387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Køller</w:t>
            </w:r>
          </w:p>
        </w:tc>
        <w:tc>
          <w:tcPr>
            <w:tcW w:w="851" w:type="dxa"/>
          </w:tcPr>
          <w:p w14:paraId="76F753CB" w14:textId="67AF1A29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Vimpel</w:t>
            </w:r>
          </w:p>
        </w:tc>
        <w:tc>
          <w:tcPr>
            <w:tcW w:w="851" w:type="dxa"/>
          </w:tcPr>
          <w:p w14:paraId="09568C6F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around</w:t>
            </w:r>
            <w:proofErr w:type="spellEnd"/>
          </w:p>
        </w:tc>
      </w:tr>
      <w:tr w:rsidR="00625FBB" w:rsidRPr="00625FBB" w14:paraId="3B03F690" w14:textId="77777777" w:rsidTr="00AF387D">
        <w:tc>
          <w:tcPr>
            <w:tcW w:w="1671" w:type="dxa"/>
          </w:tcPr>
          <w:p w14:paraId="7DAA582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</w:tcPr>
          <w:p w14:paraId="0B05B0B6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</w:tcPr>
          <w:p w14:paraId="7458DB0E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0FD896FC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0324EE6F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3ADBC43C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C03F636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5F0939E0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FFE326B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55E1303A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79A287A" w14:textId="77777777" w:rsidR="00EE139F" w:rsidRDefault="00EE139F" w:rsidP="00DF6D05">
      <w:pPr>
        <w:spacing w:after="0"/>
      </w:pPr>
    </w:p>
    <w:p w14:paraId="1039C4CD" w14:textId="62808AC4" w:rsidR="00DF6D05" w:rsidRDefault="00DF6D05" w:rsidP="000631BB">
      <w:pPr>
        <w:pStyle w:val="Heading4"/>
      </w:pPr>
      <w:r>
        <w:t>Klasse 13-1</w:t>
      </w:r>
      <w:r w:rsidR="00E20D85">
        <w:t>5</w:t>
      </w:r>
      <w:r>
        <w:t xml:space="preserve"> år</w:t>
      </w:r>
      <w:r w:rsidRPr="00350222"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03"/>
        <w:gridCol w:w="725"/>
        <w:gridCol w:w="770"/>
        <w:gridCol w:w="970"/>
        <w:gridCol w:w="970"/>
        <w:gridCol w:w="970"/>
        <w:gridCol w:w="970"/>
        <w:gridCol w:w="970"/>
        <w:gridCol w:w="970"/>
        <w:gridCol w:w="970"/>
      </w:tblGrid>
      <w:tr w:rsidR="00625FBB" w:rsidRPr="00625FBB" w14:paraId="2B5E1546" w14:textId="77777777" w:rsidTr="00AF387D">
        <w:tc>
          <w:tcPr>
            <w:tcW w:w="1671" w:type="dxa"/>
          </w:tcPr>
          <w:p w14:paraId="116CD92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637" w:type="dxa"/>
          </w:tcPr>
          <w:p w14:paraId="17D44601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677" w:type="dxa"/>
          </w:tcPr>
          <w:p w14:paraId="458E3FBF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Nivå</w:t>
            </w:r>
          </w:p>
        </w:tc>
        <w:tc>
          <w:tcPr>
            <w:tcW w:w="851" w:type="dxa"/>
          </w:tcPr>
          <w:p w14:paraId="7D3062BE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1" w:type="dxa"/>
          </w:tcPr>
          <w:p w14:paraId="4449037E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Tau</w:t>
            </w:r>
          </w:p>
        </w:tc>
        <w:tc>
          <w:tcPr>
            <w:tcW w:w="851" w:type="dxa"/>
          </w:tcPr>
          <w:p w14:paraId="4017C4FA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Ring</w:t>
            </w:r>
          </w:p>
        </w:tc>
        <w:tc>
          <w:tcPr>
            <w:tcW w:w="851" w:type="dxa"/>
          </w:tcPr>
          <w:p w14:paraId="6AEC7A3E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Ball</w:t>
            </w:r>
          </w:p>
        </w:tc>
        <w:tc>
          <w:tcPr>
            <w:tcW w:w="851" w:type="dxa"/>
          </w:tcPr>
          <w:p w14:paraId="0D1A8B0C" w14:textId="77777777" w:rsidR="00625FBB" w:rsidRPr="00625FBB" w:rsidRDefault="00625FBB" w:rsidP="00AF387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Køller</w:t>
            </w:r>
          </w:p>
        </w:tc>
        <w:tc>
          <w:tcPr>
            <w:tcW w:w="851" w:type="dxa"/>
          </w:tcPr>
          <w:p w14:paraId="4E54FBD6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Vimpel</w:t>
            </w:r>
          </w:p>
        </w:tc>
        <w:tc>
          <w:tcPr>
            <w:tcW w:w="851" w:type="dxa"/>
          </w:tcPr>
          <w:p w14:paraId="2D4E2E97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around</w:t>
            </w:r>
            <w:proofErr w:type="spellEnd"/>
          </w:p>
        </w:tc>
      </w:tr>
      <w:tr w:rsidR="00625FBB" w:rsidRPr="00625FBB" w14:paraId="68490853" w14:textId="77777777" w:rsidTr="00AF387D">
        <w:tc>
          <w:tcPr>
            <w:tcW w:w="1671" w:type="dxa"/>
          </w:tcPr>
          <w:p w14:paraId="5362DDAB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</w:tcPr>
          <w:p w14:paraId="12DECEA7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</w:tcPr>
          <w:p w14:paraId="08AA94DE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31DC4F8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81A1A09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1C65B119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0447E03B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5471EA3C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3133DF7B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2E1149C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F5EF361" w14:textId="77777777" w:rsidR="006642AF" w:rsidRDefault="006642AF" w:rsidP="000631BB">
      <w:pPr>
        <w:pStyle w:val="Heading4"/>
      </w:pPr>
    </w:p>
    <w:p w14:paraId="287BA7DE" w14:textId="3B77AF58" w:rsidR="00DF6D05" w:rsidRDefault="00DF6D05" w:rsidP="000631BB">
      <w:pPr>
        <w:pStyle w:val="Heading4"/>
      </w:pPr>
      <w:r>
        <w:t>Klasse 16</w:t>
      </w:r>
      <w:r w:rsidR="0097319F">
        <w:t xml:space="preserve"> år og eldre</w:t>
      </w:r>
      <w: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03"/>
        <w:gridCol w:w="725"/>
        <w:gridCol w:w="770"/>
        <w:gridCol w:w="970"/>
        <w:gridCol w:w="970"/>
        <w:gridCol w:w="970"/>
        <w:gridCol w:w="970"/>
        <w:gridCol w:w="970"/>
        <w:gridCol w:w="970"/>
        <w:gridCol w:w="970"/>
      </w:tblGrid>
      <w:tr w:rsidR="00625FBB" w:rsidRPr="00625FBB" w14:paraId="75DD5A33" w14:textId="77777777" w:rsidTr="00AF387D">
        <w:tc>
          <w:tcPr>
            <w:tcW w:w="1671" w:type="dxa"/>
          </w:tcPr>
          <w:p w14:paraId="54D14399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Navn</w:t>
            </w:r>
          </w:p>
        </w:tc>
        <w:tc>
          <w:tcPr>
            <w:tcW w:w="637" w:type="dxa"/>
          </w:tcPr>
          <w:p w14:paraId="7B1B308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År</w:t>
            </w:r>
          </w:p>
        </w:tc>
        <w:tc>
          <w:tcPr>
            <w:tcW w:w="677" w:type="dxa"/>
          </w:tcPr>
          <w:p w14:paraId="5D22879C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Nivå</w:t>
            </w:r>
          </w:p>
        </w:tc>
        <w:tc>
          <w:tcPr>
            <w:tcW w:w="851" w:type="dxa"/>
          </w:tcPr>
          <w:p w14:paraId="10B94537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 w:rsidRPr="00625FBB">
              <w:rPr>
                <w:rFonts w:ascii="Arial" w:hAnsi="Arial" w:cs="Arial"/>
                <w:sz w:val="18"/>
                <w:szCs w:val="18"/>
              </w:rPr>
              <w:t>Fritt</w:t>
            </w:r>
          </w:p>
        </w:tc>
        <w:tc>
          <w:tcPr>
            <w:tcW w:w="851" w:type="dxa"/>
          </w:tcPr>
          <w:p w14:paraId="2EA104C8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Tau</w:t>
            </w:r>
          </w:p>
        </w:tc>
        <w:tc>
          <w:tcPr>
            <w:tcW w:w="851" w:type="dxa"/>
          </w:tcPr>
          <w:p w14:paraId="7241302A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Ring</w:t>
            </w:r>
          </w:p>
        </w:tc>
        <w:tc>
          <w:tcPr>
            <w:tcW w:w="851" w:type="dxa"/>
          </w:tcPr>
          <w:p w14:paraId="49E1AE59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Ball</w:t>
            </w:r>
          </w:p>
        </w:tc>
        <w:tc>
          <w:tcPr>
            <w:tcW w:w="851" w:type="dxa"/>
          </w:tcPr>
          <w:p w14:paraId="71EA662B" w14:textId="77777777" w:rsidR="00625FBB" w:rsidRPr="00625FBB" w:rsidRDefault="00625FBB" w:rsidP="00AF387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Køller</w:t>
            </w:r>
          </w:p>
        </w:tc>
        <w:tc>
          <w:tcPr>
            <w:tcW w:w="851" w:type="dxa"/>
          </w:tcPr>
          <w:p w14:paraId="485E77A8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Vimpel</w:t>
            </w:r>
          </w:p>
        </w:tc>
        <w:tc>
          <w:tcPr>
            <w:tcW w:w="851" w:type="dxa"/>
          </w:tcPr>
          <w:p w14:paraId="6B214191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All-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around</w:t>
            </w:r>
            <w:proofErr w:type="spellEnd"/>
          </w:p>
        </w:tc>
      </w:tr>
      <w:tr w:rsidR="00625FBB" w:rsidRPr="00625FBB" w14:paraId="18A1E19A" w14:textId="77777777" w:rsidTr="00AF387D">
        <w:tc>
          <w:tcPr>
            <w:tcW w:w="1671" w:type="dxa"/>
          </w:tcPr>
          <w:p w14:paraId="47DA408D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7" w:type="dxa"/>
          </w:tcPr>
          <w:p w14:paraId="1AEB3BF7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7" w:type="dxa"/>
          </w:tcPr>
          <w:p w14:paraId="4D6824EF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2F5DB320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38ADA559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78AD0F2F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222C85B2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2111CED0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4337D089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4F4802D7" w14:textId="77777777" w:rsidR="00625FBB" w:rsidRPr="00625FBB" w:rsidRDefault="00625FBB" w:rsidP="00AF387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42A1EB7" w14:textId="666D7DFB" w:rsidR="00E853E2" w:rsidRPr="00FB197B" w:rsidRDefault="00FB197B" w:rsidP="00FB197B">
      <w:pPr>
        <w:rPr>
          <w:i/>
          <w:iCs/>
        </w:rPr>
      </w:pPr>
      <w:r>
        <w:br/>
      </w:r>
      <w:r w:rsidRPr="00FB197B">
        <w:rPr>
          <w:i/>
          <w:iCs/>
        </w:rPr>
        <w:t>Legg til flere linjer ved behov.</w:t>
      </w:r>
    </w:p>
    <w:sectPr w:rsidR="00E853E2" w:rsidRPr="00FB197B" w:rsidSect="00FB197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851" w:bottom="301" w:left="851" w:header="90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4900B" w14:textId="77777777" w:rsidR="0091478D" w:rsidRDefault="0091478D" w:rsidP="00B87BD7">
      <w:r>
        <w:separator/>
      </w:r>
    </w:p>
  </w:endnote>
  <w:endnote w:type="continuationSeparator" w:id="0">
    <w:p w14:paraId="0A845ADF" w14:textId="77777777" w:rsidR="0091478D" w:rsidRDefault="0091478D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807445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FB2F5E" w14:textId="77777777" w:rsidR="00AB2E6E" w:rsidRDefault="00AB2E6E" w:rsidP="005032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54D368" w14:textId="77777777" w:rsidR="00AB2E6E" w:rsidRDefault="00AB2E6E" w:rsidP="00AB2E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828649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E305F3" w14:textId="77777777" w:rsidR="00AB2E6E" w:rsidRDefault="00AB2E6E" w:rsidP="0050323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1952F0" w14:textId="49744645" w:rsidR="00DF7E08" w:rsidRDefault="00220F88" w:rsidP="00690D22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1B989C" wp14:editId="10C78ADB">
              <wp:simplePos x="0" y="0"/>
              <wp:positionH relativeFrom="column">
                <wp:posOffset>-377825</wp:posOffset>
              </wp:positionH>
              <wp:positionV relativeFrom="paragraph">
                <wp:posOffset>6985</wp:posOffset>
              </wp:positionV>
              <wp:extent cx="748030" cy="748030"/>
              <wp:effectExtent l="0" t="0" r="0" b="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2FAD9E" id="Rektangel 13" o:spid="_x0000_s1026" style="position:absolute;margin-left:-29.75pt;margin-top:.5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" stroked="f" strokeweight="1pt">
              <v:fill r:id="rId2" o:title="" recolor="t" rotate="t" type="frame"/>
            </v:rect>
          </w:pict>
        </mc:Fallback>
      </mc:AlternateContent>
    </w:r>
  </w:p>
  <w:p w14:paraId="7A8F8FA2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08640DF" w14:textId="38E192F1" w:rsidR="00DF7E08" w:rsidRDefault="00DF7E08" w:rsidP="00DF7E08">
    <w:pPr>
      <w:pStyle w:val="BasicParagraph"/>
      <w:ind w:left="-567"/>
      <w:rPr>
        <w:rFonts w:ascii="Arial" w:hAnsi="Arial" w:cs="Arial"/>
        <w:sz w:val="16"/>
        <w:szCs w:val="16"/>
      </w:rPr>
    </w:pPr>
  </w:p>
  <w:p w14:paraId="69739123" w14:textId="40CEEE5C" w:rsidR="00B87BD7" w:rsidRDefault="00690D22" w:rsidP="00B87BD7">
    <w:pPr>
      <w:pStyle w:val="Foot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2404A2" wp14:editId="65541421">
              <wp:simplePos x="0" y="0"/>
              <wp:positionH relativeFrom="column">
                <wp:posOffset>292735</wp:posOffset>
              </wp:positionH>
              <wp:positionV relativeFrom="paragraph">
                <wp:posOffset>55880</wp:posOffset>
              </wp:positionV>
              <wp:extent cx="1943735" cy="2667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73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582E47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Norges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0EF45008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404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3.05pt;margin-top:4.4pt;width:153.0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TfFQIAACw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" filled="f" stroked="f" strokeweight=".5pt">
              <v:textbox>
                <w:txbxContent>
                  <w:p w14:paraId="61582E47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Norges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0EF45008" w14:textId="77777777" w:rsidR="00DF7E08" w:rsidRDefault="00DF7E08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5E7AA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5546C3" wp14:editId="07889DFB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EF30E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11D5310A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3AC6FCAA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ED7C9CA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215252" wp14:editId="5C5FC6BD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C75A1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Norges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Gymnastikk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og</w:t>
                          </w:r>
                          <w:proofErr w:type="spellEnd"/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  <w:proofErr w:type="spellEnd"/>
                        </w:p>
                        <w:p w14:paraId="71C98A9C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1525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4FCC75A1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Norges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Gymnastikk</w:t>
                    </w:r>
                    <w:proofErr w:type="spellEnd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og</w:t>
                    </w:r>
                    <w:proofErr w:type="spellEnd"/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  <w:proofErr w:type="spellEnd"/>
                  </w:p>
                  <w:p w14:paraId="71C98A9C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376547E3" w14:textId="77777777" w:rsidR="001C422A" w:rsidRDefault="001C42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AEDF5" w14:textId="77777777" w:rsidR="0091478D" w:rsidRDefault="0091478D" w:rsidP="00B87BD7">
      <w:r>
        <w:separator/>
      </w:r>
    </w:p>
  </w:footnote>
  <w:footnote w:type="continuationSeparator" w:id="0">
    <w:p w14:paraId="0F067D4B" w14:textId="77777777" w:rsidR="0091478D" w:rsidRDefault="0091478D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43160" w14:textId="3D73EE34" w:rsidR="00A0708C" w:rsidRDefault="00FB197B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32793941" wp14:editId="5011F596">
          <wp:simplePos x="0" y="0"/>
          <wp:positionH relativeFrom="column">
            <wp:posOffset>659765</wp:posOffset>
          </wp:positionH>
          <wp:positionV relativeFrom="paragraph">
            <wp:posOffset>-423545</wp:posOffset>
          </wp:positionV>
          <wp:extent cx="1721250" cy="810000"/>
          <wp:effectExtent l="0" t="0" r="0" b="9525"/>
          <wp:wrapNone/>
          <wp:docPr id="8112178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250" cy="81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69A0320" wp14:editId="25141D1A">
              <wp:simplePos x="0" y="0"/>
              <wp:positionH relativeFrom="column">
                <wp:posOffset>5775325</wp:posOffset>
              </wp:positionH>
              <wp:positionV relativeFrom="paragraph">
                <wp:posOffset>-396875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13000" r="13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4FA8F4" id="Rektangel 1" o:spid="_x0000_s1026" style="position:absolute;margin-left:454.75pt;margin-top:-31.25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" stroked="f" strokeweight="1pt">
              <v:fill r:id="rId3" o:title="" recolor="t" rotate="t" type="fram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63154E01" wp14:editId="2FC5DA7D">
          <wp:simplePos x="0" y="0"/>
          <wp:positionH relativeFrom="margin">
            <wp:posOffset>-57150</wp:posOffset>
          </wp:positionH>
          <wp:positionV relativeFrom="paragraph">
            <wp:posOffset>-429260</wp:posOffset>
          </wp:positionV>
          <wp:extent cx="624205" cy="821055"/>
          <wp:effectExtent l="0" t="0" r="4445" b="0"/>
          <wp:wrapNone/>
          <wp:docPr id="1429987338" name="Bilde 1" descr="Et bilde som inneholder symbol, Grafikk, tegning, clip ar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615911" name="Bilde 1" descr="Et bilde som inneholder symbol, Grafikk, tegning, clip art&#10;&#10;Automatisk generert beskrivelse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78" t="16244" r="27703" b="25889"/>
                  <a:stretch/>
                </pic:blipFill>
                <pic:spPr bwMode="auto">
                  <a:xfrm>
                    <a:off x="0" y="0"/>
                    <a:ext cx="624205" cy="821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D86D8A3" w14:textId="77777777" w:rsidR="00A0708C" w:rsidRDefault="00A0708C">
    <w:pPr>
      <w:pStyle w:val="Header"/>
    </w:pPr>
  </w:p>
  <w:p w14:paraId="5931B7DC" w14:textId="77777777" w:rsidR="00A0708C" w:rsidRDefault="00A070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183FA" w14:textId="77777777" w:rsidR="001C422A" w:rsidRDefault="000814FF" w:rsidP="001C42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742F499" wp14:editId="5EAE8C9D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AED641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" stroked="f" strokeweight="1pt">
              <v:fill r:id="rId2" o:title="" recolor="t" rotate="t" type="frame"/>
            </v:rect>
          </w:pict>
        </mc:Fallback>
      </mc:AlternateContent>
    </w:r>
  </w:p>
  <w:p w14:paraId="6810EF00" w14:textId="77777777" w:rsidR="001C422A" w:rsidRDefault="001C422A" w:rsidP="001C422A">
    <w:pPr>
      <w:pStyle w:val="Header"/>
    </w:pPr>
  </w:p>
  <w:p w14:paraId="6CADC377" w14:textId="77777777" w:rsidR="001C422A" w:rsidRDefault="001C42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05"/>
    <w:rsid w:val="0001330C"/>
    <w:rsid w:val="00014EFB"/>
    <w:rsid w:val="000223CC"/>
    <w:rsid w:val="000404CB"/>
    <w:rsid w:val="000631BB"/>
    <w:rsid w:val="00072DF0"/>
    <w:rsid w:val="000814FF"/>
    <w:rsid w:val="000A51B4"/>
    <w:rsid w:val="00102394"/>
    <w:rsid w:val="00135B30"/>
    <w:rsid w:val="00167729"/>
    <w:rsid w:val="00170279"/>
    <w:rsid w:val="00175294"/>
    <w:rsid w:val="00176776"/>
    <w:rsid w:val="001A3AE8"/>
    <w:rsid w:val="001A4876"/>
    <w:rsid w:val="001C422A"/>
    <w:rsid w:val="001C5075"/>
    <w:rsid w:val="001D6B80"/>
    <w:rsid w:val="001E2F01"/>
    <w:rsid w:val="002057C8"/>
    <w:rsid w:val="00220F88"/>
    <w:rsid w:val="0022233C"/>
    <w:rsid w:val="002767DA"/>
    <w:rsid w:val="002A179E"/>
    <w:rsid w:val="002B070D"/>
    <w:rsid w:val="002C07D2"/>
    <w:rsid w:val="002F4292"/>
    <w:rsid w:val="0030556C"/>
    <w:rsid w:val="00337A98"/>
    <w:rsid w:val="003472BA"/>
    <w:rsid w:val="00394C27"/>
    <w:rsid w:val="0039503F"/>
    <w:rsid w:val="003B3342"/>
    <w:rsid w:val="003D367C"/>
    <w:rsid w:val="003D7B67"/>
    <w:rsid w:val="004071F2"/>
    <w:rsid w:val="00411AF6"/>
    <w:rsid w:val="004137C4"/>
    <w:rsid w:val="0042637B"/>
    <w:rsid w:val="0042701C"/>
    <w:rsid w:val="00432681"/>
    <w:rsid w:val="00442FDB"/>
    <w:rsid w:val="00452779"/>
    <w:rsid w:val="00470E81"/>
    <w:rsid w:val="004737F0"/>
    <w:rsid w:val="00480FF9"/>
    <w:rsid w:val="004820FE"/>
    <w:rsid w:val="00483660"/>
    <w:rsid w:val="00490498"/>
    <w:rsid w:val="004932BF"/>
    <w:rsid w:val="00500AD5"/>
    <w:rsid w:val="00511508"/>
    <w:rsid w:val="00512AF7"/>
    <w:rsid w:val="00513A04"/>
    <w:rsid w:val="00514D24"/>
    <w:rsid w:val="00541369"/>
    <w:rsid w:val="0055101C"/>
    <w:rsid w:val="00564FA4"/>
    <w:rsid w:val="005651FB"/>
    <w:rsid w:val="00577CB2"/>
    <w:rsid w:val="00581A07"/>
    <w:rsid w:val="00582A1E"/>
    <w:rsid w:val="005A5957"/>
    <w:rsid w:val="005B1B62"/>
    <w:rsid w:val="006223ED"/>
    <w:rsid w:val="0062421F"/>
    <w:rsid w:val="00625FBB"/>
    <w:rsid w:val="006642AF"/>
    <w:rsid w:val="00683A77"/>
    <w:rsid w:val="00690D22"/>
    <w:rsid w:val="00697A02"/>
    <w:rsid w:val="006A04AA"/>
    <w:rsid w:val="006D736A"/>
    <w:rsid w:val="006E2DBC"/>
    <w:rsid w:val="006E3639"/>
    <w:rsid w:val="006F0165"/>
    <w:rsid w:val="00702842"/>
    <w:rsid w:val="007051F8"/>
    <w:rsid w:val="0072356A"/>
    <w:rsid w:val="00730934"/>
    <w:rsid w:val="00730EAB"/>
    <w:rsid w:val="00766D2E"/>
    <w:rsid w:val="007A67E7"/>
    <w:rsid w:val="007B6AC2"/>
    <w:rsid w:val="007C3DFA"/>
    <w:rsid w:val="007F7D65"/>
    <w:rsid w:val="00855B6B"/>
    <w:rsid w:val="008701FF"/>
    <w:rsid w:val="008A5650"/>
    <w:rsid w:val="008B0266"/>
    <w:rsid w:val="008B22CC"/>
    <w:rsid w:val="008B67F1"/>
    <w:rsid w:val="008E0FBC"/>
    <w:rsid w:val="0090404A"/>
    <w:rsid w:val="0091478D"/>
    <w:rsid w:val="00924EE5"/>
    <w:rsid w:val="0094666A"/>
    <w:rsid w:val="0097319F"/>
    <w:rsid w:val="00981BDB"/>
    <w:rsid w:val="00997955"/>
    <w:rsid w:val="009A0695"/>
    <w:rsid w:val="009C04E9"/>
    <w:rsid w:val="00A03298"/>
    <w:rsid w:val="00A064AD"/>
    <w:rsid w:val="00A0708C"/>
    <w:rsid w:val="00A302E4"/>
    <w:rsid w:val="00A35C9B"/>
    <w:rsid w:val="00A54BBD"/>
    <w:rsid w:val="00A96805"/>
    <w:rsid w:val="00AB2E6E"/>
    <w:rsid w:val="00AB5CB7"/>
    <w:rsid w:val="00B069BC"/>
    <w:rsid w:val="00B107C1"/>
    <w:rsid w:val="00B13F9D"/>
    <w:rsid w:val="00B307E4"/>
    <w:rsid w:val="00B678DF"/>
    <w:rsid w:val="00B87BD7"/>
    <w:rsid w:val="00B9472B"/>
    <w:rsid w:val="00C06896"/>
    <w:rsid w:val="00C1529D"/>
    <w:rsid w:val="00C34A2F"/>
    <w:rsid w:val="00C4545B"/>
    <w:rsid w:val="00C90C72"/>
    <w:rsid w:val="00CB07AE"/>
    <w:rsid w:val="00CD212E"/>
    <w:rsid w:val="00CF5BA0"/>
    <w:rsid w:val="00D140BC"/>
    <w:rsid w:val="00D21D4F"/>
    <w:rsid w:val="00D315CE"/>
    <w:rsid w:val="00D410C7"/>
    <w:rsid w:val="00D56097"/>
    <w:rsid w:val="00D67408"/>
    <w:rsid w:val="00D90793"/>
    <w:rsid w:val="00DA2338"/>
    <w:rsid w:val="00DA7F69"/>
    <w:rsid w:val="00DB5E87"/>
    <w:rsid w:val="00DF6D05"/>
    <w:rsid w:val="00DF79F0"/>
    <w:rsid w:val="00DF7E08"/>
    <w:rsid w:val="00E011F1"/>
    <w:rsid w:val="00E0570B"/>
    <w:rsid w:val="00E20D85"/>
    <w:rsid w:val="00E44801"/>
    <w:rsid w:val="00E5621D"/>
    <w:rsid w:val="00E82B63"/>
    <w:rsid w:val="00E853E2"/>
    <w:rsid w:val="00E87312"/>
    <w:rsid w:val="00EA25EE"/>
    <w:rsid w:val="00EA2BD1"/>
    <w:rsid w:val="00EA59FC"/>
    <w:rsid w:val="00ED6613"/>
    <w:rsid w:val="00EE0E17"/>
    <w:rsid w:val="00EE139F"/>
    <w:rsid w:val="00EE329F"/>
    <w:rsid w:val="00EE7250"/>
    <w:rsid w:val="00EF1539"/>
    <w:rsid w:val="00F04C93"/>
    <w:rsid w:val="00F14A0B"/>
    <w:rsid w:val="00F52CFB"/>
    <w:rsid w:val="00F6250C"/>
    <w:rsid w:val="00F8135F"/>
    <w:rsid w:val="00F83BD7"/>
    <w:rsid w:val="00F87021"/>
    <w:rsid w:val="00F9476D"/>
    <w:rsid w:val="00FB197B"/>
    <w:rsid w:val="00FC3F12"/>
    <w:rsid w:val="00FC4149"/>
    <w:rsid w:val="00FC4B39"/>
    <w:rsid w:val="00FD0937"/>
    <w:rsid w:val="00FE38B3"/>
    <w:rsid w:val="00FF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93D7C"/>
  <w15:chartTrackingRefBased/>
  <w15:docId w15:val="{4F55B40F-2E14-4743-B0D2-AB6D3EA0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564FA4"/>
    <w:pPr>
      <w:spacing w:after="160" w:line="259" w:lineRule="auto"/>
    </w:pPr>
    <w:rPr>
      <w:rFonts w:cstheme="minorBidi"/>
      <w:szCs w:val="22"/>
      <w:lang w:val="nb-NO"/>
    </w:rPr>
  </w:style>
  <w:style w:type="paragraph" w:styleId="Heading1">
    <w:name w:val="heading 1"/>
    <w:aliases w:val="NGTF O-1"/>
    <w:basedOn w:val="Normal"/>
    <w:next w:val="Normal"/>
    <w:link w:val="Heading1Char"/>
    <w:autoRedefine/>
    <w:uiPriority w:val="9"/>
    <w:qFormat/>
    <w:rsid w:val="006642AF"/>
    <w:pPr>
      <w:keepNext/>
      <w:keepLines/>
      <w:spacing w:before="240" w:after="0" w:line="240" w:lineRule="auto"/>
      <w:jc w:val="center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Heading2">
    <w:name w:val="heading 2"/>
    <w:aliases w:val="NGTF O-2"/>
    <w:basedOn w:val="Normal"/>
    <w:next w:val="Normal"/>
    <w:link w:val="Heading2Char"/>
    <w:autoRedefine/>
    <w:uiPriority w:val="9"/>
    <w:unhideWhenUsed/>
    <w:qFormat/>
    <w:rsid w:val="003D7B67"/>
    <w:pPr>
      <w:keepNext/>
      <w:keepLines/>
      <w:spacing w:before="40" w:after="0" w:line="240" w:lineRule="auto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Heading3">
    <w:name w:val="heading 3"/>
    <w:aliases w:val="NGTF O-3"/>
    <w:basedOn w:val="Normal"/>
    <w:next w:val="Normal"/>
    <w:link w:val="Heading3Char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2"/>
    </w:pPr>
    <w:rPr>
      <w:rFonts w:ascii="Arial Black" w:eastAsiaTheme="majorEastAsia" w:hAnsi="Arial Black" w:cstheme="majorBidi"/>
      <w:b/>
      <w:color w:val="003A78"/>
      <w:sz w:val="24"/>
      <w:szCs w:val="24"/>
    </w:rPr>
  </w:style>
  <w:style w:type="paragraph" w:styleId="Heading4">
    <w:name w:val="heading 4"/>
    <w:aliases w:val="NGTF O-4"/>
    <w:basedOn w:val="Normal"/>
    <w:next w:val="Normal"/>
    <w:link w:val="Heading4Char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3"/>
    </w:pPr>
    <w:rPr>
      <w:rFonts w:eastAsiaTheme="majorEastAsia" w:cstheme="majorBidi"/>
      <w:b/>
      <w:iCs/>
      <w:color w:val="003A78"/>
      <w:sz w:val="24"/>
      <w:szCs w:val="24"/>
    </w:rPr>
  </w:style>
  <w:style w:type="paragraph" w:styleId="Heading5">
    <w:name w:val="heading 5"/>
    <w:basedOn w:val="Heading1"/>
    <w:next w:val="Normal"/>
    <w:link w:val="Heading5Char"/>
    <w:uiPriority w:val="9"/>
    <w:unhideWhenUsed/>
    <w:qFormat/>
    <w:rsid w:val="00480FF9"/>
    <w:pPr>
      <w:outlineLvl w:val="4"/>
    </w:pPr>
    <w:rPr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cs="Times New Roman (Body CS)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87BD7"/>
  </w:style>
  <w:style w:type="paragraph" w:styleId="Footer">
    <w:name w:val="footer"/>
    <w:basedOn w:val="Normal"/>
    <w:link w:val="FooterChar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cs="Times New Roman (Body CS)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87BD7"/>
  </w:style>
  <w:style w:type="paragraph" w:styleId="NoSpacing">
    <w:name w:val="No Spacing"/>
    <w:uiPriority w:val="1"/>
    <w:qFormat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E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aliases w:val="NGTF O-1 Char"/>
    <w:basedOn w:val="DefaultParagraphFont"/>
    <w:link w:val="Heading1"/>
    <w:uiPriority w:val="9"/>
    <w:rsid w:val="006642AF"/>
    <w:rPr>
      <w:rFonts w:ascii="Arial Black" w:eastAsiaTheme="majorEastAsia" w:hAnsi="Arial Black" w:cstheme="majorBidi"/>
      <w:b/>
      <w:color w:val="003A78"/>
      <w:sz w:val="36"/>
      <w:szCs w:val="32"/>
      <w:lang w:val="nb-NO"/>
    </w:rPr>
  </w:style>
  <w:style w:type="character" w:customStyle="1" w:styleId="Heading2Char">
    <w:name w:val="Heading 2 Char"/>
    <w:aliases w:val="NGTF O-2 Char"/>
    <w:basedOn w:val="DefaultParagraphFont"/>
    <w:link w:val="Heading2"/>
    <w:uiPriority w:val="9"/>
    <w:rsid w:val="003D7B67"/>
    <w:rPr>
      <w:rFonts w:ascii="Arial Black" w:eastAsiaTheme="majorEastAsia" w:hAnsi="Arial Black" w:cstheme="majorBidi"/>
      <w:b/>
      <w:color w:val="003A78"/>
      <w:sz w:val="28"/>
      <w:szCs w:val="26"/>
      <w:lang w:val="nb-NO"/>
    </w:rPr>
  </w:style>
  <w:style w:type="character" w:customStyle="1" w:styleId="Heading3Char">
    <w:name w:val="Heading 3 Char"/>
    <w:aliases w:val="NGTF O-3 Char"/>
    <w:basedOn w:val="DefaultParagraphFont"/>
    <w:link w:val="Heading3"/>
    <w:uiPriority w:val="9"/>
    <w:rsid w:val="000223CC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Heading4Char">
    <w:name w:val="Heading 4 Char"/>
    <w:aliases w:val="NGTF O-4 Char"/>
    <w:basedOn w:val="DefaultParagraphFont"/>
    <w:link w:val="Heading4"/>
    <w:uiPriority w:val="9"/>
    <w:rsid w:val="000223CC"/>
    <w:rPr>
      <w:rFonts w:eastAsiaTheme="majorEastAsia" w:cstheme="majorBidi"/>
      <w:b/>
      <w:iCs/>
      <w:color w:val="003A78"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223CC"/>
    <w:pPr>
      <w:spacing w:after="0" w:line="240" w:lineRule="auto"/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3CC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Subtitle">
    <w:name w:val="Subtitle"/>
    <w:aliases w:val="Mellomtittel"/>
    <w:basedOn w:val="Normal"/>
    <w:next w:val="Normal"/>
    <w:link w:val="SubtitleChar"/>
    <w:uiPriority w:val="11"/>
    <w:qFormat/>
    <w:rsid w:val="001C422A"/>
    <w:pPr>
      <w:numPr>
        <w:ilvl w:val="1"/>
      </w:numPr>
      <w:spacing w:line="240" w:lineRule="auto"/>
    </w:pPr>
    <w:rPr>
      <w:rFonts w:eastAsiaTheme="minorEastAsia"/>
      <w:b/>
      <w:color w:val="003A78"/>
      <w:spacing w:val="15"/>
      <w:sz w:val="24"/>
    </w:rPr>
  </w:style>
  <w:style w:type="character" w:customStyle="1" w:styleId="SubtitleChar">
    <w:name w:val="Subtitle Char"/>
    <w:aliases w:val="Mellomtittel Char"/>
    <w:basedOn w:val="DefaultParagraphFont"/>
    <w:link w:val="Subtitle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ubtleEmphasis">
    <w:name w:val="Subtle Emphasis"/>
    <w:basedOn w:val="DefaultParagraphFont"/>
    <w:uiPriority w:val="19"/>
    <w:rsid w:val="00072DF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072DF0"/>
    <w:rPr>
      <w:i/>
      <w:iCs/>
    </w:rPr>
  </w:style>
  <w:style w:type="character" w:styleId="IntenseEmphasis">
    <w:name w:val="Intense Emphasis"/>
    <w:basedOn w:val="DefaultParagraphFont"/>
    <w:uiPriority w:val="21"/>
    <w:rsid w:val="00072DF0"/>
    <w:rPr>
      <w:i/>
      <w:iCs/>
      <w:color w:val="D21125" w:themeColor="accent1"/>
    </w:rPr>
  </w:style>
  <w:style w:type="character" w:styleId="Strong">
    <w:name w:val="Strong"/>
    <w:basedOn w:val="DefaultParagraphFont"/>
    <w:uiPriority w:val="22"/>
    <w:rsid w:val="00072DF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 w:line="240" w:lineRule="auto"/>
      <w:ind w:left="864" w:right="864"/>
      <w:jc w:val="center"/>
    </w:pPr>
    <w:rPr>
      <w:rFonts w:cs="Times New Roman (Body CS)"/>
      <w:i/>
      <w:iCs/>
      <w:color w:val="D21125" w:themeColor="accent1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2DF0"/>
    <w:rPr>
      <w:i/>
      <w:iCs/>
      <w:color w:val="D21125" w:themeColor="accent1"/>
    </w:rPr>
  </w:style>
  <w:style w:type="character" w:styleId="SubtleReference">
    <w:name w:val="Subtle Reference"/>
    <w:basedOn w:val="DefaultParagraphFont"/>
    <w:uiPriority w:val="31"/>
    <w:rsid w:val="00072DF0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okTitle">
    <w:name w:val="Book Title"/>
    <w:basedOn w:val="DefaultParagraphFont"/>
    <w:uiPriority w:val="33"/>
    <w:rsid w:val="00072DF0"/>
    <w:rPr>
      <w:b/>
      <w:bCs/>
      <w:i/>
      <w:iCs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072DF0"/>
    <w:pPr>
      <w:spacing w:before="200" w:line="240" w:lineRule="auto"/>
      <w:ind w:left="864" w:right="864"/>
      <w:jc w:val="center"/>
    </w:pPr>
    <w:rPr>
      <w:rFonts w:cs="Times New Roman (Body CS)"/>
      <w:i/>
      <w:iCs/>
      <w:color w:val="404040" w:themeColor="text1" w:themeTint="BF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72DF0"/>
    <w:rPr>
      <w:i/>
      <w:iCs/>
      <w:color w:val="404040" w:themeColor="text1" w:themeTint="BF"/>
    </w:rPr>
  </w:style>
  <w:style w:type="character" w:styleId="PageNumber">
    <w:name w:val="page number"/>
    <w:basedOn w:val="DefaultParagraphFont"/>
    <w:uiPriority w:val="99"/>
    <w:semiHidden/>
    <w:unhideWhenUsed/>
    <w:rsid w:val="00AB2E6E"/>
  </w:style>
  <w:style w:type="paragraph" w:styleId="ListParagraph">
    <w:name w:val="List Paragraph"/>
    <w:basedOn w:val="Normal"/>
    <w:autoRedefine/>
    <w:uiPriority w:val="34"/>
    <w:qFormat/>
    <w:rsid w:val="000223CC"/>
    <w:pPr>
      <w:spacing w:after="0" w:line="240" w:lineRule="auto"/>
      <w:contextualSpacing/>
    </w:pPr>
    <w:rPr>
      <w:rFonts w:cs="Times New Roman (Body CS)"/>
      <w:szCs w:val="24"/>
    </w:rPr>
  </w:style>
  <w:style w:type="table" w:styleId="TableGrid">
    <w:name w:val="Table Grid"/>
    <w:basedOn w:val="TableNormal"/>
    <w:uiPriority w:val="39"/>
    <w:rsid w:val="00DF6D05"/>
    <w:rPr>
      <w:rFonts w:asciiTheme="minorHAnsi" w:hAnsiTheme="minorHAnsi" w:cstheme="minorBidi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6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link">
    <w:name w:val="Hyperlink"/>
    <w:basedOn w:val="DefaultParagraphFont"/>
    <w:uiPriority w:val="99"/>
    <w:unhideWhenUsed/>
    <w:rsid w:val="00B13F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13F9D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480FF9"/>
    <w:rPr>
      <w:rFonts w:ascii="Arial Black" w:eastAsiaTheme="majorEastAsia" w:hAnsi="Arial Black" w:cstheme="majorBidi"/>
      <w:b/>
      <w:color w:val="003A78"/>
      <w:sz w:val="36"/>
      <w:szCs w:val="36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8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nicolai.jacobsen@gymogturn.no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ol\Downloads\Paratur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1" ma:contentTypeDescription="Opprett et nytt dokument." ma:contentTypeScope="" ma:versionID="8ac34ec43a72d111daa82e1c96e095e8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e086acfb59860e8b44a763128d87af95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9DA475-9008-4D4A-A0F4-4F06CAB67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C2D110-13D7-48B1-A79D-F41A711699A6}">
  <ds:schemaRefs>
    <ds:schemaRef ds:uri="bb7d71be-e8b0-42e3-9baf-e1e0d3c39e07"/>
    <ds:schemaRef ds:uri="http://schemas.microsoft.com/office/2006/documentManagement/types"/>
    <ds:schemaRef ds:uri="8e22aee7-d30f-47ea-947e-3788f2048781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6A50330-7FA9-9944-8555-3A65CC9508B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Paraturn_dokument_notatmal</Template>
  <TotalTime>0</TotalTime>
  <Pages>3</Pages>
  <Words>209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Solem, Irina</dc:creator>
  <cp:keywords/>
  <dc:description/>
  <cp:lastModifiedBy>Blindheim Jacobsen, Nicolai</cp:lastModifiedBy>
  <cp:revision>2</cp:revision>
  <cp:lastPrinted>2026-03-25T13:19:00Z</cp:lastPrinted>
  <dcterms:created xsi:type="dcterms:W3CDTF">2026-03-25T13:19:00Z</dcterms:created>
  <dcterms:modified xsi:type="dcterms:W3CDTF">2026-03-25T13:19:00Z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