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4F9F" w14:textId="78FE2CB4" w:rsidR="00C8288C" w:rsidRDefault="00C8288C" w:rsidP="00C8288C"/>
    <w:p w14:paraId="4501294D" w14:textId="608FE8F7" w:rsidR="00115926" w:rsidRDefault="00115926" w:rsidP="006A1F3F">
      <w:pPr>
        <w:pStyle w:val="Overskrift3"/>
      </w:pPr>
      <w:r w:rsidRPr="00115926">
        <w:t>PÅMELDINGSSKJEMA</w:t>
      </w:r>
      <w:r w:rsidR="00C61AA0" w:rsidRPr="00C61AA0">
        <w:t xml:space="preserve"> TIL </w:t>
      </w:r>
      <w:r w:rsidR="006A1F3F">
        <w:t xml:space="preserve">CUP 2 </w:t>
      </w:r>
    </w:p>
    <w:p w14:paraId="5675842B" w14:textId="22E02080" w:rsidR="00D97B7A" w:rsidRDefault="00632849" w:rsidP="006A1F3F">
      <w:pPr>
        <w:pStyle w:val="Overskrift3"/>
      </w:pPr>
      <w:r>
        <w:t>0</w:t>
      </w:r>
      <w:r w:rsidR="00FE0F8B">
        <w:t>7</w:t>
      </w:r>
      <w:r>
        <w:t>.06</w:t>
      </w:r>
      <w:r w:rsidR="006A1F3F">
        <w:t>.2025</w:t>
      </w:r>
    </w:p>
    <w:p w14:paraId="29729873" w14:textId="5BBBCC37" w:rsidR="006A1F3F" w:rsidRPr="006A1F3F" w:rsidRDefault="006A1F3F" w:rsidP="006A1F3F">
      <w:pPr>
        <w:jc w:val="center"/>
        <w:rPr>
          <w:b/>
          <w:bCs/>
          <w:color w:val="274B8C" w:themeColor="accent5" w:themeShade="80"/>
        </w:rPr>
      </w:pPr>
      <w:r w:rsidRPr="006A1F3F">
        <w:rPr>
          <w:b/>
          <w:bCs/>
          <w:color w:val="274B8C" w:themeColor="accent5" w:themeShade="80"/>
        </w:rPr>
        <w:t>ELVERUM, TERNINGEN ARENA</w:t>
      </w:r>
    </w:p>
    <w:p w14:paraId="474C5569" w14:textId="77777777" w:rsidR="00D97B7A" w:rsidRPr="00115926" w:rsidRDefault="00D97B7A" w:rsidP="00C61AA0">
      <w:pPr>
        <w:rPr>
          <w:b/>
          <w:bCs/>
        </w:rPr>
      </w:pPr>
    </w:p>
    <w:p w14:paraId="589A3EEC" w14:textId="77777777" w:rsidR="00115926" w:rsidRPr="00115926" w:rsidRDefault="00115926" w:rsidP="00115926">
      <w:pPr>
        <w:rPr>
          <w:b/>
          <w:bCs/>
        </w:rPr>
      </w:pPr>
    </w:p>
    <w:p w14:paraId="306CB64E" w14:textId="77777777" w:rsidR="00115926" w:rsidRPr="00115926" w:rsidRDefault="00115926" w:rsidP="00115926">
      <w:pPr>
        <w:rPr>
          <w:b/>
          <w:bCs/>
        </w:rPr>
      </w:pPr>
      <w:r w:rsidRPr="00115926">
        <w:rPr>
          <w:b/>
          <w:bCs/>
        </w:rPr>
        <w:t>Klubb/lag/</w:t>
      </w:r>
      <w:proofErr w:type="gramStart"/>
      <w:r w:rsidRPr="00115926">
        <w:rPr>
          <w:b/>
          <w:bCs/>
        </w:rPr>
        <w:t>forening:....................................................................................................</w:t>
      </w:r>
      <w:proofErr w:type="gramEnd"/>
    </w:p>
    <w:p w14:paraId="559AAE9E" w14:textId="77777777" w:rsidR="00115926" w:rsidRPr="00115926" w:rsidRDefault="00115926" w:rsidP="00115926">
      <w:pPr>
        <w:rPr>
          <w:b/>
          <w:bCs/>
        </w:rPr>
      </w:pPr>
    </w:p>
    <w:p w14:paraId="2A29CCE6" w14:textId="77777777" w:rsidR="00115926" w:rsidRPr="00115926" w:rsidRDefault="00115926" w:rsidP="00115926">
      <w:pPr>
        <w:rPr>
          <w:b/>
          <w:bCs/>
        </w:rPr>
      </w:pP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1984"/>
        <w:gridCol w:w="1560"/>
        <w:gridCol w:w="2409"/>
      </w:tblGrid>
      <w:tr w:rsidR="00DA23AB" w:rsidRPr="00115926" w14:paraId="5C0EB356" w14:textId="77777777" w:rsidTr="00DA23AB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663C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Navn på gymnast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F9DEB" w14:textId="342D823B" w:rsidR="00DA23AB" w:rsidRPr="00115926" w:rsidRDefault="00EF55A6" w:rsidP="001159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Fødselsdato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A102B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Klasse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B2C9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Lagkonkurranse.</w:t>
            </w:r>
          </w:p>
          <w:p w14:paraId="44EB91EC" w14:textId="278DB48D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</w:t>
            </w:r>
            <w:r>
              <w:rPr>
                <w:b/>
                <w:bCs/>
              </w:rPr>
              <w:t>un rekruttklassen</w:t>
            </w:r>
          </w:p>
        </w:tc>
      </w:tr>
      <w:tr w:rsidR="00DA23AB" w:rsidRPr="00115926" w14:paraId="03C589F3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2DB89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CE2D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67A24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887A0" w14:textId="77777777" w:rsidR="00DA23AB" w:rsidRPr="00115926" w:rsidRDefault="00DA23AB" w:rsidP="00115926"/>
        </w:tc>
      </w:tr>
      <w:tr w:rsidR="00DA23AB" w:rsidRPr="00115926" w14:paraId="7F6AC127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9CF0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8D9CC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84A2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20C0B" w14:textId="77777777" w:rsidR="00DA23AB" w:rsidRPr="00115926" w:rsidRDefault="00DA23AB" w:rsidP="00115926"/>
        </w:tc>
      </w:tr>
      <w:tr w:rsidR="00DA23AB" w:rsidRPr="00115926" w14:paraId="5E15F60A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0FE5D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FFBE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1DA3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D40AD" w14:textId="77777777" w:rsidR="00DA23AB" w:rsidRPr="00115926" w:rsidRDefault="00DA23AB" w:rsidP="00115926"/>
        </w:tc>
      </w:tr>
      <w:tr w:rsidR="00DA23AB" w:rsidRPr="00115926" w14:paraId="51432B1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CCDB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D283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CC967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76530" w14:textId="77777777" w:rsidR="00DA23AB" w:rsidRPr="00115926" w:rsidRDefault="00DA23AB" w:rsidP="00115926"/>
        </w:tc>
      </w:tr>
      <w:tr w:rsidR="00DA23AB" w:rsidRPr="00115926" w14:paraId="0F7D70E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99AD4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57FB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0B0D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D3EF0" w14:textId="77777777" w:rsidR="00DA23AB" w:rsidRPr="00115926" w:rsidRDefault="00DA23AB" w:rsidP="00115926"/>
        </w:tc>
      </w:tr>
      <w:tr w:rsidR="00DA23AB" w:rsidRPr="00115926" w14:paraId="7B71DD0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05A61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811A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937E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1D69C" w14:textId="77777777" w:rsidR="00DA23AB" w:rsidRPr="00115926" w:rsidRDefault="00DA23AB" w:rsidP="00115926"/>
        </w:tc>
      </w:tr>
      <w:tr w:rsidR="00DA23AB" w:rsidRPr="00115926" w14:paraId="538BEDC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A22D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6D019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A019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B9B4D" w14:textId="77777777" w:rsidR="00DA23AB" w:rsidRPr="00115926" w:rsidRDefault="00DA23AB" w:rsidP="00115926"/>
        </w:tc>
      </w:tr>
      <w:tr w:rsidR="00DA23AB" w:rsidRPr="00115926" w14:paraId="4B74FA31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CFEA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1F19B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EB63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0BC23" w14:textId="77777777" w:rsidR="00DA23AB" w:rsidRPr="00115926" w:rsidRDefault="00DA23AB" w:rsidP="00115926"/>
        </w:tc>
      </w:tr>
      <w:tr w:rsidR="00DA23AB" w:rsidRPr="00115926" w14:paraId="6966B2B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AEF94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ECE1A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567BB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31D2" w14:textId="77777777" w:rsidR="00DA23AB" w:rsidRPr="00115926" w:rsidRDefault="00DA23AB" w:rsidP="00115926"/>
        </w:tc>
      </w:tr>
      <w:tr w:rsidR="00DA23AB" w:rsidRPr="00115926" w14:paraId="69AF5A29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40DF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7DE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E8E7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C4239" w14:textId="77777777" w:rsidR="00DA23AB" w:rsidRPr="00115926" w:rsidRDefault="00DA23AB" w:rsidP="00115926"/>
        </w:tc>
      </w:tr>
      <w:tr w:rsidR="00DA23AB" w:rsidRPr="00115926" w14:paraId="08C1486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2BD40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2F85F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F30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9E123" w14:textId="77777777" w:rsidR="00DA23AB" w:rsidRPr="00115926" w:rsidRDefault="00DA23AB" w:rsidP="00115926"/>
        </w:tc>
      </w:tr>
      <w:tr w:rsidR="00DA23AB" w:rsidRPr="00115926" w14:paraId="521EAEB5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4646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C7EFD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072F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783BD" w14:textId="77777777" w:rsidR="00DA23AB" w:rsidRPr="00115926" w:rsidRDefault="00DA23AB" w:rsidP="00115926"/>
        </w:tc>
      </w:tr>
      <w:tr w:rsidR="00DA23AB" w:rsidRPr="00115926" w14:paraId="0731674F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1444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5083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84D31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62147" w14:textId="77777777" w:rsidR="00DA23AB" w:rsidRPr="00115926" w:rsidRDefault="00DA23AB" w:rsidP="00115926"/>
        </w:tc>
      </w:tr>
      <w:tr w:rsidR="00DA23AB" w:rsidRPr="00115926" w14:paraId="2C1DC0D6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5077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BF1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B338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49EF4" w14:textId="77777777" w:rsidR="00DA23AB" w:rsidRPr="00115926" w:rsidRDefault="00DA23AB" w:rsidP="00115926"/>
        </w:tc>
      </w:tr>
      <w:tr w:rsidR="00DA23AB" w:rsidRPr="00115926" w14:paraId="68F1F98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BAF7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7BE14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3C82D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3480E" w14:textId="77777777" w:rsidR="00DA23AB" w:rsidRPr="00115926" w:rsidRDefault="00DA23AB" w:rsidP="00115926"/>
        </w:tc>
      </w:tr>
      <w:tr w:rsidR="00DA23AB" w:rsidRPr="00115926" w14:paraId="261DD364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F29EE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8608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C2FC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1AE20" w14:textId="77777777" w:rsidR="00DA23AB" w:rsidRPr="00115926" w:rsidRDefault="00DA23AB" w:rsidP="00115926"/>
        </w:tc>
      </w:tr>
      <w:tr w:rsidR="00DA23AB" w:rsidRPr="00115926" w14:paraId="2B014E98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43693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90EB1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58BB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DEF94" w14:textId="77777777" w:rsidR="00DA23AB" w:rsidRPr="00115926" w:rsidRDefault="00DA23AB" w:rsidP="00115926"/>
        </w:tc>
      </w:tr>
      <w:tr w:rsidR="00DA23AB" w:rsidRPr="00115926" w14:paraId="2009A32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0D88F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0E0C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B41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2243D" w14:textId="77777777" w:rsidR="00DA23AB" w:rsidRPr="00115926" w:rsidRDefault="00DA23AB" w:rsidP="00115926"/>
        </w:tc>
      </w:tr>
      <w:tr w:rsidR="00DA23AB" w:rsidRPr="00115926" w14:paraId="777B79D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5B138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C69D7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5354C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A766F" w14:textId="77777777" w:rsidR="00DA23AB" w:rsidRPr="00115926" w:rsidRDefault="00DA23AB" w:rsidP="00115926"/>
        </w:tc>
      </w:tr>
    </w:tbl>
    <w:p w14:paraId="56FF0626" w14:textId="77777777" w:rsidR="00115926" w:rsidRPr="00115926" w:rsidRDefault="00115926" w:rsidP="00115926">
      <w:pPr>
        <w:rPr>
          <w:b/>
          <w:bCs/>
        </w:rPr>
      </w:pPr>
    </w:p>
    <w:p w14:paraId="109BCB2E" w14:textId="77777777" w:rsidR="00115926" w:rsidRPr="00115926" w:rsidRDefault="00115926" w:rsidP="00115926">
      <w:pPr>
        <w:rPr>
          <w:b/>
          <w:bCs/>
        </w:rPr>
      </w:pPr>
    </w:p>
    <w:p w14:paraId="43CE625A" w14:textId="77777777" w:rsidR="00115926" w:rsidRPr="00115926" w:rsidRDefault="00115926" w:rsidP="00115926">
      <w:pPr>
        <w:rPr>
          <w:b/>
          <w:bCs/>
        </w:rPr>
      </w:pPr>
    </w:p>
    <w:p w14:paraId="1142AB46" w14:textId="4766F213" w:rsidR="003E0568" w:rsidRDefault="003E0568" w:rsidP="003E0568"/>
    <w:p w14:paraId="5361A0DD" w14:textId="77777777" w:rsidR="002410A9" w:rsidRDefault="002410A9" w:rsidP="003E0568"/>
    <w:p w14:paraId="45B16902" w14:textId="77777777" w:rsidR="003E0568" w:rsidRDefault="003E0568" w:rsidP="003E0568">
      <w:r>
        <w:t xml:space="preserve"> </w:t>
      </w:r>
    </w:p>
    <w:p w14:paraId="24A644CC" w14:textId="3ED4EEA7" w:rsidR="002410A9" w:rsidRDefault="002410A9" w:rsidP="002410A9">
      <w:pPr>
        <w:jc w:val="center"/>
      </w:pPr>
      <w:r>
        <w:t xml:space="preserve">Vi ønsker alle hjertelig velkommen til Cup </w:t>
      </w:r>
      <w:r w:rsidR="006A1F3F">
        <w:t>2</w:t>
      </w:r>
      <w:r>
        <w:t xml:space="preserve"> </w:t>
      </w:r>
      <w:r w:rsidR="006A1F3F">
        <w:t>I</w:t>
      </w:r>
      <w:r>
        <w:t xml:space="preserve"> Elverum.</w:t>
      </w:r>
    </w:p>
    <w:p w14:paraId="19AA0A12" w14:textId="77777777" w:rsidR="002410A9" w:rsidRDefault="002410A9" w:rsidP="002410A9">
      <w:pPr>
        <w:jc w:val="center"/>
      </w:pPr>
    </w:p>
    <w:p w14:paraId="2B5124B7" w14:textId="77777777" w:rsidR="002410A9" w:rsidRDefault="002410A9" w:rsidP="002410A9">
      <w:pPr>
        <w:jc w:val="center"/>
      </w:pPr>
      <w:r>
        <w:t>Med vennlig hilsen</w:t>
      </w:r>
    </w:p>
    <w:p w14:paraId="4A05FC09" w14:textId="00BF5686" w:rsidR="003E0568" w:rsidRPr="00C8288C" w:rsidRDefault="002410A9" w:rsidP="002410A9">
      <w:pPr>
        <w:jc w:val="center"/>
      </w:pPr>
      <w:r>
        <w:t>Elverum Turn</w:t>
      </w:r>
    </w:p>
    <w:sectPr w:rsidR="003E0568" w:rsidRPr="00C8288C" w:rsidSect="00D448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4DE18" w14:textId="77777777" w:rsidR="00EB2731" w:rsidRDefault="00EB2731" w:rsidP="00B87BD7">
      <w:r>
        <w:separator/>
      </w:r>
    </w:p>
  </w:endnote>
  <w:endnote w:type="continuationSeparator" w:id="0">
    <w:p w14:paraId="6D237327" w14:textId="77777777" w:rsidR="00EB2731" w:rsidRDefault="00EB2731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Content>
      <w:p w14:paraId="0113DCAF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7205E3D6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Content>
      <w:p w14:paraId="66F92CE0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03B6A24" w14:textId="3F6DE87F" w:rsidR="00DF7E08" w:rsidRDefault="00DF7E08" w:rsidP="00D44873">
    <w:pPr>
      <w:pStyle w:val="BasicParagraph"/>
      <w:ind w:right="360"/>
    </w:pPr>
  </w:p>
  <w:p w14:paraId="6662F725" w14:textId="551D8961" w:rsidR="00B87BD7" w:rsidRDefault="00164F0A" w:rsidP="00164F0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68CA1B" wp14:editId="42829AB3">
              <wp:simplePos x="0" y="0"/>
              <wp:positionH relativeFrom="column">
                <wp:posOffset>407035</wp:posOffset>
              </wp:positionH>
              <wp:positionV relativeFrom="paragraph">
                <wp:posOffset>457200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34060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54980C4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8CA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.05pt;margin-top:36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" filled="f" stroked="f" strokeweight=".5pt">
              <v:textbox>
                <w:txbxContent>
                  <w:p w14:paraId="4B834060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54980C4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64051D"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38FC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ACF097" wp14:editId="74969EB4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3D1ECE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4794F144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7F88FC0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5AF8E9E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535507" wp14:editId="04F1CE4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DE9A8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6AF98E32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355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1FFDE9A8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6AF98E32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4AFF2362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3078E" w14:textId="77777777" w:rsidR="00EB2731" w:rsidRDefault="00EB2731" w:rsidP="00B87BD7">
      <w:r>
        <w:separator/>
      </w:r>
    </w:p>
  </w:footnote>
  <w:footnote w:type="continuationSeparator" w:id="0">
    <w:p w14:paraId="3AD3FB62" w14:textId="77777777" w:rsidR="00EB2731" w:rsidRDefault="00EB2731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E821" w14:textId="77777777" w:rsidR="006A1F3F" w:rsidRDefault="006A1F3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322E" w14:textId="5BDB5BCE" w:rsidR="00A0708C" w:rsidRDefault="003E0568">
    <w:pPr>
      <w:pStyle w:val="Topptekst"/>
    </w:pPr>
    <w:r>
      <w:rPr>
        <w:noProof/>
      </w:rPr>
      <w:drawing>
        <wp:inline distT="0" distB="0" distL="0" distR="0" wp14:anchorId="0FABC0A5" wp14:editId="095DCB93">
          <wp:extent cx="830580" cy="673114"/>
          <wp:effectExtent l="0" t="0" r="762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464" cy="6778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B9E77D" w14:textId="77777777" w:rsidR="003E0568" w:rsidRDefault="003E056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04B67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6D81231" wp14:editId="2A3E8625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764855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3F999598" w14:textId="77777777" w:rsidR="001C422A" w:rsidRDefault="001C422A" w:rsidP="001C422A">
    <w:pPr>
      <w:pStyle w:val="Topptekst"/>
    </w:pPr>
  </w:p>
  <w:p w14:paraId="020CC6A2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0074"/>
    <w:multiLevelType w:val="hybridMultilevel"/>
    <w:tmpl w:val="2AD488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E18D2"/>
    <w:multiLevelType w:val="hybridMultilevel"/>
    <w:tmpl w:val="D9B44606"/>
    <w:lvl w:ilvl="0" w:tplc="5380D70E">
      <w:numFmt w:val="bullet"/>
      <w:lvlText w:val="–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586831"/>
    <w:multiLevelType w:val="hybridMultilevel"/>
    <w:tmpl w:val="CB506F72"/>
    <w:lvl w:ilvl="0" w:tplc="E348CDF0">
      <w:start w:val="1"/>
      <w:numFmt w:val="bullet"/>
      <w:pStyle w:val="Listeavsnit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C3038"/>
    <w:multiLevelType w:val="hybridMultilevel"/>
    <w:tmpl w:val="E9F86AE2"/>
    <w:lvl w:ilvl="0" w:tplc="5380D70E">
      <w:numFmt w:val="bullet"/>
      <w:lvlText w:val="–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B1334"/>
    <w:multiLevelType w:val="hybridMultilevel"/>
    <w:tmpl w:val="73921B00"/>
    <w:lvl w:ilvl="0" w:tplc="C94C1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73B09"/>
    <w:multiLevelType w:val="hybridMultilevel"/>
    <w:tmpl w:val="D178A940"/>
    <w:lvl w:ilvl="0" w:tplc="019C1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976497">
    <w:abstractNumId w:val="0"/>
  </w:num>
  <w:num w:numId="2" w16cid:durableId="1029382053">
    <w:abstractNumId w:val="3"/>
  </w:num>
  <w:num w:numId="3" w16cid:durableId="1923563037">
    <w:abstractNumId w:val="1"/>
  </w:num>
  <w:num w:numId="4" w16cid:durableId="821972350">
    <w:abstractNumId w:val="2"/>
  </w:num>
  <w:num w:numId="5" w16cid:durableId="200284427">
    <w:abstractNumId w:val="5"/>
  </w:num>
  <w:num w:numId="6" w16cid:durableId="18200267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27"/>
    <w:rsid w:val="00072DF0"/>
    <w:rsid w:val="000814FF"/>
    <w:rsid w:val="00115926"/>
    <w:rsid w:val="00164F0A"/>
    <w:rsid w:val="00167729"/>
    <w:rsid w:val="001834D6"/>
    <w:rsid w:val="001A3AE8"/>
    <w:rsid w:val="001C422A"/>
    <w:rsid w:val="001D6B80"/>
    <w:rsid w:val="001E7DBD"/>
    <w:rsid w:val="00220F88"/>
    <w:rsid w:val="002410A9"/>
    <w:rsid w:val="002519EA"/>
    <w:rsid w:val="002A179E"/>
    <w:rsid w:val="002F4292"/>
    <w:rsid w:val="002F6275"/>
    <w:rsid w:val="003178CA"/>
    <w:rsid w:val="003E0568"/>
    <w:rsid w:val="004138E4"/>
    <w:rsid w:val="004D5D9F"/>
    <w:rsid w:val="00513A04"/>
    <w:rsid w:val="00581A07"/>
    <w:rsid w:val="00632849"/>
    <w:rsid w:val="0064051D"/>
    <w:rsid w:val="00642F72"/>
    <w:rsid w:val="006A1F3F"/>
    <w:rsid w:val="006A2FFD"/>
    <w:rsid w:val="006F0165"/>
    <w:rsid w:val="0072356A"/>
    <w:rsid w:val="00730934"/>
    <w:rsid w:val="00740F96"/>
    <w:rsid w:val="0076173C"/>
    <w:rsid w:val="007A3699"/>
    <w:rsid w:val="007A67E7"/>
    <w:rsid w:val="0082099B"/>
    <w:rsid w:val="0085089F"/>
    <w:rsid w:val="008B0266"/>
    <w:rsid w:val="008B22CC"/>
    <w:rsid w:val="008C7B33"/>
    <w:rsid w:val="008F577F"/>
    <w:rsid w:val="00990FD7"/>
    <w:rsid w:val="009A0695"/>
    <w:rsid w:val="009D6B5B"/>
    <w:rsid w:val="00A0708C"/>
    <w:rsid w:val="00A31227"/>
    <w:rsid w:val="00A54BBD"/>
    <w:rsid w:val="00A86301"/>
    <w:rsid w:val="00A96805"/>
    <w:rsid w:val="00B87BD7"/>
    <w:rsid w:val="00C61AA0"/>
    <w:rsid w:val="00C8288C"/>
    <w:rsid w:val="00C90C72"/>
    <w:rsid w:val="00CB66AC"/>
    <w:rsid w:val="00CD212E"/>
    <w:rsid w:val="00CF5BA0"/>
    <w:rsid w:val="00D44873"/>
    <w:rsid w:val="00D70953"/>
    <w:rsid w:val="00D97B7A"/>
    <w:rsid w:val="00DA2338"/>
    <w:rsid w:val="00DA23AB"/>
    <w:rsid w:val="00DF79F0"/>
    <w:rsid w:val="00DF7E08"/>
    <w:rsid w:val="00E44801"/>
    <w:rsid w:val="00EA2BD1"/>
    <w:rsid w:val="00EB2731"/>
    <w:rsid w:val="00EE0E17"/>
    <w:rsid w:val="00EF55A6"/>
    <w:rsid w:val="00F0766E"/>
    <w:rsid w:val="00F50F99"/>
    <w:rsid w:val="00F83BD7"/>
    <w:rsid w:val="00FE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01D6B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1E7DBD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1E7DBD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6A1F3F"/>
    <w:pPr>
      <w:keepNext/>
      <w:keepLines/>
      <w:spacing w:before="40"/>
      <w:ind w:left="720"/>
      <w:jc w:val="center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990FD7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1E7DBD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1E7DBD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6A1F3F"/>
    <w:rPr>
      <w:rFonts w:ascii="Arial Black" w:eastAsiaTheme="majorEastAsia" w:hAnsi="Arial Black" w:cstheme="majorBidi"/>
      <w:b/>
      <w:color w:val="003A78"/>
      <w:sz w:val="24"/>
      <w:lang w:val="nb-NO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990FD7"/>
    <w:rPr>
      <w:rFonts w:eastAsiaTheme="majorEastAsia" w:cstheme="majorBidi"/>
      <w:b/>
      <w:iCs/>
      <w:color w:val="003A78"/>
      <w:sz w:val="24"/>
      <w:lang w:val="nb-NO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1E7DBD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E7DBD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3E0568"/>
    <w:pPr>
      <w:numPr>
        <w:numId w:val="4"/>
      </w:numPr>
      <w:contextualSpacing/>
    </w:pPr>
  </w:style>
  <w:style w:type="character" w:styleId="Hyperkobling">
    <w:name w:val="Hyperlink"/>
    <w:basedOn w:val="Standardskriftforavsnitt"/>
    <w:uiPriority w:val="99"/>
    <w:unhideWhenUsed/>
    <w:rsid w:val="00990FD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990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73a77d-8678-43bd-90f4-8141ec4efd1f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31912A76127D4BB62054D1663DC277" ma:contentTypeVersion="16" ma:contentTypeDescription="Opprett et nytt dokument." ma:contentTypeScope="" ma:versionID="36962f157b0f134b4909217579e8881c">
  <xsd:schema xmlns:xsd="http://www.w3.org/2001/XMLSchema" xmlns:xs="http://www.w3.org/2001/XMLSchema" xmlns:p="http://schemas.microsoft.com/office/2006/metadata/properties" xmlns:ns2="4573a77d-8678-43bd-90f4-8141ec4efd1f" xmlns:ns3="52313fea-e6f8-48d3-9626-3a0d949660f8" xmlns:ns4="9e538389-cabc-4d4e-918a-8beb7ac0ecaa" targetNamespace="http://schemas.microsoft.com/office/2006/metadata/properties" ma:root="true" ma:fieldsID="e05df18623825c3f1bbfe2019d145cda" ns2:_="" ns3:_="" ns4:_="">
    <xsd:import namespace="4573a77d-8678-43bd-90f4-8141ec4efd1f"/>
    <xsd:import namespace="52313fea-e6f8-48d3-9626-3a0d949660f8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a77d-8678-43bd-90f4-8141ec4ef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13fea-e6f8-48d3-9626-3a0d94966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b5e55e2-6dc7-4c6f-a1b1-9c053cff95a4}" ma:internalName="TaxCatchAll" ma:showField="CatchAllData" ma:web="52313fea-e6f8-48d3-9626-3a0d94966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E4715-2991-6F49-9CD4-F3C0F96E03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4573a77d-8678-43bd-90f4-8141ec4efd1f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1CE41D1D-43C5-460A-8099-A61996337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3a77d-8678-43bd-90f4-8141ec4efd1f"/>
    <ds:schemaRef ds:uri="52313fea-e6f8-48d3-9626-3a0d949660f8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Turn menn_dokument_notatmal</Template>
  <TotalTime>1</TotalTime>
  <Pages>1</Pages>
  <Words>71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Sollid, Anne-Kristin</cp:lastModifiedBy>
  <cp:revision>2</cp:revision>
  <cp:lastPrinted>2019-06-12T06:13:00Z</cp:lastPrinted>
  <dcterms:created xsi:type="dcterms:W3CDTF">2025-05-07T08:00:00Z</dcterms:created>
  <dcterms:modified xsi:type="dcterms:W3CDTF">2025-05-07T08:00:00Z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0x0101000F31912A76127D4BB62054D1663DC277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