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E198D" w14:textId="78B739D0" w:rsidR="00E50540" w:rsidRDefault="007B2B6E" w:rsidP="007B2B6E">
      <w:pPr>
        <w:pStyle w:val="Title"/>
      </w:pPr>
      <w:r>
        <w:t>RAPPORT</w:t>
      </w:r>
    </w:p>
    <w:p w14:paraId="2831E21E" w14:textId="451881D5" w:rsidR="007B2B6E" w:rsidRDefault="007B2B6E" w:rsidP="007B2B6E">
      <w:pPr>
        <w:pStyle w:val="Title"/>
      </w:pPr>
      <w:r>
        <w:t>DELTAGELSE INTERNASJONAL KONKURRANSE</w:t>
      </w:r>
    </w:p>
    <w:p w14:paraId="58399C39" w14:textId="423F1425" w:rsidR="007B2B6E" w:rsidRDefault="007B2B6E" w:rsidP="007B2B6E"/>
    <w:p w14:paraId="08F4B280" w14:textId="56C1D06E" w:rsidR="008664BD" w:rsidRDefault="008664BD" w:rsidP="00CE3A06">
      <w:pPr>
        <w:pStyle w:val="Subtitle"/>
        <w:spacing w:after="0"/>
      </w:pPr>
      <w:r>
        <w:t>Frist senest innen 14 dager etter avsluttet konkurranse!</w:t>
      </w:r>
    </w:p>
    <w:p w14:paraId="6465ED97" w14:textId="77777777" w:rsidR="008664BD" w:rsidRDefault="008664BD" w:rsidP="00CE3A06"/>
    <w:p w14:paraId="2A30A3E4" w14:textId="4FB94C40" w:rsidR="007B2B6E" w:rsidRDefault="007B2B6E" w:rsidP="00CE3A06">
      <w:pPr>
        <w:rPr>
          <w:rFonts w:cs="Arial"/>
          <w:szCs w:val="22"/>
        </w:rPr>
      </w:pPr>
      <w:r w:rsidRPr="007B2B6E">
        <w:rPr>
          <w:rFonts w:cs="Arial"/>
          <w:szCs w:val="22"/>
        </w:rPr>
        <w:t xml:space="preserve">Konkurranserapporten skrives av </w:t>
      </w:r>
      <w:r>
        <w:rPr>
          <w:rFonts w:cs="Arial"/>
          <w:szCs w:val="22"/>
        </w:rPr>
        <w:t>d</w:t>
      </w:r>
      <w:r w:rsidRPr="007B2B6E">
        <w:rPr>
          <w:rFonts w:cs="Arial"/>
          <w:szCs w:val="22"/>
        </w:rPr>
        <w:t>elegasjonsleder eller klubbens ansvarlige.</w:t>
      </w:r>
    </w:p>
    <w:p w14:paraId="12AF139C" w14:textId="77777777" w:rsidR="008664BD" w:rsidRPr="007B2B6E" w:rsidRDefault="008664BD" w:rsidP="007B2B6E">
      <w:pPr>
        <w:rPr>
          <w:rFonts w:cs="Arial"/>
          <w:szCs w:val="22"/>
        </w:rPr>
      </w:pPr>
    </w:p>
    <w:tbl>
      <w:tblPr>
        <w:tblW w:w="1119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620" w:firstRow="1" w:lastRow="0" w:firstColumn="0" w:lastColumn="0" w:noHBand="1" w:noVBand="1"/>
      </w:tblPr>
      <w:tblGrid>
        <w:gridCol w:w="2122"/>
        <w:gridCol w:w="6662"/>
        <w:gridCol w:w="2410"/>
      </w:tblGrid>
      <w:tr w:rsidR="007B2B6E" w14:paraId="363977B0" w14:textId="0BD429CE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093C6440" w14:textId="2D4CE09F" w:rsidR="007B2B6E" w:rsidRPr="002C0A36" w:rsidRDefault="007B2B6E" w:rsidP="0087490C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Konkurranse-rapport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6CDEB101" w14:textId="77777777" w:rsidR="007B2B6E" w:rsidRPr="002C0A36" w:rsidRDefault="007B2B6E" w:rsidP="0087490C">
            <w:pPr>
              <w:rPr>
                <w:b/>
                <w:bCs/>
                <w:color w:val="FFFFFF"/>
              </w:rPr>
            </w:pPr>
            <w:r w:rsidRPr="002C0A36">
              <w:rPr>
                <w:b/>
                <w:bCs/>
                <w:color w:val="FFFFFF"/>
              </w:rPr>
              <w:t>Informasjon</w:t>
            </w:r>
            <w:r>
              <w:rPr>
                <w:b/>
                <w:bCs/>
                <w:color w:val="FFFFFF"/>
              </w:rPr>
              <w:t xml:space="preserve"> (fyll inn)</w:t>
            </w:r>
          </w:p>
        </w:tc>
        <w:tc>
          <w:tcPr>
            <w:tcW w:w="2410" w:type="dxa"/>
            <w:vMerge w:val="restart"/>
            <w:tcBorders>
              <w:top w:val="single" w:sz="8" w:space="0" w:color="FFFFFF"/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65546F4B" w14:textId="0CD9858C" w:rsidR="007B2B6E" w:rsidRPr="002C0A36" w:rsidRDefault="002C528E" w:rsidP="008664BD">
            <w:pPr>
              <w:jc w:val="right"/>
              <w:rPr>
                <w:b/>
                <w:bCs/>
                <w:color w:val="FFFFFF"/>
              </w:rPr>
            </w:pPr>
            <w:r>
              <w:rPr>
                <w:b/>
                <w:bCs/>
                <w:noProof/>
                <w:color w:val="FFFFFF"/>
              </w:rPr>
              <w:drawing>
                <wp:inline distT="0" distB="0" distL="0" distR="0" wp14:anchorId="0FE4F8E5" wp14:editId="5E2D2309">
                  <wp:extent cx="1114425" cy="5619115"/>
                  <wp:effectExtent l="0" t="0" r="9525" b="63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61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B6E" w14:paraId="660AD45D" w14:textId="733E7792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55B16C62" w14:textId="77777777" w:rsidR="007B2B6E" w:rsidRPr="00936A4C" w:rsidRDefault="007B2B6E" w:rsidP="0087490C">
            <w:pPr>
              <w:rPr>
                <w:b/>
              </w:rPr>
            </w:pPr>
            <w:r w:rsidRPr="00936A4C">
              <w:rPr>
                <w:b/>
              </w:rPr>
              <w:t>Navn på konkurranse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297D674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3E7E0863" w14:textId="77777777" w:rsidR="007B2B6E" w:rsidRDefault="007B2B6E" w:rsidP="0087490C"/>
        </w:tc>
      </w:tr>
      <w:tr w:rsidR="007B2B6E" w14:paraId="3DEBEFB7" w14:textId="04148A9F" w:rsidTr="008664BD">
        <w:trPr>
          <w:trHeight w:val="365"/>
        </w:trPr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4881E4C7" w14:textId="77777777" w:rsidR="007B2B6E" w:rsidRPr="00936A4C" w:rsidRDefault="007B2B6E" w:rsidP="0087490C">
            <w:pPr>
              <w:rPr>
                <w:b/>
              </w:rPr>
            </w:pPr>
            <w:r w:rsidRPr="00936A4C">
              <w:rPr>
                <w:b/>
              </w:rPr>
              <w:t>Land/sted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A327CD6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2316A245" w14:textId="77777777" w:rsidR="007B2B6E" w:rsidRDefault="007B2B6E" w:rsidP="0087490C"/>
        </w:tc>
      </w:tr>
      <w:tr w:rsidR="007B2B6E" w14:paraId="16B79439" w14:textId="365C06DC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1F580E62" w14:textId="77777777" w:rsidR="007B2B6E" w:rsidRPr="00936A4C" w:rsidRDefault="007B2B6E" w:rsidP="0087490C">
            <w:pPr>
              <w:rPr>
                <w:b/>
              </w:rPr>
            </w:pPr>
            <w:r w:rsidRPr="00936A4C">
              <w:rPr>
                <w:b/>
              </w:rPr>
              <w:t>Dato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2C8359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037FFEF1" w14:textId="77777777" w:rsidR="007B2B6E" w:rsidRDefault="007B2B6E" w:rsidP="0087490C"/>
        </w:tc>
      </w:tr>
      <w:tr w:rsidR="007B2B6E" w14:paraId="51ED7594" w14:textId="60640EEF" w:rsidTr="008664BD">
        <w:tc>
          <w:tcPr>
            <w:tcW w:w="212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1BBE0C9A" w14:textId="77777777" w:rsidR="007B2B6E" w:rsidRDefault="007B2B6E" w:rsidP="0087490C"/>
        </w:tc>
        <w:tc>
          <w:tcPr>
            <w:tcW w:w="666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64F624C5" w14:textId="77777777" w:rsidR="007B2B6E" w:rsidRDefault="007B2B6E" w:rsidP="0087490C"/>
        </w:tc>
        <w:tc>
          <w:tcPr>
            <w:tcW w:w="2410" w:type="dxa"/>
            <w:vMerge/>
            <w:tcBorders>
              <w:left w:val="nil"/>
              <w:right w:val="single" w:sz="8" w:space="0" w:color="FFFFFF"/>
            </w:tcBorders>
            <w:shd w:val="clear" w:color="auto" w:fill="auto"/>
          </w:tcPr>
          <w:p w14:paraId="799DC72E" w14:textId="77777777" w:rsidR="007B2B6E" w:rsidRDefault="007B2B6E" w:rsidP="0087490C"/>
        </w:tc>
      </w:tr>
      <w:tr w:rsidR="007B2B6E" w14:paraId="5056D283" w14:textId="34EF202E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1DC48AB4" w14:textId="77777777" w:rsidR="007B2B6E" w:rsidRPr="00936A4C" w:rsidRDefault="007B2B6E" w:rsidP="0087490C">
            <w:pPr>
              <w:rPr>
                <w:b/>
              </w:rPr>
            </w:pPr>
            <w:r w:rsidRPr="00936A4C">
              <w:rPr>
                <w:b/>
              </w:rPr>
              <w:t>Deltagere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1809F05D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54B250E9" w14:textId="77777777" w:rsidR="007B2B6E" w:rsidRDefault="007B2B6E" w:rsidP="0087490C"/>
        </w:tc>
      </w:tr>
      <w:tr w:rsidR="007B2B6E" w14:paraId="602991E1" w14:textId="57D6F06E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D6C44E" w14:textId="037AA5A6" w:rsidR="007B2B6E" w:rsidRDefault="007B2B6E" w:rsidP="0087490C">
            <w:pPr>
              <w:jc w:val="right"/>
            </w:pPr>
            <w:r>
              <w:t>Trenere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35C093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6BD29A7A" w14:textId="77777777" w:rsidR="007B2B6E" w:rsidRDefault="007B2B6E" w:rsidP="0087490C"/>
        </w:tc>
      </w:tr>
      <w:tr w:rsidR="007B2B6E" w14:paraId="66F3983E" w14:textId="097D3774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5CE53B5" w14:textId="77777777" w:rsidR="007B2B6E" w:rsidRDefault="007B2B6E" w:rsidP="0087490C">
            <w:pPr>
              <w:jc w:val="right"/>
            </w:pPr>
            <w:r>
              <w:t>Dommer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76E20F8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23C51DCE" w14:textId="77777777" w:rsidR="007B2B6E" w:rsidRDefault="007B2B6E" w:rsidP="0087490C"/>
        </w:tc>
      </w:tr>
      <w:tr w:rsidR="007B2B6E" w14:paraId="007E47A4" w14:textId="5C15384F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A246DAC" w14:textId="77777777" w:rsidR="007B2B6E" w:rsidRDefault="007B2B6E" w:rsidP="0087490C">
            <w:pPr>
              <w:jc w:val="right"/>
            </w:pPr>
            <w:r>
              <w:t>Gymnast/er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2902F95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351E0BB0" w14:textId="77777777" w:rsidR="007B2B6E" w:rsidRDefault="007B2B6E" w:rsidP="0087490C"/>
        </w:tc>
      </w:tr>
      <w:tr w:rsidR="007B2B6E" w14:paraId="4D562DFE" w14:textId="5CB3225F" w:rsidTr="008664BD">
        <w:tc>
          <w:tcPr>
            <w:tcW w:w="212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78F1042" w14:textId="77777777" w:rsidR="007B2B6E" w:rsidRDefault="007B2B6E" w:rsidP="0087490C"/>
        </w:tc>
        <w:tc>
          <w:tcPr>
            <w:tcW w:w="6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166F77DE" w14:textId="77777777" w:rsidR="007B2B6E" w:rsidRDefault="007B2B6E" w:rsidP="0087490C"/>
        </w:tc>
        <w:tc>
          <w:tcPr>
            <w:tcW w:w="2410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</w:tcPr>
          <w:p w14:paraId="5F3A82A2" w14:textId="77777777" w:rsidR="007B2B6E" w:rsidRDefault="007B2B6E" w:rsidP="0087490C"/>
        </w:tc>
      </w:tr>
      <w:tr w:rsidR="007B2B6E" w14:paraId="32405567" w14:textId="62B25ECF" w:rsidTr="008664BD">
        <w:trPr>
          <w:trHeight w:val="383"/>
        </w:trPr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7E2F3D27" w14:textId="77777777" w:rsidR="007B2B6E" w:rsidRPr="00936A4C" w:rsidRDefault="007B2B6E" w:rsidP="0087490C">
            <w:pPr>
              <w:rPr>
                <w:b/>
              </w:rPr>
            </w:pPr>
            <w:r w:rsidRPr="00936A4C">
              <w:rPr>
                <w:b/>
              </w:rPr>
              <w:t>Reise til/fra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49FB73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6FEC22DB" w14:textId="77777777" w:rsidR="007B2B6E" w:rsidRDefault="007B2B6E" w:rsidP="0087490C"/>
        </w:tc>
      </w:tr>
      <w:tr w:rsidR="007B2B6E" w14:paraId="4E5099FF" w14:textId="51022ED5" w:rsidTr="008664BD">
        <w:tc>
          <w:tcPr>
            <w:tcW w:w="212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919162D" w14:textId="77777777" w:rsidR="007B2B6E" w:rsidRDefault="007B2B6E" w:rsidP="0087490C"/>
        </w:tc>
        <w:tc>
          <w:tcPr>
            <w:tcW w:w="6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02749A50" w14:textId="77777777" w:rsidR="007B2B6E" w:rsidRDefault="007B2B6E" w:rsidP="0087490C"/>
        </w:tc>
        <w:tc>
          <w:tcPr>
            <w:tcW w:w="2410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</w:tcPr>
          <w:p w14:paraId="5BCB8435" w14:textId="77777777" w:rsidR="007B2B6E" w:rsidRDefault="007B2B6E" w:rsidP="0087490C"/>
        </w:tc>
      </w:tr>
      <w:tr w:rsidR="007B2B6E" w14:paraId="57F0F97A" w14:textId="299BD580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0530A88E" w14:textId="77777777" w:rsidR="007B2B6E" w:rsidRPr="00936A4C" w:rsidRDefault="007B2B6E" w:rsidP="0087490C">
            <w:pPr>
              <w:rPr>
                <w:b/>
              </w:rPr>
            </w:pPr>
            <w:r w:rsidRPr="00936A4C">
              <w:rPr>
                <w:b/>
              </w:rPr>
              <w:t>Opphold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36BEFCB2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5A5A46B9" w14:textId="77777777" w:rsidR="007B2B6E" w:rsidRDefault="007B2B6E" w:rsidP="0087490C"/>
        </w:tc>
      </w:tr>
      <w:tr w:rsidR="007B2B6E" w14:paraId="6319BC65" w14:textId="5457FC06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29F9BBB" w14:textId="77777777" w:rsidR="007B2B6E" w:rsidRDefault="007B2B6E" w:rsidP="0087490C">
            <w:pPr>
              <w:jc w:val="right"/>
            </w:pPr>
            <w:r>
              <w:t>Transport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02629AD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4E6C63B2" w14:textId="77777777" w:rsidR="007B2B6E" w:rsidRDefault="007B2B6E" w:rsidP="0087490C"/>
        </w:tc>
      </w:tr>
      <w:tr w:rsidR="007B2B6E" w14:paraId="7558F340" w14:textId="2F39849F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D5D53C4" w14:textId="77777777" w:rsidR="007B2B6E" w:rsidRDefault="007B2B6E" w:rsidP="0087490C">
            <w:pPr>
              <w:jc w:val="right"/>
            </w:pPr>
            <w:r>
              <w:t>Overnatting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06387AE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4CA1A340" w14:textId="77777777" w:rsidR="007B2B6E" w:rsidRDefault="007B2B6E" w:rsidP="0087490C"/>
        </w:tc>
      </w:tr>
      <w:tr w:rsidR="007B2B6E" w14:paraId="5E5CEEB1" w14:textId="70009FC5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78E4AB" w14:textId="77777777" w:rsidR="007B2B6E" w:rsidRDefault="007B2B6E" w:rsidP="0087490C">
            <w:pPr>
              <w:jc w:val="right"/>
            </w:pPr>
            <w:r>
              <w:t>Mat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E96F3A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62FE3A61" w14:textId="77777777" w:rsidR="007B2B6E" w:rsidRDefault="007B2B6E" w:rsidP="0087490C"/>
        </w:tc>
      </w:tr>
      <w:tr w:rsidR="007B2B6E" w14:paraId="712CC691" w14:textId="4E129825" w:rsidTr="008664BD">
        <w:tc>
          <w:tcPr>
            <w:tcW w:w="212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E3DE859" w14:textId="77777777" w:rsidR="007B2B6E" w:rsidRDefault="007B2B6E" w:rsidP="0087490C"/>
        </w:tc>
        <w:tc>
          <w:tcPr>
            <w:tcW w:w="6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18077554" w14:textId="77777777" w:rsidR="007B2B6E" w:rsidRDefault="007B2B6E" w:rsidP="0087490C"/>
        </w:tc>
        <w:tc>
          <w:tcPr>
            <w:tcW w:w="2410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</w:tcPr>
          <w:p w14:paraId="3A63956A" w14:textId="77777777" w:rsidR="007B2B6E" w:rsidRDefault="007B2B6E" w:rsidP="0087490C"/>
        </w:tc>
      </w:tr>
      <w:tr w:rsidR="007B2B6E" w14:paraId="7F6A0677" w14:textId="1967D269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5DCAAB93" w14:textId="77777777" w:rsidR="007B2B6E" w:rsidRPr="00936A4C" w:rsidRDefault="007B2B6E" w:rsidP="0087490C">
            <w:pPr>
              <w:rPr>
                <w:b/>
              </w:rPr>
            </w:pPr>
            <w:r w:rsidRPr="00936A4C">
              <w:rPr>
                <w:b/>
              </w:rPr>
              <w:t>Konkurransen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43250CD4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3EFFC3E3" w14:textId="77777777" w:rsidR="007B2B6E" w:rsidRDefault="007B2B6E" w:rsidP="0087490C"/>
        </w:tc>
      </w:tr>
      <w:tr w:rsidR="007B2B6E" w14:paraId="24F2A92E" w14:textId="750AA8B7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1870130" w14:textId="77777777" w:rsidR="007B2B6E" w:rsidRDefault="007B2B6E" w:rsidP="0087490C">
            <w:pPr>
              <w:jc w:val="right"/>
            </w:pPr>
            <w:r>
              <w:t>Trening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3454EF3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34F758BC" w14:textId="77777777" w:rsidR="007B2B6E" w:rsidRDefault="007B2B6E" w:rsidP="0087490C"/>
        </w:tc>
      </w:tr>
      <w:tr w:rsidR="007B2B6E" w14:paraId="1CF6A6F2" w14:textId="1013FFA3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C510894" w14:textId="77777777" w:rsidR="007B2B6E" w:rsidRDefault="007B2B6E" w:rsidP="0087490C">
            <w:pPr>
              <w:jc w:val="right"/>
            </w:pPr>
            <w:r>
              <w:t>Arrangement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C2D874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6A42D3CC" w14:textId="77777777" w:rsidR="007B2B6E" w:rsidRDefault="007B2B6E" w:rsidP="0087490C"/>
        </w:tc>
      </w:tr>
      <w:tr w:rsidR="007B2B6E" w14:paraId="0BB4D990" w14:textId="20C4332B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D6F4C5C" w14:textId="77777777" w:rsidR="007B2B6E" w:rsidRDefault="007B2B6E" w:rsidP="0087490C">
            <w:pPr>
              <w:jc w:val="right"/>
            </w:pPr>
            <w:r>
              <w:t>Deltagende</w:t>
            </w:r>
          </w:p>
          <w:p w14:paraId="71D132F8" w14:textId="77777777" w:rsidR="007B2B6E" w:rsidRDefault="007B2B6E" w:rsidP="0087490C">
            <w:pPr>
              <w:jc w:val="right"/>
            </w:pPr>
            <w:r>
              <w:t>land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9D543A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21EBCE57" w14:textId="77777777" w:rsidR="007B2B6E" w:rsidRDefault="007B2B6E" w:rsidP="0087490C"/>
        </w:tc>
      </w:tr>
      <w:tr w:rsidR="007B2B6E" w14:paraId="61A6B969" w14:textId="6E57B1A6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40B2E66" w14:textId="77777777" w:rsidR="007B2B6E" w:rsidRDefault="007B2B6E" w:rsidP="0087490C">
            <w:pPr>
              <w:jc w:val="right"/>
            </w:pPr>
            <w:r>
              <w:t xml:space="preserve">Størrelse på </w:t>
            </w:r>
          </w:p>
          <w:p w14:paraId="2BFFD02B" w14:textId="77777777" w:rsidR="007B2B6E" w:rsidRDefault="007B2B6E" w:rsidP="0087490C">
            <w:pPr>
              <w:jc w:val="right"/>
            </w:pPr>
            <w:r>
              <w:t>konkurransen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E1B9EF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35472989" w14:textId="77777777" w:rsidR="007B2B6E" w:rsidRDefault="007B2B6E" w:rsidP="0087490C"/>
        </w:tc>
      </w:tr>
      <w:tr w:rsidR="007B2B6E" w14:paraId="1A9B0A7A" w14:textId="06114CE8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23E073" w14:textId="77777777" w:rsidR="007B2B6E" w:rsidRDefault="007B2B6E" w:rsidP="0087490C">
            <w:pPr>
              <w:jc w:val="right"/>
            </w:pPr>
            <w:r>
              <w:t>Bankett eller lignende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668220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60C0157B" w14:textId="77777777" w:rsidR="007B2B6E" w:rsidRDefault="007B2B6E" w:rsidP="0087490C"/>
        </w:tc>
      </w:tr>
      <w:tr w:rsidR="007B2B6E" w14:paraId="703FCF33" w14:textId="4404E82D" w:rsidTr="008664BD">
        <w:tc>
          <w:tcPr>
            <w:tcW w:w="212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8ED9FBE" w14:textId="77777777" w:rsidR="007B2B6E" w:rsidRDefault="007B2B6E" w:rsidP="0087490C"/>
        </w:tc>
        <w:tc>
          <w:tcPr>
            <w:tcW w:w="6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5F16296B" w14:textId="77777777" w:rsidR="007B2B6E" w:rsidRDefault="007B2B6E" w:rsidP="0087490C"/>
        </w:tc>
        <w:tc>
          <w:tcPr>
            <w:tcW w:w="2410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</w:tcPr>
          <w:p w14:paraId="0B4BCDAF" w14:textId="77777777" w:rsidR="007B2B6E" w:rsidRDefault="007B2B6E" w:rsidP="0087490C"/>
        </w:tc>
      </w:tr>
      <w:tr w:rsidR="007B2B6E" w14:paraId="4849662C" w14:textId="761E630D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5AFCD5DB" w14:textId="77777777" w:rsidR="007B2B6E" w:rsidRPr="00936A4C" w:rsidRDefault="007B2B6E" w:rsidP="0087490C">
            <w:pPr>
              <w:rPr>
                <w:b/>
              </w:rPr>
            </w:pPr>
            <w:r w:rsidRPr="00936A4C">
              <w:rPr>
                <w:b/>
              </w:rPr>
              <w:t>Signering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30A515FD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06CAD792" w14:textId="77777777" w:rsidR="007B2B6E" w:rsidRDefault="007B2B6E" w:rsidP="0087490C"/>
        </w:tc>
      </w:tr>
      <w:tr w:rsidR="007B2B6E" w14:paraId="5F3C2733" w14:textId="2EBCBA9B" w:rsidTr="008664B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2E188F7" w14:textId="77777777" w:rsidR="007B2B6E" w:rsidRDefault="007B2B6E" w:rsidP="0087490C">
            <w:pPr>
              <w:jc w:val="right"/>
            </w:pPr>
            <w:r>
              <w:t>Dato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150438B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194F997D" w14:textId="77777777" w:rsidR="007B2B6E" w:rsidRDefault="007B2B6E" w:rsidP="0087490C"/>
        </w:tc>
      </w:tr>
      <w:tr w:rsidR="007B2B6E" w14:paraId="7EA70FE3" w14:textId="77777777" w:rsidTr="008664BD">
        <w:trPr>
          <w:trHeight w:val="332"/>
        </w:trPr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3A8DB68" w14:textId="147A7EC8" w:rsidR="007B2B6E" w:rsidRDefault="007B2B6E" w:rsidP="0087490C">
            <w:pPr>
              <w:jc w:val="right"/>
            </w:pPr>
            <w:r>
              <w:t>Navn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FF61A6C" w14:textId="77777777" w:rsidR="007B2B6E" w:rsidRDefault="007B2B6E" w:rsidP="0087490C"/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8" w:space="0" w:color="FFFFFF"/>
            </w:tcBorders>
            <w:shd w:val="clear" w:color="auto" w:fill="auto"/>
          </w:tcPr>
          <w:p w14:paraId="0F605B9B" w14:textId="77777777" w:rsidR="007B2B6E" w:rsidRDefault="007B2B6E" w:rsidP="0087490C"/>
        </w:tc>
      </w:tr>
    </w:tbl>
    <w:p w14:paraId="519F2B97" w14:textId="13C97975" w:rsidR="007B2B6E" w:rsidRDefault="007B2B6E" w:rsidP="007B2B6E"/>
    <w:p w14:paraId="33452717" w14:textId="7EF96FEC" w:rsidR="008664BD" w:rsidRDefault="008664BD" w:rsidP="007B2B6E"/>
    <w:p w14:paraId="4247B761" w14:textId="5452EDD0" w:rsidR="008664BD" w:rsidRDefault="008664BD" w:rsidP="007B2B6E"/>
    <w:p w14:paraId="0C7A1BC8" w14:textId="43888B9E" w:rsidR="008664BD" w:rsidRDefault="008664BD" w:rsidP="007B2B6E"/>
    <w:p w14:paraId="6860FC92" w14:textId="6BC65483" w:rsidR="008664BD" w:rsidRDefault="008664BD" w:rsidP="007B2B6E"/>
    <w:p w14:paraId="32A51FE0" w14:textId="03C498A4" w:rsidR="008664BD" w:rsidRDefault="008664BD" w:rsidP="007B2B6E"/>
    <w:p w14:paraId="28206AE6" w14:textId="7EB1D08B" w:rsidR="008664BD" w:rsidRDefault="008664BD" w:rsidP="007B2B6E"/>
    <w:p w14:paraId="069A6048" w14:textId="6B6C6054" w:rsidR="008664BD" w:rsidRDefault="008664BD" w:rsidP="007B2B6E"/>
    <w:p w14:paraId="37B85CDE" w14:textId="36CF8F49" w:rsidR="008664BD" w:rsidRDefault="008664BD" w:rsidP="007B2B6E"/>
    <w:p w14:paraId="53B8A6CE" w14:textId="6DE40B05" w:rsidR="008664BD" w:rsidRDefault="008664BD" w:rsidP="007B2B6E"/>
    <w:p w14:paraId="5E41076A" w14:textId="1B4161BD" w:rsidR="008664BD" w:rsidRDefault="008664BD" w:rsidP="007B2B6E">
      <w:r>
        <w:lastRenderedPageBreak/>
        <w:t xml:space="preserve">Trenerrapporten skrives av trenere som deltok i konkurransen. </w:t>
      </w:r>
    </w:p>
    <w:p w14:paraId="364F460F" w14:textId="783CBD35" w:rsidR="008664BD" w:rsidRDefault="008664BD" w:rsidP="007B2B6E">
      <w:r>
        <w:t xml:space="preserve">Rapporten sendes til delegasjonsleder/ansvarlig. </w:t>
      </w:r>
    </w:p>
    <w:p w14:paraId="4D339A75" w14:textId="77777777" w:rsidR="008664BD" w:rsidRDefault="008664BD" w:rsidP="007B2B6E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620" w:firstRow="1" w:lastRow="0" w:firstColumn="0" w:lastColumn="0" w:noHBand="1" w:noVBand="1"/>
      </w:tblPr>
      <w:tblGrid>
        <w:gridCol w:w="2093"/>
        <w:gridCol w:w="6691"/>
      </w:tblGrid>
      <w:tr w:rsidR="008664BD" w14:paraId="6C796B54" w14:textId="77777777" w:rsidTr="008664BD">
        <w:tc>
          <w:tcPr>
            <w:tcW w:w="2093" w:type="dxa"/>
            <w:tcBorders>
              <w:bottom w:val="single" w:sz="4" w:space="0" w:color="000000" w:themeColor="text1"/>
            </w:tcBorders>
            <w:shd w:val="clear" w:color="auto" w:fill="1C3664"/>
          </w:tcPr>
          <w:p w14:paraId="3A0E5B9C" w14:textId="77777777" w:rsidR="008664BD" w:rsidRPr="002C0A36" w:rsidRDefault="008664BD" w:rsidP="0087490C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Trenerrapport</w:t>
            </w:r>
          </w:p>
        </w:tc>
        <w:tc>
          <w:tcPr>
            <w:tcW w:w="6691" w:type="dxa"/>
            <w:tcBorders>
              <w:bottom w:val="single" w:sz="4" w:space="0" w:color="000000" w:themeColor="text1"/>
            </w:tcBorders>
            <w:shd w:val="clear" w:color="auto" w:fill="1C3664"/>
          </w:tcPr>
          <w:p w14:paraId="53DD5101" w14:textId="77777777" w:rsidR="008664BD" w:rsidRPr="002C0A36" w:rsidRDefault="008664BD" w:rsidP="0087490C">
            <w:pPr>
              <w:rPr>
                <w:b/>
                <w:bCs/>
                <w:color w:val="FFFFFF"/>
              </w:rPr>
            </w:pPr>
            <w:r w:rsidRPr="002C0A36">
              <w:rPr>
                <w:b/>
                <w:bCs/>
                <w:color w:val="FFFFFF"/>
              </w:rPr>
              <w:t>Informasjon</w:t>
            </w:r>
            <w:r>
              <w:rPr>
                <w:b/>
                <w:bCs/>
                <w:color w:val="FFFFFF"/>
              </w:rPr>
              <w:t xml:space="preserve"> (fyll inn)</w:t>
            </w:r>
          </w:p>
        </w:tc>
      </w:tr>
      <w:tr w:rsidR="008664BD" w14:paraId="09A0C043" w14:textId="77777777" w:rsidTr="008664BD">
        <w:tc>
          <w:tcPr>
            <w:tcW w:w="20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79C84EC8" w14:textId="77777777" w:rsidR="008664BD" w:rsidRDefault="008664BD" w:rsidP="0087490C">
            <w:pPr>
              <w:rPr>
                <w:b/>
                <w:bCs/>
                <w:color w:val="FFFFFF"/>
              </w:rPr>
            </w:pPr>
          </w:p>
        </w:tc>
        <w:tc>
          <w:tcPr>
            <w:tcW w:w="669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14833BFB" w14:textId="77777777" w:rsidR="008664BD" w:rsidRPr="002C0A36" w:rsidRDefault="008664BD" w:rsidP="0087490C">
            <w:pPr>
              <w:rPr>
                <w:b/>
                <w:bCs/>
                <w:color w:val="FFFFFF"/>
              </w:rPr>
            </w:pPr>
          </w:p>
        </w:tc>
      </w:tr>
      <w:tr w:rsidR="008664BD" w14:paraId="7148086A" w14:textId="77777777" w:rsidTr="008664BD">
        <w:tc>
          <w:tcPr>
            <w:tcW w:w="2093" w:type="dxa"/>
            <w:tcBorders>
              <w:top w:val="single" w:sz="4" w:space="0" w:color="000000" w:themeColor="text1"/>
            </w:tcBorders>
            <w:shd w:val="clear" w:color="auto" w:fill="1C3664"/>
          </w:tcPr>
          <w:p w14:paraId="091758CD" w14:textId="77777777" w:rsidR="008664BD" w:rsidRPr="008664BD" w:rsidRDefault="008664BD" w:rsidP="0087490C">
            <w:pPr>
              <w:rPr>
                <w:bCs/>
              </w:rPr>
            </w:pPr>
            <w:r w:rsidRPr="008664BD">
              <w:rPr>
                <w:bCs/>
              </w:rPr>
              <w:t>Navn på gymnast/er:</w:t>
            </w:r>
          </w:p>
        </w:tc>
        <w:tc>
          <w:tcPr>
            <w:tcW w:w="6691" w:type="dxa"/>
            <w:tcBorders>
              <w:top w:val="single" w:sz="4" w:space="0" w:color="000000" w:themeColor="text1"/>
            </w:tcBorders>
            <w:shd w:val="clear" w:color="auto" w:fill="1C3664"/>
          </w:tcPr>
          <w:p w14:paraId="5FB65782" w14:textId="77777777" w:rsidR="008664BD" w:rsidRPr="008664BD" w:rsidRDefault="008664BD" w:rsidP="0087490C">
            <w:pPr>
              <w:rPr>
                <w:bCs/>
              </w:rPr>
            </w:pPr>
            <w:r w:rsidRPr="008664BD">
              <w:rPr>
                <w:bCs/>
              </w:rPr>
              <w:t>Oppsummering av gymnastens kjøring i konkurransen:</w:t>
            </w:r>
          </w:p>
        </w:tc>
      </w:tr>
      <w:tr w:rsidR="008664BD" w14:paraId="1A09E5C8" w14:textId="77777777" w:rsidTr="008664BD">
        <w:tc>
          <w:tcPr>
            <w:tcW w:w="2093" w:type="dxa"/>
            <w:shd w:val="clear" w:color="auto" w:fill="auto"/>
          </w:tcPr>
          <w:p w14:paraId="7377C3D0" w14:textId="77777777" w:rsidR="008664BD" w:rsidRPr="00C2416C" w:rsidRDefault="008664BD" w:rsidP="0087490C">
            <w:pPr>
              <w:jc w:val="right"/>
            </w:pPr>
          </w:p>
        </w:tc>
        <w:tc>
          <w:tcPr>
            <w:tcW w:w="6691" w:type="dxa"/>
            <w:shd w:val="clear" w:color="auto" w:fill="auto"/>
          </w:tcPr>
          <w:p w14:paraId="54A005C3" w14:textId="77777777" w:rsidR="008664BD" w:rsidRDefault="008664BD" w:rsidP="0087490C"/>
        </w:tc>
      </w:tr>
      <w:tr w:rsidR="008664BD" w14:paraId="3F0163AD" w14:textId="77777777" w:rsidTr="008664BD">
        <w:tc>
          <w:tcPr>
            <w:tcW w:w="2093" w:type="dxa"/>
            <w:shd w:val="clear" w:color="auto" w:fill="auto"/>
          </w:tcPr>
          <w:p w14:paraId="08C0D844" w14:textId="77777777" w:rsidR="008664BD" w:rsidRPr="00C2416C" w:rsidRDefault="008664BD" w:rsidP="0087490C">
            <w:pPr>
              <w:jc w:val="right"/>
            </w:pPr>
          </w:p>
        </w:tc>
        <w:tc>
          <w:tcPr>
            <w:tcW w:w="6691" w:type="dxa"/>
            <w:shd w:val="clear" w:color="auto" w:fill="auto"/>
          </w:tcPr>
          <w:p w14:paraId="69355B6D" w14:textId="77777777" w:rsidR="008664BD" w:rsidRDefault="008664BD" w:rsidP="0087490C"/>
        </w:tc>
      </w:tr>
      <w:tr w:rsidR="008664BD" w14:paraId="2772A890" w14:textId="77777777" w:rsidTr="008664BD">
        <w:tc>
          <w:tcPr>
            <w:tcW w:w="2093" w:type="dxa"/>
            <w:shd w:val="clear" w:color="auto" w:fill="auto"/>
          </w:tcPr>
          <w:p w14:paraId="3359C016" w14:textId="77777777" w:rsidR="008664BD" w:rsidRPr="00C2416C" w:rsidRDefault="008664BD" w:rsidP="0087490C">
            <w:pPr>
              <w:jc w:val="right"/>
            </w:pPr>
          </w:p>
        </w:tc>
        <w:tc>
          <w:tcPr>
            <w:tcW w:w="6691" w:type="dxa"/>
            <w:shd w:val="clear" w:color="auto" w:fill="auto"/>
          </w:tcPr>
          <w:p w14:paraId="152AD679" w14:textId="77777777" w:rsidR="008664BD" w:rsidRDefault="008664BD" w:rsidP="0087490C"/>
        </w:tc>
      </w:tr>
      <w:tr w:rsidR="008664BD" w14:paraId="79262E05" w14:textId="77777777" w:rsidTr="008664BD">
        <w:tc>
          <w:tcPr>
            <w:tcW w:w="2093" w:type="dxa"/>
            <w:shd w:val="clear" w:color="auto" w:fill="auto"/>
          </w:tcPr>
          <w:p w14:paraId="74B97686" w14:textId="77777777" w:rsidR="008664BD" w:rsidRPr="00C2416C" w:rsidRDefault="008664BD" w:rsidP="0087490C">
            <w:pPr>
              <w:jc w:val="right"/>
            </w:pPr>
          </w:p>
        </w:tc>
        <w:tc>
          <w:tcPr>
            <w:tcW w:w="6691" w:type="dxa"/>
            <w:shd w:val="clear" w:color="auto" w:fill="auto"/>
          </w:tcPr>
          <w:p w14:paraId="0A04E732" w14:textId="77777777" w:rsidR="008664BD" w:rsidRDefault="008664BD" w:rsidP="0087490C"/>
        </w:tc>
      </w:tr>
      <w:tr w:rsidR="008664BD" w14:paraId="42A65996" w14:textId="77777777" w:rsidTr="008664BD">
        <w:tc>
          <w:tcPr>
            <w:tcW w:w="2093" w:type="dxa"/>
            <w:shd w:val="clear" w:color="auto" w:fill="auto"/>
          </w:tcPr>
          <w:p w14:paraId="48C0733F" w14:textId="77777777" w:rsidR="008664BD" w:rsidRPr="00C2416C" w:rsidRDefault="008664BD" w:rsidP="0087490C">
            <w:pPr>
              <w:jc w:val="right"/>
            </w:pPr>
          </w:p>
        </w:tc>
        <w:tc>
          <w:tcPr>
            <w:tcW w:w="6691" w:type="dxa"/>
            <w:shd w:val="clear" w:color="auto" w:fill="auto"/>
          </w:tcPr>
          <w:p w14:paraId="1A12146D" w14:textId="77777777" w:rsidR="008664BD" w:rsidRDefault="008664BD" w:rsidP="0087490C"/>
        </w:tc>
      </w:tr>
      <w:tr w:rsidR="008664BD" w14:paraId="2114E6D6" w14:textId="77777777" w:rsidTr="008664BD">
        <w:tc>
          <w:tcPr>
            <w:tcW w:w="2093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02C7ADFB" w14:textId="77777777" w:rsidR="008664BD" w:rsidRPr="00C2416C" w:rsidRDefault="008664BD" w:rsidP="0087490C">
            <w:pPr>
              <w:jc w:val="right"/>
            </w:pPr>
          </w:p>
        </w:tc>
        <w:tc>
          <w:tcPr>
            <w:tcW w:w="6691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416A2B88" w14:textId="77777777" w:rsidR="008664BD" w:rsidRDefault="008664BD" w:rsidP="0087490C"/>
        </w:tc>
      </w:tr>
      <w:tr w:rsidR="008664BD" w14:paraId="04895555" w14:textId="77777777" w:rsidTr="008664BD">
        <w:tc>
          <w:tcPr>
            <w:tcW w:w="2093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9E875D6" w14:textId="77777777" w:rsidR="008664BD" w:rsidRPr="00C2416C" w:rsidRDefault="008664BD" w:rsidP="0087490C">
            <w:pPr>
              <w:jc w:val="right"/>
            </w:pPr>
          </w:p>
        </w:tc>
        <w:tc>
          <w:tcPr>
            <w:tcW w:w="6691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5FD6145" w14:textId="77777777" w:rsidR="008664BD" w:rsidRDefault="008664BD" w:rsidP="0087490C"/>
        </w:tc>
      </w:tr>
      <w:tr w:rsidR="008664BD" w14:paraId="072ADEA1" w14:textId="77777777" w:rsidTr="008664BD">
        <w:tc>
          <w:tcPr>
            <w:tcW w:w="20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239B5960" w14:textId="77777777" w:rsidR="008664BD" w:rsidRPr="00C2416C" w:rsidRDefault="008664BD" w:rsidP="0087490C">
            <w:pPr>
              <w:jc w:val="right"/>
            </w:pPr>
          </w:p>
        </w:tc>
        <w:tc>
          <w:tcPr>
            <w:tcW w:w="669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19C073E5" w14:textId="77777777" w:rsidR="008664BD" w:rsidRDefault="008664BD" w:rsidP="0087490C"/>
        </w:tc>
      </w:tr>
      <w:tr w:rsidR="008664BD" w14:paraId="0D7D113E" w14:textId="77777777" w:rsidTr="008664BD">
        <w:tc>
          <w:tcPr>
            <w:tcW w:w="209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1C3664"/>
          </w:tcPr>
          <w:p w14:paraId="12AB7014" w14:textId="77777777" w:rsidR="008664BD" w:rsidRPr="008664BD" w:rsidRDefault="008664BD" w:rsidP="0087490C">
            <w:pPr>
              <w:rPr>
                <w:bCs/>
              </w:rPr>
            </w:pPr>
            <w:r w:rsidRPr="008664BD">
              <w:rPr>
                <w:bCs/>
              </w:rPr>
              <w:t>Total vurdering:</w:t>
            </w:r>
          </w:p>
        </w:tc>
        <w:tc>
          <w:tcPr>
            <w:tcW w:w="669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1C3664"/>
          </w:tcPr>
          <w:p w14:paraId="55F75B79" w14:textId="77777777" w:rsidR="008664BD" w:rsidRPr="008664BD" w:rsidRDefault="008664BD" w:rsidP="0087490C">
            <w:pPr>
              <w:rPr>
                <w:bCs/>
              </w:rPr>
            </w:pPr>
            <w:r w:rsidRPr="008664BD">
              <w:rPr>
                <w:bCs/>
              </w:rPr>
              <w:t>Hvordan gikk konkurransen for de norske gymnastene totalt sett:</w:t>
            </w:r>
          </w:p>
        </w:tc>
      </w:tr>
      <w:tr w:rsidR="008664BD" w14:paraId="5BD4C305" w14:textId="77777777" w:rsidTr="008664BD">
        <w:trPr>
          <w:trHeight w:val="1005"/>
        </w:trPr>
        <w:tc>
          <w:tcPr>
            <w:tcW w:w="2093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20B3AAA" w14:textId="21DF8B6C" w:rsidR="008664BD" w:rsidRDefault="008664BD" w:rsidP="0087490C">
            <w:pPr>
              <w:jc w:val="right"/>
            </w:pPr>
          </w:p>
        </w:tc>
        <w:tc>
          <w:tcPr>
            <w:tcW w:w="6691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3D635A4" w14:textId="77777777" w:rsidR="008664BD" w:rsidRDefault="008664BD" w:rsidP="0087490C"/>
        </w:tc>
      </w:tr>
      <w:tr w:rsidR="008664BD" w14:paraId="1AC36374" w14:textId="77777777" w:rsidTr="008664BD">
        <w:tc>
          <w:tcPr>
            <w:tcW w:w="209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0C4A8CFB" w14:textId="77777777" w:rsidR="008664BD" w:rsidRDefault="008664BD" w:rsidP="0087490C"/>
        </w:tc>
        <w:tc>
          <w:tcPr>
            <w:tcW w:w="669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230F3DD2" w14:textId="77777777" w:rsidR="008664BD" w:rsidRDefault="008664BD" w:rsidP="0087490C"/>
        </w:tc>
      </w:tr>
      <w:tr w:rsidR="008664BD" w14:paraId="0A306B2D" w14:textId="77777777" w:rsidTr="008664BD">
        <w:tc>
          <w:tcPr>
            <w:tcW w:w="2093" w:type="dxa"/>
            <w:tcBorders>
              <w:top w:val="nil"/>
            </w:tcBorders>
            <w:shd w:val="clear" w:color="auto" w:fill="1C3664"/>
          </w:tcPr>
          <w:p w14:paraId="54CB1B87" w14:textId="77777777" w:rsidR="008664BD" w:rsidRPr="008664BD" w:rsidRDefault="008664BD" w:rsidP="0087490C">
            <w:pPr>
              <w:rPr>
                <w:bCs/>
              </w:rPr>
            </w:pPr>
            <w:r w:rsidRPr="008664BD">
              <w:rPr>
                <w:bCs/>
              </w:rPr>
              <w:t>Evt. vedlegg</w:t>
            </w:r>
          </w:p>
        </w:tc>
        <w:tc>
          <w:tcPr>
            <w:tcW w:w="6691" w:type="dxa"/>
            <w:tcBorders>
              <w:top w:val="nil"/>
            </w:tcBorders>
            <w:shd w:val="clear" w:color="auto" w:fill="1C3664"/>
          </w:tcPr>
          <w:p w14:paraId="0EEBE156" w14:textId="77777777" w:rsidR="008664BD" w:rsidRDefault="008664BD" w:rsidP="0087490C"/>
        </w:tc>
      </w:tr>
      <w:tr w:rsidR="008664BD" w14:paraId="737CADCF" w14:textId="77777777" w:rsidTr="008664BD">
        <w:tc>
          <w:tcPr>
            <w:tcW w:w="2093" w:type="dxa"/>
            <w:shd w:val="clear" w:color="auto" w:fill="auto"/>
          </w:tcPr>
          <w:p w14:paraId="7E8C4308" w14:textId="77777777" w:rsidR="008664BD" w:rsidRDefault="008664BD" w:rsidP="0087490C">
            <w:pPr>
              <w:jc w:val="right"/>
            </w:pPr>
            <w:r>
              <w:t>Resultatliste</w:t>
            </w:r>
          </w:p>
        </w:tc>
        <w:tc>
          <w:tcPr>
            <w:tcW w:w="6691" w:type="dxa"/>
            <w:shd w:val="clear" w:color="auto" w:fill="auto"/>
          </w:tcPr>
          <w:p w14:paraId="65F4981E" w14:textId="77777777" w:rsidR="008664BD" w:rsidRDefault="008664BD" w:rsidP="0087490C"/>
        </w:tc>
      </w:tr>
      <w:tr w:rsidR="008664BD" w14:paraId="102605B6" w14:textId="77777777" w:rsidTr="008664BD">
        <w:tc>
          <w:tcPr>
            <w:tcW w:w="2093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124C228" w14:textId="77777777" w:rsidR="008664BD" w:rsidRDefault="008664BD" w:rsidP="0087490C">
            <w:pPr>
              <w:jc w:val="right"/>
            </w:pPr>
            <w:r>
              <w:t>Hovedskjema</w:t>
            </w:r>
          </w:p>
        </w:tc>
        <w:tc>
          <w:tcPr>
            <w:tcW w:w="6691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4A3937FF" w14:textId="77777777" w:rsidR="008664BD" w:rsidRDefault="008664BD" w:rsidP="0087490C"/>
        </w:tc>
      </w:tr>
      <w:tr w:rsidR="008664BD" w14:paraId="0F7CA560" w14:textId="77777777" w:rsidTr="008664BD">
        <w:tc>
          <w:tcPr>
            <w:tcW w:w="2093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DB5C2F4" w14:textId="77777777" w:rsidR="008664BD" w:rsidRDefault="008664BD" w:rsidP="0087490C">
            <w:pPr>
              <w:jc w:val="right"/>
            </w:pPr>
            <w:r>
              <w:t>Annet</w:t>
            </w:r>
          </w:p>
        </w:tc>
        <w:tc>
          <w:tcPr>
            <w:tcW w:w="6691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6104C815" w14:textId="77777777" w:rsidR="008664BD" w:rsidRDefault="008664BD" w:rsidP="0087490C"/>
        </w:tc>
      </w:tr>
      <w:tr w:rsidR="008664BD" w14:paraId="52017B44" w14:textId="77777777" w:rsidTr="008664BD">
        <w:tc>
          <w:tcPr>
            <w:tcW w:w="20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3BE0FBE3" w14:textId="77777777" w:rsidR="008664BD" w:rsidRDefault="008664BD" w:rsidP="0087490C"/>
        </w:tc>
        <w:tc>
          <w:tcPr>
            <w:tcW w:w="669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412C0D27" w14:textId="77777777" w:rsidR="008664BD" w:rsidRDefault="008664BD" w:rsidP="0087490C"/>
        </w:tc>
      </w:tr>
      <w:tr w:rsidR="008664BD" w14:paraId="2223DEA4" w14:textId="77777777" w:rsidTr="008664BD">
        <w:tc>
          <w:tcPr>
            <w:tcW w:w="2093" w:type="dxa"/>
            <w:tcBorders>
              <w:top w:val="single" w:sz="4" w:space="0" w:color="000000" w:themeColor="text1"/>
            </w:tcBorders>
            <w:shd w:val="clear" w:color="auto" w:fill="1C3664"/>
          </w:tcPr>
          <w:p w14:paraId="1DE2C156" w14:textId="77777777" w:rsidR="008664BD" w:rsidRPr="008664BD" w:rsidRDefault="008664BD" w:rsidP="0087490C">
            <w:pPr>
              <w:rPr>
                <w:bCs/>
              </w:rPr>
            </w:pPr>
            <w:r w:rsidRPr="008664BD">
              <w:rPr>
                <w:bCs/>
              </w:rPr>
              <w:t>Signering</w:t>
            </w:r>
          </w:p>
        </w:tc>
        <w:tc>
          <w:tcPr>
            <w:tcW w:w="6691" w:type="dxa"/>
            <w:tcBorders>
              <w:top w:val="single" w:sz="4" w:space="0" w:color="000000" w:themeColor="text1"/>
            </w:tcBorders>
            <w:shd w:val="clear" w:color="auto" w:fill="1C3664"/>
          </w:tcPr>
          <w:p w14:paraId="1F1FCDB8" w14:textId="77777777" w:rsidR="008664BD" w:rsidRDefault="008664BD" w:rsidP="0087490C"/>
        </w:tc>
      </w:tr>
      <w:tr w:rsidR="008664BD" w14:paraId="5988FCF5" w14:textId="77777777" w:rsidTr="008664BD">
        <w:tc>
          <w:tcPr>
            <w:tcW w:w="2093" w:type="dxa"/>
            <w:shd w:val="clear" w:color="auto" w:fill="auto"/>
          </w:tcPr>
          <w:p w14:paraId="55210867" w14:textId="77777777" w:rsidR="008664BD" w:rsidRDefault="008664BD" w:rsidP="0087490C">
            <w:pPr>
              <w:jc w:val="right"/>
            </w:pPr>
            <w:r>
              <w:t>Dato</w:t>
            </w:r>
          </w:p>
        </w:tc>
        <w:tc>
          <w:tcPr>
            <w:tcW w:w="6691" w:type="dxa"/>
            <w:shd w:val="clear" w:color="auto" w:fill="auto"/>
          </w:tcPr>
          <w:p w14:paraId="6F4C348D" w14:textId="77777777" w:rsidR="008664BD" w:rsidRDefault="008664BD" w:rsidP="0087490C"/>
        </w:tc>
      </w:tr>
      <w:tr w:rsidR="008664BD" w14:paraId="1ECBEBC0" w14:textId="77777777" w:rsidTr="008664BD">
        <w:tc>
          <w:tcPr>
            <w:tcW w:w="2093" w:type="dxa"/>
            <w:shd w:val="clear" w:color="auto" w:fill="auto"/>
          </w:tcPr>
          <w:p w14:paraId="775D2708" w14:textId="77777777" w:rsidR="008664BD" w:rsidRDefault="008664BD" w:rsidP="0087490C">
            <w:pPr>
              <w:jc w:val="right"/>
            </w:pPr>
            <w:r>
              <w:t>Navn</w:t>
            </w:r>
          </w:p>
        </w:tc>
        <w:tc>
          <w:tcPr>
            <w:tcW w:w="6691" w:type="dxa"/>
            <w:shd w:val="clear" w:color="auto" w:fill="auto"/>
          </w:tcPr>
          <w:p w14:paraId="4BAF4A8D" w14:textId="77777777" w:rsidR="008664BD" w:rsidRDefault="008664BD" w:rsidP="0087490C"/>
        </w:tc>
      </w:tr>
    </w:tbl>
    <w:p w14:paraId="7CB9B0BC" w14:textId="7E759273" w:rsidR="008664BD" w:rsidRDefault="008664BD" w:rsidP="007B2B6E"/>
    <w:p w14:paraId="08ABA7E0" w14:textId="7A0EB654" w:rsidR="008664BD" w:rsidRPr="008664BD" w:rsidRDefault="008664BD" w:rsidP="008664BD">
      <w:pPr>
        <w:rPr>
          <w:rFonts w:cs="Arial"/>
          <w:szCs w:val="22"/>
        </w:rPr>
      </w:pPr>
      <w:r w:rsidRPr="008664BD">
        <w:rPr>
          <w:rFonts w:cs="Arial"/>
          <w:szCs w:val="22"/>
        </w:rPr>
        <w:t>Domme</w:t>
      </w:r>
      <w:r>
        <w:rPr>
          <w:rFonts w:cs="Arial"/>
          <w:szCs w:val="22"/>
        </w:rPr>
        <w:t>r</w:t>
      </w:r>
      <w:r w:rsidRPr="008664BD">
        <w:rPr>
          <w:rFonts w:cs="Arial"/>
          <w:szCs w:val="22"/>
        </w:rPr>
        <w:t>rapporten skrives av dommer som dømmer for delegasjonen</w:t>
      </w:r>
      <w:r w:rsidR="00632616">
        <w:rPr>
          <w:rFonts w:cs="Arial"/>
          <w:szCs w:val="22"/>
        </w:rPr>
        <w:t xml:space="preserve"> og sendes til delegasjonsleder/ansvarlig</w:t>
      </w:r>
      <w:r w:rsidRPr="008664BD">
        <w:rPr>
          <w:rFonts w:cs="Arial"/>
          <w:szCs w:val="22"/>
        </w:rPr>
        <w:t>. Dersom delegasjonen ikke har med dommer, leveres det ingen dommerrapport.</w:t>
      </w:r>
    </w:p>
    <w:p w14:paraId="668B70A7" w14:textId="05FDAE70" w:rsidR="008664BD" w:rsidRDefault="008664BD" w:rsidP="007B2B6E"/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620" w:firstRow="1" w:lastRow="0" w:firstColumn="0" w:lastColumn="0" w:noHBand="1" w:noVBand="1"/>
      </w:tblPr>
      <w:tblGrid>
        <w:gridCol w:w="2093"/>
        <w:gridCol w:w="6691"/>
      </w:tblGrid>
      <w:tr w:rsidR="008664BD" w14:paraId="0592331B" w14:textId="77777777" w:rsidTr="0063261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5FC449CD" w14:textId="77777777" w:rsidR="008664BD" w:rsidRPr="002C0A36" w:rsidRDefault="008664BD" w:rsidP="0087490C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Dommerrapport</w:t>
            </w:r>
          </w:p>
        </w:tc>
        <w:tc>
          <w:tcPr>
            <w:tcW w:w="6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0850246E" w14:textId="77777777" w:rsidR="008664BD" w:rsidRPr="002C0A36" w:rsidRDefault="008664BD" w:rsidP="0087490C">
            <w:pPr>
              <w:rPr>
                <w:b/>
                <w:bCs/>
                <w:color w:val="FFFFFF"/>
              </w:rPr>
            </w:pPr>
            <w:r w:rsidRPr="002C0A36">
              <w:rPr>
                <w:b/>
                <w:bCs/>
                <w:color w:val="FFFFFF"/>
              </w:rPr>
              <w:t>Informasjon</w:t>
            </w:r>
            <w:r>
              <w:rPr>
                <w:b/>
                <w:bCs/>
                <w:color w:val="FFFFFF"/>
              </w:rPr>
              <w:t xml:space="preserve"> (fyll inn)</w:t>
            </w:r>
          </w:p>
        </w:tc>
      </w:tr>
      <w:tr w:rsidR="00632616" w14:paraId="111EA0C0" w14:textId="77777777" w:rsidTr="00632616">
        <w:tc>
          <w:tcPr>
            <w:tcW w:w="20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43CEF9DA" w14:textId="77777777" w:rsidR="00632616" w:rsidRDefault="00632616" w:rsidP="0087490C">
            <w:pPr>
              <w:rPr>
                <w:b/>
                <w:bCs/>
                <w:color w:val="FFFFFF"/>
              </w:rPr>
            </w:pPr>
          </w:p>
        </w:tc>
        <w:tc>
          <w:tcPr>
            <w:tcW w:w="669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76540A5E" w14:textId="77777777" w:rsidR="00632616" w:rsidRPr="002C0A36" w:rsidRDefault="00632616" w:rsidP="0087490C">
            <w:pPr>
              <w:rPr>
                <w:b/>
                <w:bCs/>
                <w:color w:val="FFFFFF"/>
              </w:rPr>
            </w:pPr>
          </w:p>
        </w:tc>
      </w:tr>
      <w:tr w:rsidR="008664BD" w14:paraId="3D0BC096" w14:textId="77777777" w:rsidTr="0063261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54BF4D8D" w14:textId="77777777" w:rsidR="008664BD" w:rsidRPr="00936A4C" w:rsidRDefault="008664BD" w:rsidP="0087490C">
            <w:pPr>
              <w:rPr>
                <w:b/>
              </w:rPr>
            </w:pPr>
            <w:r w:rsidRPr="00936A4C">
              <w:rPr>
                <w:b/>
              </w:rPr>
              <w:t xml:space="preserve">Navn på </w:t>
            </w:r>
            <w:r>
              <w:rPr>
                <w:b/>
              </w:rPr>
              <w:t>dommer/e</w:t>
            </w:r>
          </w:p>
        </w:tc>
        <w:tc>
          <w:tcPr>
            <w:tcW w:w="6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0F03A5" w14:textId="77777777" w:rsidR="008664BD" w:rsidRDefault="008664BD" w:rsidP="0087490C"/>
        </w:tc>
      </w:tr>
      <w:tr w:rsidR="008664BD" w14:paraId="076AFC84" w14:textId="77777777" w:rsidTr="0063261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06E806B3" w14:textId="77777777" w:rsidR="008664BD" w:rsidRPr="00936A4C" w:rsidRDefault="008664BD" w:rsidP="0087490C">
            <w:pPr>
              <w:rPr>
                <w:b/>
              </w:rPr>
            </w:pPr>
            <w:r>
              <w:rPr>
                <w:b/>
              </w:rPr>
              <w:t>Trekning</w:t>
            </w:r>
          </w:p>
        </w:tc>
        <w:tc>
          <w:tcPr>
            <w:tcW w:w="6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55AA17" w14:textId="77777777" w:rsidR="008664BD" w:rsidRDefault="008664BD" w:rsidP="0087490C"/>
        </w:tc>
      </w:tr>
      <w:tr w:rsidR="008664BD" w14:paraId="1F37A2BA" w14:textId="77777777" w:rsidTr="0063261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2E66045C" w14:textId="77777777" w:rsidR="008664BD" w:rsidRPr="00936A4C" w:rsidRDefault="008664BD" w:rsidP="0087490C">
            <w:pPr>
              <w:rPr>
                <w:b/>
              </w:rPr>
            </w:pPr>
            <w:r>
              <w:rPr>
                <w:b/>
              </w:rPr>
              <w:t>Generelt inntrykk</w:t>
            </w:r>
          </w:p>
        </w:tc>
        <w:tc>
          <w:tcPr>
            <w:tcW w:w="6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C1FDF0" w14:textId="77777777" w:rsidR="008664BD" w:rsidRDefault="008664BD" w:rsidP="0087490C"/>
        </w:tc>
      </w:tr>
      <w:tr w:rsidR="008664BD" w14:paraId="21A8E6AE" w14:textId="77777777" w:rsidTr="0063261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346A7870" w14:textId="77777777" w:rsidR="008664BD" w:rsidRPr="002E4E7A" w:rsidRDefault="008664BD" w:rsidP="0087490C">
            <w:pPr>
              <w:rPr>
                <w:b/>
              </w:rPr>
            </w:pPr>
            <w:r w:rsidRPr="002E4E7A">
              <w:rPr>
                <w:b/>
              </w:rPr>
              <w:t>Kontakter</w:t>
            </w:r>
          </w:p>
        </w:tc>
        <w:tc>
          <w:tcPr>
            <w:tcW w:w="6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39B235F" w14:textId="77777777" w:rsidR="008664BD" w:rsidRDefault="008664BD" w:rsidP="0087490C"/>
        </w:tc>
      </w:tr>
      <w:tr w:rsidR="008664BD" w14:paraId="211DDCC9" w14:textId="77777777" w:rsidTr="0063261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67A65BBA" w14:textId="77777777" w:rsidR="008664BD" w:rsidRPr="00936A4C" w:rsidRDefault="008664BD" w:rsidP="0087490C">
            <w:pPr>
              <w:rPr>
                <w:b/>
              </w:rPr>
            </w:pPr>
            <w:r>
              <w:rPr>
                <w:b/>
              </w:rPr>
              <w:t>Reglement</w:t>
            </w:r>
          </w:p>
        </w:tc>
        <w:tc>
          <w:tcPr>
            <w:tcW w:w="6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419E973" w14:textId="77777777" w:rsidR="008664BD" w:rsidRDefault="008664BD" w:rsidP="0087490C"/>
        </w:tc>
      </w:tr>
      <w:tr w:rsidR="008664BD" w14:paraId="3BFC970A" w14:textId="77777777" w:rsidTr="00632616">
        <w:tc>
          <w:tcPr>
            <w:tcW w:w="209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1ABD62D" w14:textId="77777777" w:rsidR="008664BD" w:rsidRDefault="008664BD" w:rsidP="0087490C"/>
        </w:tc>
        <w:tc>
          <w:tcPr>
            <w:tcW w:w="669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84436F2" w14:textId="77777777" w:rsidR="008664BD" w:rsidRDefault="008664BD" w:rsidP="0087490C"/>
        </w:tc>
      </w:tr>
      <w:tr w:rsidR="008664BD" w14:paraId="70CD2B03" w14:textId="77777777" w:rsidTr="0063261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643B2C27" w14:textId="77777777" w:rsidR="008664BD" w:rsidRPr="00936A4C" w:rsidRDefault="008664BD" w:rsidP="0087490C">
            <w:pPr>
              <w:rPr>
                <w:b/>
              </w:rPr>
            </w:pPr>
            <w:r w:rsidRPr="00936A4C">
              <w:rPr>
                <w:b/>
              </w:rPr>
              <w:t>Signering</w:t>
            </w:r>
          </w:p>
        </w:tc>
        <w:tc>
          <w:tcPr>
            <w:tcW w:w="6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C3664"/>
          </w:tcPr>
          <w:p w14:paraId="4D19C5FC" w14:textId="77777777" w:rsidR="008664BD" w:rsidRDefault="008664BD" w:rsidP="0087490C"/>
        </w:tc>
      </w:tr>
      <w:tr w:rsidR="008664BD" w14:paraId="219E4248" w14:textId="77777777" w:rsidTr="0063261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9F80376" w14:textId="77777777" w:rsidR="008664BD" w:rsidRDefault="008664BD" w:rsidP="0087490C">
            <w:pPr>
              <w:jc w:val="right"/>
            </w:pPr>
            <w:r>
              <w:t>Dato</w:t>
            </w:r>
          </w:p>
        </w:tc>
        <w:tc>
          <w:tcPr>
            <w:tcW w:w="6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AA9729A" w14:textId="77777777" w:rsidR="008664BD" w:rsidRDefault="008664BD" w:rsidP="0087490C"/>
        </w:tc>
      </w:tr>
      <w:tr w:rsidR="008664BD" w14:paraId="46F71055" w14:textId="77777777" w:rsidTr="0063261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F6190CF" w14:textId="77777777" w:rsidR="008664BD" w:rsidRDefault="008664BD" w:rsidP="0087490C">
            <w:pPr>
              <w:jc w:val="right"/>
            </w:pPr>
            <w:r>
              <w:t>Navn</w:t>
            </w:r>
          </w:p>
        </w:tc>
        <w:tc>
          <w:tcPr>
            <w:tcW w:w="6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CFD2811" w14:textId="77777777" w:rsidR="008664BD" w:rsidRDefault="008664BD" w:rsidP="0087490C"/>
        </w:tc>
      </w:tr>
    </w:tbl>
    <w:p w14:paraId="7019AC64" w14:textId="61D61247" w:rsidR="008664BD" w:rsidRDefault="008664BD" w:rsidP="007B2B6E"/>
    <w:p w14:paraId="6C8829CC" w14:textId="7F408CB9" w:rsidR="00632616" w:rsidRDefault="00CE3A06" w:rsidP="007B2B6E">
      <w:r w:rsidRPr="00632616">
        <w:rPr>
          <w:rFonts w:cs="Arial"/>
        </w:rPr>
        <w:t>Rapportene sendes samlet</w:t>
      </w:r>
      <w:r>
        <w:t xml:space="preserve"> til</w:t>
      </w:r>
      <w:r w:rsidR="00553AB2">
        <w:t xml:space="preserve"> </w:t>
      </w:r>
      <w:hyperlink r:id="rId11" w:history="1">
        <w:r w:rsidR="00553AB2" w:rsidRPr="00ED6A46">
          <w:rPr>
            <w:rStyle w:val="Hyperlink"/>
          </w:rPr>
          <w:t>nicolai.jacobsen@gymogturn.no</w:t>
        </w:r>
      </w:hyperlink>
      <w:r w:rsidR="00553AB2">
        <w:t xml:space="preserve"> av delegasjonsleder/-ansvarlig.</w:t>
      </w:r>
    </w:p>
    <w:sectPr w:rsidR="00632616" w:rsidSect="00CE3A06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231" w:left="850" w:header="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59D5D" w14:textId="77777777" w:rsidR="005D7A86" w:rsidRDefault="005D7A86" w:rsidP="00B87BD7">
      <w:r>
        <w:separator/>
      </w:r>
    </w:p>
  </w:endnote>
  <w:endnote w:type="continuationSeparator" w:id="0">
    <w:p w14:paraId="376F7959" w14:textId="77777777" w:rsidR="005D7A86" w:rsidRDefault="005D7A86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381024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E14C59" w14:textId="77777777" w:rsidR="00AE2242" w:rsidRDefault="00AE2242" w:rsidP="005032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83AD35E" w14:textId="77777777" w:rsidR="00AE2242" w:rsidRDefault="00AE2242" w:rsidP="00AE224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37122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F70CED" w14:textId="77777777" w:rsidR="00AE2242" w:rsidRDefault="00AE2242" w:rsidP="005032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3B7ABEE" w14:textId="77777777" w:rsidR="00DF7E08" w:rsidRDefault="00220F88" w:rsidP="00AE2242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C34327" wp14:editId="43F3E857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1EA2DC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" stroked="f" strokeweight="1pt">
              <v:fill r:id="rId2" o:title="" recolor="t" rotate="t" type="frame"/>
            </v:rect>
          </w:pict>
        </mc:Fallback>
      </mc:AlternateContent>
    </w:r>
  </w:p>
  <w:p w14:paraId="384B760B" w14:textId="77777777" w:rsidR="00DF7E08" w:rsidRDefault="00CD212E" w:rsidP="00CD212E">
    <w:pPr>
      <w:pStyle w:val="BasicParagraph"/>
      <w:tabs>
        <w:tab w:val="left" w:pos="1554"/>
      </w:tabs>
      <w:ind w:left="-567"/>
    </w:pPr>
    <w:r>
      <w:tab/>
    </w:r>
  </w:p>
  <w:p w14:paraId="41FC60C2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0A18C760" w14:textId="77777777" w:rsidR="00DF7E08" w:rsidRDefault="00220F88" w:rsidP="00DF7E08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251BC8" wp14:editId="4DA7C11D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F26B87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2F13F8E7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251BC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.55pt;margin-top:6.85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AwFwIAACwEAAAOAAAAZHJzL2Uyb0RvYy54bWysU9tuGyEQfa/Uf0C81+tbnHjldeQmclUp&#10;SiI5VZ4xC96VgKGAvet+fQd2fVHap6ovMDDDXM45LO5brchBOF+DKehoMKREGA5lbXYF/fG2/nJH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" filled="f" stroked="f" strokeweight=".5pt">
              <v:textbox>
                <w:txbxContent>
                  <w:p w14:paraId="40F26B87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2F13F8E7" w14:textId="77777777" w:rsidR="00DF7E08" w:rsidRDefault="00DF7E08"/>
                </w:txbxContent>
              </v:textbox>
            </v:shape>
          </w:pict>
        </mc:Fallback>
      </mc:AlternateContent>
    </w:r>
  </w:p>
  <w:p w14:paraId="73A559A1" w14:textId="77777777" w:rsidR="00B87BD7" w:rsidRDefault="00B87BD7" w:rsidP="00B87BD7">
    <w:pPr>
      <w:pStyle w:val="Footer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F115E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E5E3A8A" wp14:editId="3FF8964D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234F66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" stroked="f" strokeweight="1pt">
              <v:fill r:id="rId2" o:title="" recolor="t" rotate="t" type="frame"/>
            </v:rect>
          </w:pict>
        </mc:Fallback>
      </mc:AlternateContent>
    </w:r>
  </w:p>
  <w:p w14:paraId="79EA0981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227B8935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84B8D18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EAADD77" wp14:editId="3BFF01BC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9899FE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50588C99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AADD7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439899FE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50588C99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0570BF91" w14:textId="77777777" w:rsidR="001C422A" w:rsidRDefault="001C42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D071A" w14:textId="77777777" w:rsidR="005D7A86" w:rsidRDefault="005D7A86" w:rsidP="00B87BD7">
      <w:r>
        <w:separator/>
      </w:r>
    </w:p>
  </w:footnote>
  <w:footnote w:type="continuationSeparator" w:id="0">
    <w:p w14:paraId="722AC33A" w14:textId="77777777" w:rsidR="005D7A86" w:rsidRDefault="005D7A86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FBF1F" w14:textId="598B000B" w:rsidR="00A0708C" w:rsidRPr="00553AB2" w:rsidRDefault="00553AB2" w:rsidP="00553AB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48D8874" wp14:editId="6E25699E">
              <wp:simplePos x="0" y="0"/>
              <wp:positionH relativeFrom="rightMargin">
                <wp:align>left</wp:align>
              </wp:positionH>
              <wp:positionV relativeFrom="paragraph">
                <wp:posOffset>104775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13000" r="13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C81C89" id="Rektangel 1" o:spid="_x0000_s1026" style="position:absolute;margin-left:0;margin-top:8.25pt;width:59pt;height:59pt;z-index:25167769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" stroked="f" strokeweight="1pt">
              <v:fill r:id="rId2" o:title="" recolor="t" rotate="t" type="frame"/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ED3E0" w14:textId="77777777" w:rsidR="001C422A" w:rsidRDefault="000814FF" w:rsidP="001C42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37A8604F" wp14:editId="51838A52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10593" b="1059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C140CA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AAtINLf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" stroked="f" strokeweight="1pt">
              <v:fill r:id="rId2" o:title="" recolor="t" rotate="t" type="frame"/>
            </v:rect>
          </w:pict>
        </mc:Fallback>
      </mc:AlternateContent>
    </w:r>
  </w:p>
  <w:p w14:paraId="6DF30D57" w14:textId="77777777" w:rsidR="001C422A" w:rsidRDefault="001C422A" w:rsidP="001C422A">
    <w:pPr>
      <w:pStyle w:val="Header"/>
    </w:pPr>
  </w:p>
  <w:p w14:paraId="2053C210" w14:textId="77777777" w:rsidR="001C422A" w:rsidRDefault="001C42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B6E"/>
    <w:rsid w:val="00002F31"/>
    <w:rsid w:val="00072DF0"/>
    <w:rsid w:val="000814FF"/>
    <w:rsid w:val="00167729"/>
    <w:rsid w:val="00187C05"/>
    <w:rsid w:val="001A3AE8"/>
    <w:rsid w:val="001C422A"/>
    <w:rsid w:val="001D6B80"/>
    <w:rsid w:val="00220F88"/>
    <w:rsid w:val="002A179E"/>
    <w:rsid w:val="002C528E"/>
    <w:rsid w:val="002F4292"/>
    <w:rsid w:val="004737F0"/>
    <w:rsid w:val="00513A04"/>
    <w:rsid w:val="00553AB2"/>
    <w:rsid w:val="00565F1A"/>
    <w:rsid w:val="00581A07"/>
    <w:rsid w:val="005838F3"/>
    <w:rsid w:val="005D7A86"/>
    <w:rsid w:val="00632616"/>
    <w:rsid w:val="00641B68"/>
    <w:rsid w:val="0067620A"/>
    <w:rsid w:val="006F0165"/>
    <w:rsid w:val="0072356A"/>
    <w:rsid w:val="00730934"/>
    <w:rsid w:val="007A67E7"/>
    <w:rsid w:val="007B2B6E"/>
    <w:rsid w:val="008664BD"/>
    <w:rsid w:val="008B0266"/>
    <w:rsid w:val="008B22CC"/>
    <w:rsid w:val="00991F62"/>
    <w:rsid w:val="009A0695"/>
    <w:rsid w:val="00A064AD"/>
    <w:rsid w:val="00A0708C"/>
    <w:rsid w:val="00A54BBD"/>
    <w:rsid w:val="00A96805"/>
    <w:rsid w:val="00AE2242"/>
    <w:rsid w:val="00B423CD"/>
    <w:rsid w:val="00B87BD7"/>
    <w:rsid w:val="00C73559"/>
    <w:rsid w:val="00C90C72"/>
    <w:rsid w:val="00CD212E"/>
    <w:rsid w:val="00CE3A06"/>
    <w:rsid w:val="00CF5BA0"/>
    <w:rsid w:val="00DA2338"/>
    <w:rsid w:val="00DB5E87"/>
    <w:rsid w:val="00DF79F0"/>
    <w:rsid w:val="00DF7E08"/>
    <w:rsid w:val="00E44801"/>
    <w:rsid w:val="00E50540"/>
    <w:rsid w:val="00EA2BD1"/>
    <w:rsid w:val="00EE0E17"/>
    <w:rsid w:val="00F04C93"/>
    <w:rsid w:val="00F34109"/>
    <w:rsid w:val="00F6250C"/>
    <w:rsid w:val="00F83BD7"/>
    <w:rsid w:val="00FE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30EAA"/>
  <w15:chartTrackingRefBased/>
  <w15:docId w15:val="{6FD7502B-73D9-49C3-B380-C80CF9BEA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Pr>
      <w:lang w:val="nb-NO"/>
    </w:rPr>
  </w:style>
  <w:style w:type="paragraph" w:styleId="Heading1">
    <w:name w:val="heading 1"/>
    <w:aliases w:val="NGTF O-1"/>
    <w:basedOn w:val="Normal"/>
    <w:next w:val="Normal"/>
    <w:link w:val="Heading1Char"/>
    <w:autoRedefine/>
    <w:uiPriority w:val="9"/>
    <w:qFormat/>
    <w:rsid w:val="00991F62"/>
    <w:pPr>
      <w:keepNext/>
      <w:keepLines/>
      <w:spacing w:before="240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Heading2">
    <w:name w:val="heading 2"/>
    <w:aliases w:val="NGTF O-2"/>
    <w:basedOn w:val="Normal"/>
    <w:next w:val="Normal"/>
    <w:link w:val="Heading2Char"/>
    <w:autoRedefine/>
    <w:uiPriority w:val="9"/>
    <w:unhideWhenUsed/>
    <w:qFormat/>
    <w:rsid w:val="00991F62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Heading3">
    <w:name w:val="heading 3"/>
    <w:aliases w:val="NGTF O-3"/>
    <w:basedOn w:val="Normal"/>
    <w:next w:val="Normal"/>
    <w:link w:val="Heading3Char"/>
    <w:autoRedefine/>
    <w:uiPriority w:val="9"/>
    <w:unhideWhenUsed/>
    <w:qFormat/>
    <w:rsid w:val="00991F62"/>
    <w:pPr>
      <w:keepNext/>
      <w:keepLines/>
      <w:spacing w:before="40"/>
      <w:outlineLvl w:val="2"/>
    </w:pPr>
    <w:rPr>
      <w:rFonts w:ascii="Arial Black" w:eastAsiaTheme="majorEastAsia" w:hAnsi="Arial Black" w:cstheme="majorBidi"/>
      <w:b/>
      <w:color w:val="003A78"/>
      <w:sz w:val="24"/>
    </w:rPr>
  </w:style>
  <w:style w:type="paragraph" w:styleId="Heading4">
    <w:name w:val="heading 4"/>
    <w:aliases w:val="NGTF O-4"/>
    <w:basedOn w:val="Normal"/>
    <w:next w:val="Normal"/>
    <w:link w:val="Heading4Char"/>
    <w:autoRedefine/>
    <w:uiPriority w:val="9"/>
    <w:semiHidden/>
    <w:unhideWhenUsed/>
    <w:qFormat/>
    <w:rsid w:val="00991F62"/>
    <w:pPr>
      <w:keepNext/>
      <w:keepLines/>
      <w:spacing w:before="40"/>
      <w:outlineLvl w:val="3"/>
    </w:pPr>
    <w:rPr>
      <w:rFonts w:eastAsiaTheme="majorEastAsia" w:cstheme="majorBidi"/>
      <w:b/>
      <w:iCs/>
      <w:color w:val="003A7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BD7"/>
  </w:style>
  <w:style w:type="paragraph" w:styleId="Footer">
    <w:name w:val="footer"/>
    <w:basedOn w:val="Normal"/>
    <w:link w:val="FooterChar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BD7"/>
  </w:style>
  <w:style w:type="paragraph" w:styleId="NoSpacing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aliases w:val="NGTF O-1 Char"/>
    <w:basedOn w:val="DefaultParagraphFont"/>
    <w:link w:val="Heading1"/>
    <w:uiPriority w:val="9"/>
    <w:rsid w:val="00991F62"/>
    <w:rPr>
      <w:rFonts w:ascii="Arial Black" w:eastAsiaTheme="majorEastAsia" w:hAnsi="Arial Black" w:cstheme="majorBidi"/>
      <w:b/>
      <w:color w:val="003A78"/>
      <w:sz w:val="36"/>
      <w:szCs w:val="32"/>
    </w:rPr>
  </w:style>
  <w:style w:type="character" w:customStyle="1" w:styleId="Heading2Char">
    <w:name w:val="Heading 2 Char"/>
    <w:aliases w:val="NGTF O-2 Char"/>
    <w:basedOn w:val="DefaultParagraphFont"/>
    <w:link w:val="Heading2"/>
    <w:uiPriority w:val="9"/>
    <w:rsid w:val="00991F62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Heading3Char">
    <w:name w:val="Heading 3 Char"/>
    <w:aliases w:val="NGTF O-3 Char"/>
    <w:basedOn w:val="DefaultParagraphFont"/>
    <w:link w:val="Heading3"/>
    <w:uiPriority w:val="9"/>
    <w:rsid w:val="00991F62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Heading4Char">
    <w:name w:val="Heading 4 Char"/>
    <w:aliases w:val="NGTF O-4 Char"/>
    <w:basedOn w:val="DefaultParagraphFont"/>
    <w:link w:val="Heading4"/>
    <w:uiPriority w:val="9"/>
    <w:semiHidden/>
    <w:rsid w:val="00991F62"/>
    <w:rPr>
      <w:rFonts w:eastAsiaTheme="majorEastAsia" w:cstheme="majorBidi"/>
      <w:b/>
      <w:iCs/>
      <w:color w:val="003A78"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91F62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F62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Subtitle">
    <w:name w:val="Subtitle"/>
    <w:aliases w:val="Mellomtittel"/>
    <w:basedOn w:val="Normal"/>
    <w:next w:val="Normal"/>
    <w:link w:val="SubtitleChar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customStyle="1" w:styleId="SubtitleChar">
    <w:name w:val="Subtitle Char"/>
    <w:aliases w:val="Mellomtittel Char"/>
    <w:basedOn w:val="DefaultParagraphFont"/>
    <w:link w:val="Subtitle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ubtleEmphasis">
    <w:name w:val="Subtle Emphasis"/>
    <w:basedOn w:val="DefaultParagraphFont"/>
    <w:uiPriority w:val="19"/>
    <w:rsid w:val="00072DF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072DF0"/>
    <w:rPr>
      <w:i/>
      <w:iCs/>
    </w:rPr>
  </w:style>
  <w:style w:type="character" w:styleId="IntenseEmphasis">
    <w:name w:val="Intense Emphasis"/>
    <w:basedOn w:val="DefaultParagraphFont"/>
    <w:uiPriority w:val="21"/>
    <w:rsid w:val="00072DF0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72DF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072DF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DF0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072DF0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072DF0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rsid w:val="00072DF0"/>
    <w:rPr>
      <w:b/>
      <w:bCs/>
      <w:i/>
      <w:iCs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2DF0"/>
    <w:rPr>
      <w:i/>
      <w:iCs/>
      <w:color w:val="404040" w:themeColor="text1" w:themeTint="BF"/>
    </w:rPr>
  </w:style>
  <w:style w:type="character" w:styleId="PageNumber">
    <w:name w:val="page number"/>
    <w:basedOn w:val="DefaultParagraphFont"/>
    <w:uiPriority w:val="99"/>
    <w:semiHidden/>
    <w:unhideWhenUsed/>
    <w:rsid w:val="00AE2242"/>
  </w:style>
  <w:style w:type="character" w:styleId="Hyperlink">
    <w:name w:val="Hyperlink"/>
    <w:uiPriority w:val="99"/>
    <w:rsid w:val="0063261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553A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icolai.jacobsen@gymogturn.no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hal\Downloads\Rytmisk%20gymnastikk_dokument_notatmal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b277fd-a029-4900-b985-7b95e2b0b566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3FBA7688A9D741AA9014646D14F40D" ma:contentTypeVersion="15" ma:contentTypeDescription="Opprett et nytt dokument." ma:contentTypeScope="" ma:versionID="683f260acf143d1cbb47cd44f4d2fa27">
  <xsd:schema xmlns:xsd="http://www.w3.org/2001/XMLSchema" xmlns:xs="http://www.w3.org/2001/XMLSchema" xmlns:p="http://schemas.microsoft.com/office/2006/metadata/properties" xmlns:ns2="f6b277fd-a029-4900-b985-7b95e2b0b566" xmlns:ns3="27524694-b7eb-4b69-a9f5-457342c229a4" xmlns:ns4="9e538389-cabc-4d4e-918a-8beb7ac0ecaa" targetNamespace="http://schemas.microsoft.com/office/2006/metadata/properties" ma:root="true" ma:fieldsID="0c6281fdd743dfbd7b587c7102d41eda" ns2:_="" ns3:_="" ns4:_="">
    <xsd:import namespace="f6b277fd-a029-4900-b985-7b95e2b0b566"/>
    <xsd:import namespace="27524694-b7eb-4b69-a9f5-457342c229a4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277fd-a029-4900-b985-7b95e2b0b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24694-b7eb-4b69-a9f5-457342c229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546a9-c0b1-4810-a339-0a27b544f7b1}" ma:internalName="TaxCatchAll" ma:showField="CatchAllData" ma:web="27524694-b7eb-4b69-a9f5-457342c229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  <ds:schemaRef ds:uri="f6b277fd-a029-4900-b985-7b95e2b0b566"/>
    <ds:schemaRef ds:uri="9e538389-cabc-4d4e-918a-8beb7ac0ecaa"/>
  </ds:schemaRefs>
</ds:datastoreItem>
</file>

<file path=customXml/itemProps2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884ECB-D14B-497F-9B83-6FD1B91BE5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277fd-a029-4900-b985-7b95e2b0b566"/>
    <ds:schemaRef ds:uri="27524694-b7eb-4b69-a9f5-457342c229a4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062808-2501-934A-8C2E-CB4D8F08496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Rytmisk gymnastikk_dokument_notatmal (2)</Template>
  <TotalTime>0</TotalTime>
  <Pages>2</Pages>
  <Words>229</Words>
  <Characters>1217</Characters>
  <Application>Microsoft Office Word</Application>
  <DocSecurity>0</DocSecurity>
  <Lines>10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Halberg, Marianne</dc:creator>
  <cp:keywords/>
  <dc:description/>
  <cp:lastModifiedBy>Blindheim Jacobsen, Nicolai</cp:lastModifiedBy>
  <cp:revision>3</cp:revision>
  <cp:lastPrinted>2019-06-12T06:13:00Z</cp:lastPrinted>
  <dcterms:created xsi:type="dcterms:W3CDTF">2025-04-03T13:18:00Z</dcterms:created>
  <dcterms:modified xsi:type="dcterms:W3CDTF">2025-04-03T13:18:00Z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0x010100C53FBA7688A9D741AA9014646D14F40D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