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B5527" w14:textId="06FEA9DE" w:rsidR="00EE329F" w:rsidRPr="00690D22" w:rsidRDefault="00690D22" w:rsidP="000631BB">
      <w:pPr>
        <w:pStyle w:val="Heading1"/>
        <w:rPr>
          <w:szCs w:val="36"/>
        </w:rPr>
      </w:pPr>
      <w:r>
        <w:rPr>
          <w:szCs w:val="36"/>
        </w:rPr>
        <w:t xml:space="preserve">Påmeldingsskjema: </w:t>
      </w:r>
      <w:proofErr w:type="spellStart"/>
      <w:r>
        <w:rPr>
          <w:szCs w:val="36"/>
        </w:rPr>
        <w:t>ParaGym</w:t>
      </w:r>
      <w:proofErr w:type="spellEnd"/>
      <w:r>
        <w:rPr>
          <w:szCs w:val="36"/>
        </w:rPr>
        <w:t xml:space="preserve"> Challenge 20</w:t>
      </w:r>
      <w:r w:rsidR="00564FA4">
        <w:rPr>
          <w:szCs w:val="36"/>
        </w:rPr>
        <w:t>__</w:t>
      </w:r>
    </w:p>
    <w:p w14:paraId="30CFA985" w14:textId="77777777" w:rsidR="00452779" w:rsidRDefault="00452779" w:rsidP="00564FA4">
      <w:pPr>
        <w:pStyle w:val="Heading2"/>
        <w:jc w:val="left"/>
      </w:pPr>
    </w:p>
    <w:p w14:paraId="18683D56" w14:textId="7E122255" w:rsidR="00DF6D05" w:rsidRDefault="00690D22" w:rsidP="00690D22">
      <w:pPr>
        <w:pStyle w:val="Heading2"/>
        <w:jc w:val="left"/>
      </w:pPr>
      <w:r>
        <w:t>Frist</w:t>
      </w:r>
      <w:r w:rsidR="00DF6D05" w:rsidRPr="00350222">
        <w:t xml:space="preserve">: </w:t>
      </w:r>
      <w:r w:rsidR="00E0570B">
        <w:t>_</w:t>
      </w:r>
      <w:proofErr w:type="gramStart"/>
      <w:r w:rsidR="00E0570B">
        <w:t>_._</w:t>
      </w:r>
      <w:proofErr w:type="gramEnd"/>
      <w:r w:rsidR="00E0570B">
        <w:t>_.20__</w:t>
      </w:r>
    </w:p>
    <w:p w14:paraId="45A56022" w14:textId="3D441BD5" w:rsidR="00690D22" w:rsidRDefault="00B13F9D" w:rsidP="00690D22">
      <w:pPr>
        <w:rPr>
          <w:rFonts w:cs="Arial"/>
        </w:rPr>
      </w:pPr>
      <w:r>
        <w:rPr>
          <w:rFonts w:cs="Arial"/>
        </w:rPr>
        <w:br/>
      </w:r>
      <w:r w:rsidR="0042701C">
        <w:rPr>
          <w:rFonts w:cs="Arial"/>
        </w:rPr>
        <w:t>Påmeldingsskjema sendes til</w:t>
      </w:r>
      <w:r w:rsidR="00E0570B">
        <w:rPr>
          <w:rFonts w:cs="Arial"/>
        </w:rPr>
        <w:t xml:space="preserve"> ___________________</w:t>
      </w:r>
    </w:p>
    <w:p w14:paraId="14A10185" w14:textId="77777777" w:rsidR="00B13F9D" w:rsidRPr="00B13F9D" w:rsidRDefault="00B13F9D" w:rsidP="00690D22">
      <w:pPr>
        <w:rPr>
          <w:rFonts w:cs="Arial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945"/>
      </w:tblGrid>
      <w:tr w:rsidR="00DF6D05" w:rsidRPr="00690D22" w14:paraId="057BB492" w14:textId="77777777" w:rsidTr="00D410C7">
        <w:tc>
          <w:tcPr>
            <w:tcW w:w="3256" w:type="dxa"/>
            <w:shd w:val="clear" w:color="auto" w:fill="auto"/>
          </w:tcPr>
          <w:p w14:paraId="7205D598" w14:textId="77777777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  <w:r w:rsidRPr="00690D22">
              <w:rPr>
                <w:rFonts w:cs="Arial"/>
                <w:sz w:val="20"/>
                <w:szCs w:val="20"/>
              </w:rPr>
              <w:t>Klubb:</w:t>
            </w:r>
          </w:p>
        </w:tc>
        <w:tc>
          <w:tcPr>
            <w:tcW w:w="6945" w:type="dxa"/>
            <w:shd w:val="clear" w:color="auto" w:fill="auto"/>
          </w:tcPr>
          <w:p w14:paraId="64E021C0" w14:textId="4788E143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</w:p>
        </w:tc>
      </w:tr>
      <w:tr w:rsidR="002B070D" w:rsidRPr="00690D22" w14:paraId="4BEBAC33" w14:textId="77777777" w:rsidTr="00D410C7">
        <w:tc>
          <w:tcPr>
            <w:tcW w:w="3256" w:type="dxa"/>
            <w:shd w:val="clear" w:color="auto" w:fill="auto"/>
          </w:tcPr>
          <w:p w14:paraId="642D117E" w14:textId="565753CC" w:rsidR="002B070D" w:rsidRPr="00690D22" w:rsidRDefault="002B070D" w:rsidP="00425F2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Adresse til klubben:</w:t>
            </w:r>
          </w:p>
        </w:tc>
        <w:tc>
          <w:tcPr>
            <w:tcW w:w="6945" w:type="dxa"/>
            <w:shd w:val="clear" w:color="auto" w:fill="auto"/>
          </w:tcPr>
          <w:p w14:paraId="30050709" w14:textId="77777777" w:rsidR="002B070D" w:rsidRPr="00690D22" w:rsidRDefault="002B070D" w:rsidP="00425F22">
            <w:pPr>
              <w:rPr>
                <w:rFonts w:cs="Arial"/>
                <w:sz w:val="20"/>
                <w:szCs w:val="20"/>
              </w:rPr>
            </w:pPr>
          </w:p>
        </w:tc>
      </w:tr>
      <w:tr w:rsidR="00DF6D05" w:rsidRPr="00690D22" w14:paraId="47C68382" w14:textId="77777777" w:rsidTr="00D410C7">
        <w:tc>
          <w:tcPr>
            <w:tcW w:w="3256" w:type="dxa"/>
            <w:shd w:val="clear" w:color="auto" w:fill="auto"/>
          </w:tcPr>
          <w:p w14:paraId="75CAF524" w14:textId="77777777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  <w:r w:rsidRPr="00690D22">
              <w:rPr>
                <w:rFonts w:cs="Arial"/>
                <w:sz w:val="20"/>
                <w:szCs w:val="20"/>
              </w:rPr>
              <w:t>Kontaktperson:</w:t>
            </w:r>
          </w:p>
        </w:tc>
        <w:tc>
          <w:tcPr>
            <w:tcW w:w="6945" w:type="dxa"/>
            <w:shd w:val="clear" w:color="auto" w:fill="auto"/>
          </w:tcPr>
          <w:p w14:paraId="062B5773" w14:textId="69369DE1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</w:p>
        </w:tc>
      </w:tr>
      <w:tr w:rsidR="00DF6D05" w:rsidRPr="00690D22" w14:paraId="2FCF849F" w14:textId="77777777" w:rsidTr="00D410C7">
        <w:tc>
          <w:tcPr>
            <w:tcW w:w="3256" w:type="dxa"/>
            <w:shd w:val="clear" w:color="auto" w:fill="auto"/>
          </w:tcPr>
          <w:p w14:paraId="25AFFCED" w14:textId="77777777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  <w:r w:rsidRPr="00690D22">
              <w:rPr>
                <w:rFonts w:cs="Arial"/>
                <w:sz w:val="20"/>
                <w:szCs w:val="20"/>
              </w:rPr>
              <w:t>Telefon:</w:t>
            </w:r>
          </w:p>
        </w:tc>
        <w:tc>
          <w:tcPr>
            <w:tcW w:w="6945" w:type="dxa"/>
            <w:shd w:val="clear" w:color="auto" w:fill="auto"/>
          </w:tcPr>
          <w:p w14:paraId="6B86DCBF" w14:textId="6F53B912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</w:p>
        </w:tc>
      </w:tr>
      <w:tr w:rsidR="00DF6D05" w:rsidRPr="00690D22" w14:paraId="35919E79" w14:textId="77777777" w:rsidTr="00D410C7">
        <w:tc>
          <w:tcPr>
            <w:tcW w:w="3256" w:type="dxa"/>
            <w:shd w:val="clear" w:color="auto" w:fill="auto"/>
          </w:tcPr>
          <w:p w14:paraId="471F9DB4" w14:textId="337ECF46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  <w:r w:rsidRPr="00690D22">
              <w:rPr>
                <w:rFonts w:cs="Arial"/>
                <w:sz w:val="20"/>
                <w:szCs w:val="20"/>
              </w:rPr>
              <w:t>E</w:t>
            </w:r>
            <w:r w:rsidR="00690D22">
              <w:rPr>
                <w:rFonts w:cs="Arial"/>
                <w:sz w:val="20"/>
                <w:szCs w:val="20"/>
              </w:rPr>
              <w:t>-post</w:t>
            </w:r>
            <w:r w:rsidRPr="00690D22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6945" w:type="dxa"/>
            <w:shd w:val="clear" w:color="auto" w:fill="auto"/>
          </w:tcPr>
          <w:p w14:paraId="22F1E958" w14:textId="79EFDCCC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</w:p>
        </w:tc>
      </w:tr>
      <w:tr w:rsidR="00DF6D05" w:rsidRPr="00690D22" w14:paraId="2C381171" w14:textId="77777777" w:rsidTr="00D410C7">
        <w:tc>
          <w:tcPr>
            <w:tcW w:w="3256" w:type="dxa"/>
            <w:shd w:val="clear" w:color="auto" w:fill="auto"/>
          </w:tcPr>
          <w:p w14:paraId="2E796911" w14:textId="22E28939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  <w:r w:rsidRPr="00690D22">
              <w:rPr>
                <w:rFonts w:cs="Arial"/>
                <w:sz w:val="20"/>
                <w:szCs w:val="20"/>
              </w:rPr>
              <w:t>Klubbansvarlig person under konkurransen:</w:t>
            </w:r>
          </w:p>
        </w:tc>
        <w:tc>
          <w:tcPr>
            <w:tcW w:w="6945" w:type="dxa"/>
            <w:shd w:val="clear" w:color="auto" w:fill="auto"/>
          </w:tcPr>
          <w:p w14:paraId="02C0743E" w14:textId="01F688A8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</w:p>
        </w:tc>
      </w:tr>
      <w:tr w:rsidR="00D56097" w:rsidRPr="00690D22" w14:paraId="593CDACE" w14:textId="77777777" w:rsidTr="00D410C7">
        <w:tc>
          <w:tcPr>
            <w:tcW w:w="3256" w:type="dxa"/>
            <w:shd w:val="clear" w:color="auto" w:fill="auto"/>
          </w:tcPr>
          <w:p w14:paraId="24F5895A" w14:textId="7D1DDD7F" w:rsidR="00D56097" w:rsidRPr="00690D22" w:rsidRDefault="00D56097" w:rsidP="00425F2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Fakturainformasjon:</w:t>
            </w:r>
          </w:p>
        </w:tc>
        <w:tc>
          <w:tcPr>
            <w:tcW w:w="6945" w:type="dxa"/>
            <w:shd w:val="clear" w:color="auto" w:fill="auto"/>
          </w:tcPr>
          <w:p w14:paraId="7AA2F924" w14:textId="77777777" w:rsidR="00D56097" w:rsidRPr="00690D22" w:rsidRDefault="00D56097" w:rsidP="00425F22">
            <w:pPr>
              <w:rPr>
                <w:rFonts w:cs="Arial"/>
                <w:sz w:val="20"/>
                <w:szCs w:val="20"/>
              </w:rPr>
            </w:pPr>
          </w:p>
        </w:tc>
      </w:tr>
      <w:tr w:rsidR="004071F2" w:rsidRPr="00690D22" w14:paraId="0E1F9050" w14:textId="77777777" w:rsidTr="00D410C7">
        <w:tc>
          <w:tcPr>
            <w:tcW w:w="3256" w:type="dxa"/>
            <w:shd w:val="clear" w:color="auto" w:fill="auto"/>
          </w:tcPr>
          <w:p w14:paraId="36724E54" w14:textId="359BAA9F" w:rsidR="004071F2" w:rsidRPr="00690D22" w:rsidRDefault="004071F2" w:rsidP="00425F22">
            <w:pPr>
              <w:rPr>
                <w:rFonts w:cs="Arial"/>
                <w:sz w:val="20"/>
                <w:szCs w:val="20"/>
              </w:rPr>
            </w:pPr>
            <w:r w:rsidRPr="00C1529D">
              <w:rPr>
                <w:rFonts w:cs="Arial"/>
                <w:sz w:val="20"/>
                <w:szCs w:val="20"/>
                <w:highlight w:val="yellow"/>
              </w:rPr>
              <w:t>Transport</w:t>
            </w:r>
            <w:r w:rsidR="00ED6613" w:rsidRPr="00C1529D">
              <w:rPr>
                <w:rFonts w:cs="Arial"/>
                <w:sz w:val="20"/>
                <w:szCs w:val="20"/>
                <w:highlight w:val="yellow"/>
              </w:rPr>
              <w:t xml:space="preserve"> hotell-hall</w:t>
            </w:r>
            <w:r w:rsidR="00C1529D">
              <w:rPr>
                <w:rFonts w:cs="Arial"/>
                <w:sz w:val="20"/>
                <w:szCs w:val="20"/>
                <w:highlight w:val="yellow"/>
              </w:rPr>
              <w:t xml:space="preserve"> (antall</w:t>
            </w:r>
            <w:proofErr w:type="gramStart"/>
            <w:r w:rsidR="00C1529D">
              <w:rPr>
                <w:rFonts w:cs="Arial"/>
                <w:sz w:val="20"/>
                <w:szCs w:val="20"/>
                <w:highlight w:val="yellow"/>
              </w:rPr>
              <w:t>)</w:t>
            </w:r>
            <w:r w:rsidR="00690D22" w:rsidRPr="00C1529D">
              <w:rPr>
                <w:rFonts w:cs="Arial"/>
                <w:sz w:val="20"/>
                <w:szCs w:val="20"/>
                <w:highlight w:val="yellow"/>
              </w:rPr>
              <w:t>:</w:t>
            </w:r>
            <w:r w:rsidR="0042637B" w:rsidRPr="0042637B">
              <w:rPr>
                <w:rFonts w:cs="Arial"/>
                <w:sz w:val="20"/>
                <w:szCs w:val="20"/>
                <w:highlight w:val="yellow"/>
              </w:rPr>
              <w:t>*</w:t>
            </w:r>
            <w:proofErr w:type="gramEnd"/>
          </w:p>
        </w:tc>
        <w:tc>
          <w:tcPr>
            <w:tcW w:w="6945" w:type="dxa"/>
            <w:shd w:val="clear" w:color="auto" w:fill="auto"/>
          </w:tcPr>
          <w:p w14:paraId="5A33BE7C" w14:textId="03D83C9D" w:rsidR="004071F2" w:rsidRPr="00690D22" w:rsidRDefault="004071F2" w:rsidP="00425F22">
            <w:pPr>
              <w:rPr>
                <w:rFonts w:cs="Arial"/>
                <w:sz w:val="20"/>
                <w:szCs w:val="20"/>
              </w:rPr>
            </w:pPr>
          </w:p>
        </w:tc>
      </w:tr>
      <w:tr w:rsidR="00C1529D" w:rsidRPr="00690D22" w14:paraId="512E4FAC" w14:textId="77777777" w:rsidTr="00D410C7">
        <w:tc>
          <w:tcPr>
            <w:tcW w:w="3256" w:type="dxa"/>
            <w:shd w:val="clear" w:color="auto" w:fill="auto"/>
          </w:tcPr>
          <w:p w14:paraId="33390035" w14:textId="416ED800" w:rsidR="00C1529D" w:rsidRPr="00C1529D" w:rsidRDefault="00C1529D" w:rsidP="00425F22">
            <w:pPr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Lunsj (antall</w:t>
            </w:r>
            <w:proofErr w:type="gramStart"/>
            <w:r>
              <w:rPr>
                <w:rFonts w:cs="Arial"/>
                <w:sz w:val="20"/>
                <w:szCs w:val="20"/>
                <w:highlight w:val="yellow"/>
              </w:rPr>
              <w:t>):</w:t>
            </w:r>
            <w:r w:rsidR="0042637B">
              <w:rPr>
                <w:rFonts w:cs="Arial"/>
                <w:sz w:val="20"/>
                <w:szCs w:val="20"/>
                <w:highlight w:val="yellow"/>
              </w:rPr>
              <w:t>*</w:t>
            </w:r>
            <w:proofErr w:type="gramEnd"/>
          </w:p>
        </w:tc>
        <w:tc>
          <w:tcPr>
            <w:tcW w:w="6945" w:type="dxa"/>
            <w:shd w:val="clear" w:color="auto" w:fill="auto"/>
          </w:tcPr>
          <w:p w14:paraId="2CC9B4EA" w14:textId="77777777" w:rsidR="00C1529D" w:rsidRPr="00690D22" w:rsidRDefault="00C1529D" w:rsidP="00425F22">
            <w:pPr>
              <w:rPr>
                <w:rFonts w:cs="Arial"/>
                <w:sz w:val="20"/>
                <w:szCs w:val="20"/>
              </w:rPr>
            </w:pPr>
          </w:p>
        </w:tc>
      </w:tr>
      <w:tr w:rsidR="00541369" w:rsidRPr="00690D22" w14:paraId="7F93DC7C" w14:textId="77777777" w:rsidTr="00D410C7">
        <w:tc>
          <w:tcPr>
            <w:tcW w:w="3256" w:type="dxa"/>
            <w:shd w:val="clear" w:color="auto" w:fill="auto"/>
          </w:tcPr>
          <w:p w14:paraId="02EE0599" w14:textId="629C4F42" w:rsidR="00541369" w:rsidRPr="00D90793" w:rsidRDefault="00541369" w:rsidP="00425F22">
            <w:pPr>
              <w:rPr>
                <w:rFonts w:cs="Arial"/>
                <w:sz w:val="20"/>
                <w:szCs w:val="20"/>
              </w:rPr>
            </w:pPr>
            <w:r w:rsidRPr="00D90793">
              <w:rPr>
                <w:rFonts w:cs="Arial"/>
                <w:sz w:val="20"/>
                <w:szCs w:val="20"/>
              </w:rPr>
              <w:t>Bankett</w:t>
            </w:r>
            <w:r w:rsidR="00A302E4" w:rsidRPr="00D90793">
              <w:rPr>
                <w:rFonts w:cs="Arial"/>
                <w:sz w:val="20"/>
                <w:szCs w:val="20"/>
              </w:rPr>
              <w:t xml:space="preserve"> lørdag</w:t>
            </w:r>
            <w:r w:rsidR="00C1529D" w:rsidRPr="00D90793">
              <w:rPr>
                <w:rFonts w:cs="Arial"/>
                <w:sz w:val="20"/>
                <w:szCs w:val="20"/>
              </w:rPr>
              <w:t xml:space="preserve"> kveld</w:t>
            </w:r>
            <w:r w:rsidR="00D410C7" w:rsidRPr="00D90793">
              <w:rPr>
                <w:rFonts w:cs="Arial"/>
                <w:sz w:val="20"/>
                <w:szCs w:val="20"/>
              </w:rPr>
              <w:t xml:space="preserve"> (antall)</w:t>
            </w:r>
            <w:r w:rsidRPr="00D90793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6945" w:type="dxa"/>
            <w:shd w:val="clear" w:color="auto" w:fill="auto"/>
          </w:tcPr>
          <w:p w14:paraId="00595EBB" w14:textId="77777777" w:rsidR="00541369" w:rsidRPr="00690D22" w:rsidRDefault="00541369" w:rsidP="00425F22">
            <w:pPr>
              <w:rPr>
                <w:rFonts w:cs="Arial"/>
                <w:sz w:val="20"/>
                <w:szCs w:val="20"/>
              </w:rPr>
            </w:pPr>
          </w:p>
        </w:tc>
      </w:tr>
      <w:tr w:rsidR="00C06896" w:rsidRPr="00690D22" w14:paraId="131F22FF" w14:textId="77777777" w:rsidTr="00D410C7">
        <w:tc>
          <w:tcPr>
            <w:tcW w:w="3256" w:type="dxa"/>
            <w:shd w:val="clear" w:color="auto" w:fill="auto"/>
          </w:tcPr>
          <w:p w14:paraId="74DACEE9" w14:textId="3DB3E010" w:rsidR="00C06896" w:rsidRPr="00690D22" w:rsidRDefault="00A302E4" w:rsidP="00425F22">
            <w:pPr>
              <w:rPr>
                <w:rFonts w:cs="Arial"/>
                <w:sz w:val="20"/>
                <w:szCs w:val="20"/>
              </w:rPr>
            </w:pPr>
            <w:r w:rsidRPr="00D90793">
              <w:rPr>
                <w:rFonts w:cs="Arial"/>
                <w:sz w:val="20"/>
                <w:szCs w:val="20"/>
              </w:rPr>
              <w:t>Sosiale aktiviteter søndag</w:t>
            </w:r>
            <w:r w:rsidR="00D410C7" w:rsidRPr="00D90793">
              <w:rPr>
                <w:rFonts w:cs="Arial"/>
                <w:sz w:val="20"/>
                <w:szCs w:val="20"/>
              </w:rPr>
              <w:t xml:space="preserve"> (antall)</w:t>
            </w:r>
            <w:r w:rsidRPr="00D90793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6945" w:type="dxa"/>
            <w:shd w:val="clear" w:color="auto" w:fill="auto"/>
          </w:tcPr>
          <w:p w14:paraId="0940B9A8" w14:textId="77777777" w:rsidR="00C06896" w:rsidRPr="00690D22" w:rsidRDefault="00C06896" w:rsidP="00425F22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4EEFEC8A" w14:textId="2435369E" w:rsidR="00135B30" w:rsidRPr="00564FA4" w:rsidRDefault="0042637B" w:rsidP="00564FA4">
      <w:r w:rsidRPr="00D90793">
        <w:rPr>
          <w:highlight w:val="yellow"/>
        </w:rPr>
        <w:t xml:space="preserve">*Det er opp til arrangørklubben om </w:t>
      </w:r>
      <w:r w:rsidR="00D90793" w:rsidRPr="00D90793">
        <w:rPr>
          <w:highlight w:val="yellow"/>
        </w:rPr>
        <w:t>de vil sette opp transport/mat</w:t>
      </w:r>
    </w:p>
    <w:p w14:paraId="476BA57D" w14:textId="77777777" w:rsidR="00470E81" w:rsidRDefault="00470E81" w:rsidP="00F8135F">
      <w:pPr>
        <w:rPr>
          <w:rFonts w:cs="Arial"/>
          <w:b/>
          <w:bCs/>
          <w:color w:val="FF0000"/>
          <w:sz w:val="28"/>
          <w:szCs w:val="28"/>
        </w:rPr>
      </w:pPr>
    </w:p>
    <w:p w14:paraId="4C6ABDC7" w14:textId="77777777" w:rsidR="00470E81" w:rsidRDefault="00470E81" w:rsidP="00F8135F">
      <w:pPr>
        <w:rPr>
          <w:rFonts w:cs="Arial"/>
          <w:b/>
          <w:bCs/>
          <w:color w:val="FF0000"/>
          <w:sz w:val="28"/>
          <w:szCs w:val="28"/>
        </w:rPr>
      </w:pPr>
    </w:p>
    <w:p w14:paraId="4980FC9D" w14:textId="07B88248" w:rsidR="009C04E9" w:rsidRPr="00470E81" w:rsidRDefault="00F8135F" w:rsidP="00F8135F">
      <w:pPr>
        <w:rPr>
          <w:rFonts w:cs="Arial"/>
          <w:color w:val="FF0000"/>
          <w:sz w:val="24"/>
          <w:szCs w:val="24"/>
        </w:rPr>
      </w:pPr>
      <w:r w:rsidRPr="00470E81">
        <w:rPr>
          <w:rFonts w:cs="Arial"/>
          <w:color w:val="FF0000"/>
          <w:sz w:val="24"/>
          <w:szCs w:val="24"/>
        </w:rPr>
        <w:t>Konkurransegrenene må søke foregående år om å invitere 9-10 åringer til én nasjonalkonkurranse i året. Det presiseres at de nasjonale konkurransene må foregå i områder hvor det er mest aktivitet, og invitere inn kretsene med mindre aktivitet. Ønsker man å invitere andre alderstrinn, må man følge reglene om aldersfordeling med ulike puljer, premieutdeling og det må komme tydelig fram i invitasjon.</w:t>
      </w:r>
    </w:p>
    <w:p w14:paraId="2BA67D86" w14:textId="77777777" w:rsidR="009C04E9" w:rsidRDefault="009C04E9" w:rsidP="00E853E2">
      <w:pPr>
        <w:jc w:val="center"/>
        <w:rPr>
          <w:rFonts w:cs="Arial"/>
          <w:b/>
          <w:bCs/>
          <w:sz w:val="28"/>
          <w:szCs w:val="28"/>
        </w:rPr>
      </w:pPr>
    </w:p>
    <w:p w14:paraId="33E0FB0C" w14:textId="77777777" w:rsidR="00470E81" w:rsidRDefault="00470E81">
      <w:pPr>
        <w:spacing w:after="0" w:line="24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p w14:paraId="31A38961" w14:textId="77777777" w:rsidR="00470E81" w:rsidRDefault="00470E81" w:rsidP="00E853E2">
      <w:pPr>
        <w:jc w:val="center"/>
        <w:rPr>
          <w:rFonts w:cs="Arial"/>
          <w:b/>
          <w:bCs/>
          <w:sz w:val="28"/>
          <w:szCs w:val="28"/>
        </w:rPr>
      </w:pPr>
    </w:p>
    <w:p w14:paraId="4013351B" w14:textId="590BB820" w:rsidR="00E853E2" w:rsidRDefault="00E853E2" w:rsidP="00E853E2">
      <w:pPr>
        <w:jc w:val="center"/>
        <w:rPr>
          <w:rFonts w:cs="Arial"/>
          <w:b/>
          <w:bCs/>
        </w:rPr>
      </w:pPr>
      <w:r w:rsidRPr="00E853E2">
        <w:rPr>
          <w:rFonts w:cs="Arial"/>
          <w:b/>
          <w:bCs/>
          <w:sz w:val="28"/>
          <w:szCs w:val="28"/>
        </w:rPr>
        <w:t xml:space="preserve">LEGG TIL </w:t>
      </w:r>
      <w:r w:rsidR="008701FF">
        <w:rPr>
          <w:rFonts w:cs="Arial"/>
          <w:b/>
          <w:bCs/>
          <w:sz w:val="28"/>
          <w:szCs w:val="28"/>
        </w:rPr>
        <w:t>FLERE</w:t>
      </w:r>
      <w:r w:rsidRPr="00E853E2">
        <w:rPr>
          <w:rFonts w:cs="Arial"/>
          <w:b/>
          <w:bCs/>
          <w:sz w:val="28"/>
          <w:szCs w:val="28"/>
        </w:rPr>
        <w:t xml:space="preserve"> RADER DER DET TRENGS!</w:t>
      </w:r>
    </w:p>
    <w:p w14:paraId="343B6E59" w14:textId="77A2D53B" w:rsidR="00E853E2" w:rsidRPr="00E853E2" w:rsidRDefault="00135B30" w:rsidP="00135B30">
      <w:pPr>
        <w:rPr>
          <w:rFonts w:cs="Arial"/>
          <w:b/>
          <w:bCs/>
        </w:rPr>
      </w:pPr>
      <w:r>
        <w:rPr>
          <w:rFonts w:cs="Arial"/>
          <w:b/>
          <w:bCs/>
        </w:rPr>
        <w:t>Under «Klassifisering</w:t>
      </w:r>
      <w:r w:rsidR="008701FF">
        <w:rPr>
          <w:rFonts w:cs="Arial"/>
          <w:b/>
          <w:bCs/>
        </w:rPr>
        <w:t>»</w:t>
      </w:r>
      <w:r w:rsidR="001A4876">
        <w:rPr>
          <w:rFonts w:cs="Arial"/>
          <w:b/>
          <w:bCs/>
        </w:rPr>
        <w:t xml:space="preserve">, noter </w:t>
      </w:r>
      <w:r w:rsidR="008E0FBC">
        <w:rPr>
          <w:rFonts w:cs="Arial"/>
          <w:b/>
          <w:bCs/>
        </w:rPr>
        <w:t xml:space="preserve">det som </w:t>
      </w:r>
      <w:r w:rsidR="001A4876">
        <w:rPr>
          <w:rFonts w:cs="Arial"/>
          <w:b/>
          <w:bCs/>
        </w:rPr>
        <w:t>gjelder for gymnasten av følgende:</w:t>
      </w:r>
      <w:r w:rsidR="001A4876">
        <w:rPr>
          <w:rFonts w:cs="Arial"/>
          <w:b/>
          <w:bCs/>
        </w:rPr>
        <w:br/>
      </w:r>
      <w:r w:rsidR="001A4876" w:rsidRPr="008E0FBC">
        <w:rPr>
          <w:rFonts w:cs="Arial"/>
        </w:rPr>
        <w:t>Bevegelseshemmet (PB), synshemmet (PS), hørselshemmet (PH)</w:t>
      </w:r>
      <w:r w:rsidR="008E0FBC" w:rsidRPr="008E0FBC">
        <w:rPr>
          <w:rFonts w:cs="Arial"/>
        </w:rPr>
        <w:t xml:space="preserve"> og/eller utviklingshemmet (PU)</w:t>
      </w:r>
    </w:p>
    <w:p w14:paraId="75EC804C" w14:textId="77777777" w:rsidR="00E853E2" w:rsidRDefault="00E853E2" w:rsidP="00E853E2"/>
    <w:p w14:paraId="0BF4A2F7" w14:textId="77777777" w:rsidR="00F14A0B" w:rsidRPr="00E853E2" w:rsidRDefault="00F14A0B" w:rsidP="00E853E2"/>
    <w:p w14:paraId="04D2A9F8" w14:textId="4FCCA2E0" w:rsidR="00DF6D05" w:rsidRDefault="00DF6D05" w:rsidP="000631BB">
      <w:pPr>
        <w:pStyle w:val="Heading2"/>
      </w:pPr>
      <w:r w:rsidRPr="00DF6D05">
        <w:t>O</w:t>
      </w:r>
      <w:r>
        <w:t>PPVISNING</w:t>
      </w:r>
    </w:p>
    <w:p w14:paraId="184C7323" w14:textId="47E9BDD6" w:rsidR="00DF6D05" w:rsidRDefault="00DF6D05" w:rsidP="00DF6D05">
      <w:pPr>
        <w:spacing w:after="0"/>
        <w:rPr>
          <w:b/>
          <w:bCs/>
          <w:sz w:val="24"/>
          <w:szCs w:val="24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121"/>
        <w:gridCol w:w="850"/>
        <w:gridCol w:w="1277"/>
        <w:gridCol w:w="1417"/>
        <w:gridCol w:w="1701"/>
        <w:gridCol w:w="2835"/>
      </w:tblGrid>
      <w:tr w:rsidR="008E0FBC" w:rsidRPr="008E0FBC" w14:paraId="7B5596FF" w14:textId="04D800B2" w:rsidTr="008E0FBC">
        <w:tc>
          <w:tcPr>
            <w:tcW w:w="2121" w:type="dxa"/>
          </w:tcPr>
          <w:p w14:paraId="2E8475CA" w14:textId="46B989BE" w:rsidR="008E0FBC" w:rsidRPr="008E0FBC" w:rsidRDefault="008E0FBC" w:rsidP="00425F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0FBC">
              <w:rPr>
                <w:rFonts w:ascii="Arial" w:hAnsi="Arial" w:cs="Arial"/>
                <w:sz w:val="18"/>
                <w:szCs w:val="18"/>
              </w:rPr>
              <w:t>Gruppenavn</w:t>
            </w:r>
          </w:p>
        </w:tc>
        <w:tc>
          <w:tcPr>
            <w:tcW w:w="850" w:type="dxa"/>
          </w:tcPr>
          <w:p w14:paraId="16A199F6" w14:textId="751AD440" w:rsidR="008E0FBC" w:rsidRPr="008E0FBC" w:rsidRDefault="00FC4B39" w:rsidP="00425F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2AA79B21" w14:textId="1796FA79" w:rsidR="008E0FBC" w:rsidRPr="008E0FBC" w:rsidRDefault="008E0FBC" w:rsidP="00425F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0FBC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417" w:type="dxa"/>
          </w:tcPr>
          <w:p w14:paraId="7AF7052B" w14:textId="7103581F" w:rsidR="008E0FBC" w:rsidRPr="008E0FBC" w:rsidRDefault="008E0FBC" w:rsidP="00425F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0FBC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1701" w:type="dxa"/>
          </w:tcPr>
          <w:p w14:paraId="718E4E0F" w14:textId="7F4559E4" w:rsidR="008E0FBC" w:rsidRPr="008E0FBC" w:rsidRDefault="008E0FBC" w:rsidP="00425F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0FBC">
              <w:rPr>
                <w:rFonts w:ascii="Arial" w:hAnsi="Arial" w:cs="Arial"/>
                <w:sz w:val="18"/>
                <w:szCs w:val="18"/>
              </w:rPr>
              <w:t>Type oppvisning</w:t>
            </w:r>
          </w:p>
        </w:tc>
        <w:tc>
          <w:tcPr>
            <w:tcW w:w="2835" w:type="dxa"/>
          </w:tcPr>
          <w:p w14:paraId="6D9F6203" w14:textId="60B96DE2" w:rsidR="008E0FBC" w:rsidRPr="008E0FBC" w:rsidRDefault="008E0FBC" w:rsidP="008E0FBC">
            <w:pPr>
              <w:rPr>
                <w:rFonts w:cs="Arial"/>
                <w:sz w:val="18"/>
                <w:szCs w:val="18"/>
              </w:rPr>
            </w:pPr>
            <w:r w:rsidRPr="008E0FBC">
              <w:rPr>
                <w:rFonts w:ascii="Arial" w:hAnsi="Arial" w:cs="Arial"/>
                <w:sz w:val="18"/>
                <w:szCs w:val="18"/>
              </w:rPr>
              <w:t>Navn på medlemmer i troppen</w:t>
            </w:r>
          </w:p>
        </w:tc>
      </w:tr>
      <w:tr w:rsidR="008E0FBC" w:rsidRPr="008E0FBC" w14:paraId="251E0093" w14:textId="3D88F13E" w:rsidTr="008E0FBC">
        <w:tc>
          <w:tcPr>
            <w:tcW w:w="2121" w:type="dxa"/>
          </w:tcPr>
          <w:p w14:paraId="1D8EB717" w14:textId="77777777" w:rsidR="008E0FBC" w:rsidRPr="008E0FBC" w:rsidRDefault="008E0FBC" w:rsidP="00425F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</w:tcPr>
          <w:p w14:paraId="32A5C0E5" w14:textId="77777777" w:rsidR="008E0FBC" w:rsidRPr="008E0FBC" w:rsidRDefault="008E0FBC" w:rsidP="00425F2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14:paraId="0712A9FA" w14:textId="0811EC60" w:rsidR="008E0FBC" w:rsidRPr="008E0FBC" w:rsidRDefault="008E0FBC" w:rsidP="00425F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20F8D45" w14:textId="77777777" w:rsidR="008E0FBC" w:rsidRPr="008E0FBC" w:rsidRDefault="008E0FBC" w:rsidP="00425F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9AB8BC6" w14:textId="77777777" w:rsidR="008E0FBC" w:rsidRPr="008E0FBC" w:rsidRDefault="008E0FBC" w:rsidP="00425F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99BBA34" w14:textId="77777777" w:rsidR="008E0FBC" w:rsidRPr="008E0FBC" w:rsidRDefault="008E0FBC" w:rsidP="00425F22">
            <w:pPr>
              <w:rPr>
                <w:rFonts w:cs="Arial"/>
                <w:sz w:val="18"/>
                <w:szCs w:val="18"/>
              </w:rPr>
            </w:pPr>
          </w:p>
        </w:tc>
      </w:tr>
    </w:tbl>
    <w:p w14:paraId="491479E7" w14:textId="77777777" w:rsidR="00DF6D05" w:rsidRDefault="00DF6D05" w:rsidP="00DF6D05">
      <w:pPr>
        <w:spacing w:after="0"/>
        <w:rPr>
          <w:b/>
          <w:bCs/>
        </w:rPr>
      </w:pPr>
    </w:p>
    <w:p w14:paraId="57FBBC2E" w14:textId="77777777" w:rsidR="006E2DBC" w:rsidRDefault="006E2DBC" w:rsidP="00DF6D05">
      <w:pPr>
        <w:spacing w:after="0"/>
        <w:rPr>
          <w:b/>
          <w:bCs/>
        </w:rPr>
      </w:pPr>
    </w:p>
    <w:p w14:paraId="4CF23CE6" w14:textId="77777777" w:rsidR="00F14A0B" w:rsidRDefault="00F14A0B" w:rsidP="00DF6D05">
      <w:pPr>
        <w:spacing w:after="0"/>
        <w:rPr>
          <w:b/>
          <w:bCs/>
        </w:rPr>
      </w:pPr>
    </w:p>
    <w:p w14:paraId="0698B450" w14:textId="77777777" w:rsidR="00F14A0B" w:rsidRDefault="00F14A0B" w:rsidP="00DF6D05">
      <w:pPr>
        <w:spacing w:after="0"/>
        <w:rPr>
          <w:b/>
          <w:bCs/>
        </w:rPr>
      </w:pPr>
    </w:p>
    <w:p w14:paraId="694E972C" w14:textId="276C163E" w:rsidR="008E0FBC" w:rsidRPr="008E0FBC" w:rsidRDefault="00855B6B" w:rsidP="008E0FBC">
      <w:pPr>
        <w:pStyle w:val="Heading2"/>
      </w:pPr>
      <w:r>
        <w:t>PARATURN</w:t>
      </w:r>
      <w:r w:rsidR="006E2DBC">
        <w:t xml:space="preserve"> </w:t>
      </w:r>
      <w:r w:rsidR="00924EE5">
        <w:t>BREDDE/</w:t>
      </w:r>
      <w:r>
        <w:t>LAVTERSKEL</w:t>
      </w:r>
      <w:r w:rsidR="008E0FBC">
        <w:br/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865"/>
        <w:gridCol w:w="753"/>
        <w:gridCol w:w="1277"/>
        <w:gridCol w:w="920"/>
        <w:gridCol w:w="1276"/>
        <w:gridCol w:w="1275"/>
        <w:gridCol w:w="1418"/>
        <w:gridCol w:w="1417"/>
      </w:tblGrid>
      <w:tr w:rsidR="00432681" w:rsidRPr="00432681" w14:paraId="6E64DD47" w14:textId="681DBB77" w:rsidTr="00432681">
        <w:tc>
          <w:tcPr>
            <w:tcW w:w="1865" w:type="dxa"/>
          </w:tcPr>
          <w:p w14:paraId="751D6DA5" w14:textId="391D2EC3" w:rsidR="00432681" w:rsidRPr="00432681" w:rsidRDefault="00432681" w:rsidP="006A395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32681">
              <w:rPr>
                <w:rFonts w:ascii="Arial" w:hAnsi="Arial" w:cs="Arial"/>
                <w:sz w:val="18"/>
                <w:szCs w:val="18"/>
              </w:rPr>
              <w:t>Navn på gymnast</w:t>
            </w:r>
          </w:p>
        </w:tc>
        <w:tc>
          <w:tcPr>
            <w:tcW w:w="753" w:type="dxa"/>
          </w:tcPr>
          <w:p w14:paraId="05044FED" w14:textId="77777777" w:rsidR="00432681" w:rsidRPr="00432681" w:rsidRDefault="00432681" w:rsidP="006A395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3268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117AE9AD" w14:textId="77777777" w:rsidR="00432681" w:rsidRPr="00432681" w:rsidRDefault="00432681" w:rsidP="006A395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3268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920" w:type="dxa"/>
          </w:tcPr>
          <w:p w14:paraId="33635CA1" w14:textId="77777777" w:rsidR="00432681" w:rsidRPr="00432681" w:rsidRDefault="00432681" w:rsidP="006A395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3268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1276" w:type="dxa"/>
          </w:tcPr>
          <w:p w14:paraId="05E54A9C" w14:textId="618597EF" w:rsidR="00432681" w:rsidRPr="00432681" w:rsidRDefault="00432681" w:rsidP="006A395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3268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1275" w:type="dxa"/>
          </w:tcPr>
          <w:p w14:paraId="486BE60A" w14:textId="5D22A761" w:rsidR="00432681" w:rsidRPr="00432681" w:rsidRDefault="0043268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432681">
              <w:rPr>
                <w:rFonts w:ascii="Arial" w:hAnsi="Arial" w:cs="Arial"/>
                <w:sz w:val="18"/>
                <w:szCs w:val="18"/>
              </w:rPr>
              <w:t xml:space="preserve">Brett/tjukkas </w:t>
            </w:r>
          </w:p>
        </w:tc>
        <w:tc>
          <w:tcPr>
            <w:tcW w:w="1418" w:type="dxa"/>
          </w:tcPr>
          <w:p w14:paraId="5FEF01D9" w14:textId="563A2426" w:rsidR="00432681" w:rsidRPr="00432681" w:rsidRDefault="0043268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432681">
              <w:rPr>
                <w:rFonts w:ascii="Arial" w:hAnsi="Arial" w:cs="Arial"/>
                <w:sz w:val="18"/>
                <w:szCs w:val="18"/>
              </w:rPr>
              <w:t>Bom</w:t>
            </w:r>
            <w:r w:rsidRPr="00432681">
              <w:rPr>
                <w:rFonts w:ascii="Arial" w:hAnsi="Arial" w:cs="Arial"/>
                <w:sz w:val="18"/>
                <w:szCs w:val="18"/>
              </w:rPr>
              <w:br/>
              <w:t>(lav eller benk)</w:t>
            </w:r>
          </w:p>
        </w:tc>
        <w:tc>
          <w:tcPr>
            <w:tcW w:w="1417" w:type="dxa"/>
          </w:tcPr>
          <w:p w14:paraId="57ADC51B" w14:textId="30BE8D86" w:rsidR="00432681" w:rsidRPr="00432681" w:rsidRDefault="0043268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432681">
              <w:rPr>
                <w:rFonts w:ascii="Arial" w:hAnsi="Arial" w:cs="Arial"/>
                <w:sz w:val="18"/>
                <w:szCs w:val="18"/>
              </w:rPr>
              <w:t>Annet</w:t>
            </w:r>
          </w:p>
        </w:tc>
      </w:tr>
      <w:tr w:rsidR="00432681" w:rsidRPr="00432681" w14:paraId="6036CA02" w14:textId="3A7EB10E" w:rsidTr="00432681">
        <w:tc>
          <w:tcPr>
            <w:tcW w:w="1865" w:type="dxa"/>
          </w:tcPr>
          <w:p w14:paraId="2E89F038" w14:textId="77777777" w:rsidR="00432681" w:rsidRPr="00432681" w:rsidRDefault="00432681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3" w:type="dxa"/>
          </w:tcPr>
          <w:p w14:paraId="7CD15EE5" w14:textId="77777777" w:rsidR="00432681" w:rsidRPr="00432681" w:rsidRDefault="00432681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14:paraId="07326D22" w14:textId="77777777" w:rsidR="00432681" w:rsidRPr="00432681" w:rsidRDefault="00432681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0" w:type="dxa"/>
          </w:tcPr>
          <w:p w14:paraId="3491613B" w14:textId="77777777" w:rsidR="00432681" w:rsidRPr="00432681" w:rsidRDefault="00432681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84BF0E5" w14:textId="77777777" w:rsidR="00432681" w:rsidRPr="00432681" w:rsidRDefault="00432681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14:paraId="24656094" w14:textId="77777777" w:rsidR="00432681" w:rsidRPr="00432681" w:rsidRDefault="00432681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14:paraId="09E9E65E" w14:textId="77777777" w:rsidR="00432681" w:rsidRPr="00432681" w:rsidRDefault="00432681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95B4A31" w14:textId="77777777" w:rsidR="00432681" w:rsidRPr="00432681" w:rsidRDefault="00432681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432E1B3" w14:textId="77777777" w:rsidR="00F14A0B" w:rsidRDefault="00F14A0B" w:rsidP="000631BB">
      <w:pPr>
        <w:pStyle w:val="Heading2"/>
      </w:pPr>
    </w:p>
    <w:p w14:paraId="25690FC1" w14:textId="77777777" w:rsidR="00F14A0B" w:rsidRDefault="00F14A0B">
      <w:pPr>
        <w:spacing w:after="0" w:line="240" w:lineRule="auto"/>
        <w:rPr>
          <w:rFonts w:ascii="Arial Black" w:eastAsiaTheme="majorEastAsia" w:hAnsi="Arial Black" w:cstheme="majorBidi"/>
          <w:b/>
          <w:color w:val="003A78"/>
          <w:sz w:val="28"/>
          <w:szCs w:val="26"/>
        </w:rPr>
      </w:pPr>
      <w:r>
        <w:br w:type="page"/>
      </w:r>
    </w:p>
    <w:p w14:paraId="3E672129" w14:textId="7F095E06" w:rsidR="00DF6D05" w:rsidRPr="00E45DEB" w:rsidRDefault="00DF6D05" w:rsidP="000631BB">
      <w:pPr>
        <w:pStyle w:val="Heading2"/>
      </w:pPr>
      <w:r w:rsidRPr="00E45DEB">
        <w:lastRenderedPageBreak/>
        <w:t>TURN MENN</w:t>
      </w:r>
    </w:p>
    <w:p w14:paraId="0FA28A35" w14:textId="77777777" w:rsidR="00170279" w:rsidRDefault="00170279" w:rsidP="00DF6D05">
      <w:pPr>
        <w:spacing w:after="0"/>
      </w:pPr>
    </w:p>
    <w:p w14:paraId="73F7F219" w14:textId="089C200D" w:rsidR="00DF6D05" w:rsidRDefault="00DF6D05" w:rsidP="000631BB">
      <w:pPr>
        <w:pStyle w:val="Heading4"/>
      </w:pPr>
      <w:r>
        <w:t>Klasse 1</w:t>
      </w:r>
      <w:r w:rsidR="00697A02">
        <w:t>1</w:t>
      </w:r>
      <w:r>
        <w:t>-12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364"/>
        <w:gridCol w:w="517"/>
        <w:gridCol w:w="1277"/>
        <w:gridCol w:w="1373"/>
        <w:gridCol w:w="709"/>
        <w:gridCol w:w="850"/>
        <w:gridCol w:w="685"/>
        <w:gridCol w:w="877"/>
        <w:gridCol w:w="1134"/>
        <w:gridCol w:w="708"/>
        <w:gridCol w:w="707"/>
      </w:tblGrid>
      <w:tr w:rsidR="00E011F1" w:rsidRPr="00E011F1" w14:paraId="6FA159DF" w14:textId="419D7F3F" w:rsidTr="00E011F1">
        <w:tc>
          <w:tcPr>
            <w:tcW w:w="1364" w:type="dxa"/>
          </w:tcPr>
          <w:p w14:paraId="0A0FA697" w14:textId="6FD15DAA" w:rsidR="00E011F1" w:rsidRPr="00E011F1" w:rsidRDefault="00E011F1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517" w:type="dxa"/>
          </w:tcPr>
          <w:p w14:paraId="1576ABED" w14:textId="69727536" w:rsidR="00E011F1" w:rsidRPr="00E011F1" w:rsidRDefault="00E011F1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1D6BD0DE" w14:textId="116F9735" w:rsidR="00E011F1" w:rsidRPr="00E011F1" w:rsidRDefault="00E011F1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373" w:type="dxa"/>
          </w:tcPr>
          <w:p w14:paraId="2E798A45" w14:textId="6D241CA5" w:rsidR="00E011F1" w:rsidRPr="00E011F1" w:rsidRDefault="00E011F1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709" w:type="dxa"/>
          </w:tcPr>
          <w:p w14:paraId="04AE5800" w14:textId="5C8EC875" w:rsidR="00E011F1" w:rsidRPr="00E011F1" w:rsidRDefault="00E011F1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50" w:type="dxa"/>
          </w:tcPr>
          <w:p w14:paraId="2F72B49E" w14:textId="12BCE6D6" w:rsidR="00E011F1" w:rsidRPr="00E011F1" w:rsidRDefault="00E011F1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Ringer</w:t>
            </w:r>
          </w:p>
        </w:tc>
        <w:tc>
          <w:tcPr>
            <w:tcW w:w="685" w:type="dxa"/>
          </w:tcPr>
          <w:p w14:paraId="5E87E936" w14:textId="1F03659B" w:rsidR="00E011F1" w:rsidRPr="00E011F1" w:rsidRDefault="00E011F1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Bøyle</w:t>
            </w:r>
          </w:p>
        </w:tc>
        <w:tc>
          <w:tcPr>
            <w:tcW w:w="877" w:type="dxa"/>
          </w:tcPr>
          <w:p w14:paraId="1F0AB853" w14:textId="0F79C6F1" w:rsidR="00E011F1" w:rsidRPr="00E011F1" w:rsidRDefault="00E011F1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1134" w:type="dxa"/>
          </w:tcPr>
          <w:p w14:paraId="794E1DB8" w14:textId="016C4492" w:rsidR="00E011F1" w:rsidRPr="00E011F1" w:rsidRDefault="00E011F1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Svingstang</w:t>
            </w:r>
          </w:p>
        </w:tc>
        <w:tc>
          <w:tcPr>
            <w:tcW w:w="708" w:type="dxa"/>
          </w:tcPr>
          <w:p w14:paraId="44D70651" w14:textId="06B49181" w:rsidR="00E011F1" w:rsidRPr="00E011F1" w:rsidRDefault="00E011F1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707" w:type="dxa"/>
          </w:tcPr>
          <w:p w14:paraId="5227633C" w14:textId="046BEAA2" w:rsidR="00E011F1" w:rsidRPr="00E011F1" w:rsidRDefault="00E011F1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Trinn</w:t>
            </w:r>
          </w:p>
        </w:tc>
      </w:tr>
      <w:tr w:rsidR="00E011F1" w:rsidRPr="00690D22" w14:paraId="499CB261" w14:textId="193DD3D9" w:rsidTr="00E011F1">
        <w:tc>
          <w:tcPr>
            <w:tcW w:w="1364" w:type="dxa"/>
          </w:tcPr>
          <w:p w14:paraId="1C01B6ED" w14:textId="43EC3069" w:rsidR="00E011F1" w:rsidRPr="00690D22" w:rsidRDefault="00E011F1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" w:type="dxa"/>
          </w:tcPr>
          <w:p w14:paraId="08D35FC4" w14:textId="6062A8A2" w:rsidR="00E011F1" w:rsidRPr="00690D22" w:rsidRDefault="00E011F1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7017951" w14:textId="77777777" w:rsidR="00E011F1" w:rsidRPr="00690D22" w:rsidRDefault="00E011F1" w:rsidP="00425F2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14:paraId="10B82F37" w14:textId="673212A0" w:rsidR="00E011F1" w:rsidRPr="00690D22" w:rsidRDefault="00E011F1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300DA87D" w14:textId="32CA87DB" w:rsidR="00E011F1" w:rsidRPr="00690D22" w:rsidRDefault="00E011F1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1705856D" w14:textId="77777777" w:rsidR="00E011F1" w:rsidRPr="00690D22" w:rsidRDefault="00E011F1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49DC5B0C" w14:textId="48F9D0C2" w:rsidR="00E011F1" w:rsidRPr="00690D22" w:rsidRDefault="00E011F1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14:paraId="259DBAE5" w14:textId="77777777" w:rsidR="00E011F1" w:rsidRPr="00690D22" w:rsidRDefault="00E011F1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F17AD5F" w14:textId="5A92B36A" w:rsidR="00E011F1" w:rsidRPr="00690D22" w:rsidRDefault="00E011F1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</w:tcPr>
          <w:p w14:paraId="3A62E89C" w14:textId="4A4F2D89" w:rsidR="00E011F1" w:rsidRPr="00690D22" w:rsidRDefault="00E011F1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7" w:type="dxa"/>
          </w:tcPr>
          <w:p w14:paraId="73F4F1E3" w14:textId="77777777" w:rsidR="00E011F1" w:rsidRPr="00690D22" w:rsidRDefault="00E011F1" w:rsidP="00425F22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50A6ABE4" w14:textId="77777777" w:rsidR="00511508" w:rsidRDefault="00511508" w:rsidP="00A35C9B">
      <w:pPr>
        <w:pStyle w:val="Heading4"/>
      </w:pPr>
    </w:p>
    <w:p w14:paraId="2FA82189" w14:textId="651779C0" w:rsidR="00A35C9B" w:rsidRDefault="00DF6D05" w:rsidP="00A35C9B">
      <w:pPr>
        <w:pStyle w:val="Heading4"/>
      </w:pPr>
      <w:r>
        <w:t>Klasse 13-1</w:t>
      </w:r>
      <w:r w:rsidR="0039503F">
        <w:t>5</w:t>
      </w:r>
      <w:r>
        <w:t xml:space="preserve">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364"/>
        <w:gridCol w:w="517"/>
        <w:gridCol w:w="1277"/>
        <w:gridCol w:w="1373"/>
        <w:gridCol w:w="709"/>
        <w:gridCol w:w="850"/>
        <w:gridCol w:w="685"/>
        <w:gridCol w:w="877"/>
        <w:gridCol w:w="1134"/>
        <w:gridCol w:w="708"/>
        <w:gridCol w:w="707"/>
      </w:tblGrid>
      <w:tr w:rsidR="00E011F1" w:rsidRPr="00E011F1" w14:paraId="50D96CB2" w14:textId="77777777" w:rsidTr="006A3957">
        <w:tc>
          <w:tcPr>
            <w:tcW w:w="1364" w:type="dxa"/>
          </w:tcPr>
          <w:p w14:paraId="17EEFC1E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517" w:type="dxa"/>
          </w:tcPr>
          <w:p w14:paraId="464AC0EC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3CD7F626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373" w:type="dxa"/>
          </w:tcPr>
          <w:p w14:paraId="440AF688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709" w:type="dxa"/>
          </w:tcPr>
          <w:p w14:paraId="73A09A5E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50" w:type="dxa"/>
          </w:tcPr>
          <w:p w14:paraId="734EF59E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Ringer</w:t>
            </w:r>
          </w:p>
        </w:tc>
        <w:tc>
          <w:tcPr>
            <w:tcW w:w="685" w:type="dxa"/>
          </w:tcPr>
          <w:p w14:paraId="373196C6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Bøyle</w:t>
            </w:r>
          </w:p>
        </w:tc>
        <w:tc>
          <w:tcPr>
            <w:tcW w:w="877" w:type="dxa"/>
          </w:tcPr>
          <w:p w14:paraId="047204D2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1134" w:type="dxa"/>
          </w:tcPr>
          <w:p w14:paraId="252FAC6E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Svingstang</w:t>
            </w:r>
          </w:p>
        </w:tc>
        <w:tc>
          <w:tcPr>
            <w:tcW w:w="708" w:type="dxa"/>
          </w:tcPr>
          <w:p w14:paraId="30F6BE05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707" w:type="dxa"/>
          </w:tcPr>
          <w:p w14:paraId="04E4994A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Trinn</w:t>
            </w:r>
          </w:p>
        </w:tc>
      </w:tr>
      <w:tr w:rsidR="00E011F1" w:rsidRPr="00690D22" w14:paraId="53B7806D" w14:textId="77777777" w:rsidTr="006A3957">
        <w:tc>
          <w:tcPr>
            <w:tcW w:w="1364" w:type="dxa"/>
          </w:tcPr>
          <w:p w14:paraId="402BC713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" w:type="dxa"/>
          </w:tcPr>
          <w:p w14:paraId="6A80F8A5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0CFBC7D" w14:textId="77777777" w:rsidR="00E011F1" w:rsidRPr="00690D22" w:rsidRDefault="00E011F1" w:rsidP="006A395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14:paraId="6C7EEC7C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5C435299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1DC493AC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961EA07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14:paraId="5C5BDF64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95D8CB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</w:tcPr>
          <w:p w14:paraId="4EAAB8F0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7" w:type="dxa"/>
          </w:tcPr>
          <w:p w14:paraId="0685BD30" w14:textId="77777777" w:rsidR="00E011F1" w:rsidRPr="00690D22" w:rsidRDefault="00E011F1" w:rsidP="006A3957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1B2D0283" w14:textId="77777777" w:rsidR="00511508" w:rsidRDefault="00511508" w:rsidP="000631BB">
      <w:pPr>
        <w:pStyle w:val="Heading4"/>
      </w:pPr>
    </w:p>
    <w:p w14:paraId="01685D9B" w14:textId="3F181D68" w:rsidR="00DF6D05" w:rsidRDefault="00DF6D05" w:rsidP="000631BB">
      <w:pPr>
        <w:pStyle w:val="Heading4"/>
      </w:pPr>
      <w:r>
        <w:t>Klasse 16</w:t>
      </w:r>
      <w:r w:rsidR="00102394">
        <w:t>-21</w:t>
      </w:r>
      <w:r>
        <w:t xml:space="preserve"> år: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364"/>
        <w:gridCol w:w="517"/>
        <w:gridCol w:w="1277"/>
        <w:gridCol w:w="1373"/>
        <w:gridCol w:w="709"/>
        <w:gridCol w:w="850"/>
        <w:gridCol w:w="685"/>
        <w:gridCol w:w="877"/>
        <w:gridCol w:w="1134"/>
        <w:gridCol w:w="708"/>
        <w:gridCol w:w="707"/>
      </w:tblGrid>
      <w:tr w:rsidR="00E011F1" w:rsidRPr="00E011F1" w14:paraId="43B51C8C" w14:textId="77777777" w:rsidTr="006A3957">
        <w:tc>
          <w:tcPr>
            <w:tcW w:w="1364" w:type="dxa"/>
          </w:tcPr>
          <w:p w14:paraId="4528003D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517" w:type="dxa"/>
          </w:tcPr>
          <w:p w14:paraId="2A9DF5FC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08F28583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373" w:type="dxa"/>
          </w:tcPr>
          <w:p w14:paraId="5AF8B892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709" w:type="dxa"/>
          </w:tcPr>
          <w:p w14:paraId="12CDABE8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50" w:type="dxa"/>
          </w:tcPr>
          <w:p w14:paraId="7748A836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Ringer</w:t>
            </w:r>
          </w:p>
        </w:tc>
        <w:tc>
          <w:tcPr>
            <w:tcW w:w="685" w:type="dxa"/>
          </w:tcPr>
          <w:p w14:paraId="396A2404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Bøyle</w:t>
            </w:r>
          </w:p>
        </w:tc>
        <w:tc>
          <w:tcPr>
            <w:tcW w:w="877" w:type="dxa"/>
          </w:tcPr>
          <w:p w14:paraId="37F485CB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1134" w:type="dxa"/>
          </w:tcPr>
          <w:p w14:paraId="3ABD9C81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Svingstang</w:t>
            </w:r>
          </w:p>
        </w:tc>
        <w:tc>
          <w:tcPr>
            <w:tcW w:w="708" w:type="dxa"/>
          </w:tcPr>
          <w:p w14:paraId="1729DFF3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707" w:type="dxa"/>
          </w:tcPr>
          <w:p w14:paraId="3C813403" w14:textId="77777777" w:rsidR="00E011F1" w:rsidRPr="00E011F1" w:rsidRDefault="00E011F1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Trinn</w:t>
            </w:r>
          </w:p>
        </w:tc>
      </w:tr>
      <w:tr w:rsidR="00E011F1" w:rsidRPr="00690D22" w14:paraId="7AC1B716" w14:textId="77777777" w:rsidTr="006A3957">
        <w:tc>
          <w:tcPr>
            <w:tcW w:w="1364" w:type="dxa"/>
          </w:tcPr>
          <w:p w14:paraId="16150F50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" w:type="dxa"/>
          </w:tcPr>
          <w:p w14:paraId="40F92B7B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14:paraId="3205E919" w14:textId="77777777" w:rsidR="00E011F1" w:rsidRPr="00690D22" w:rsidRDefault="00E011F1" w:rsidP="006A395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14:paraId="27CC2EA3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5F25F2CA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4DE0057A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263EE7D9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14:paraId="56513118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3D54794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</w:tcPr>
          <w:p w14:paraId="2827B4C9" w14:textId="77777777" w:rsidR="00E011F1" w:rsidRPr="00690D22" w:rsidRDefault="00E011F1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7" w:type="dxa"/>
          </w:tcPr>
          <w:p w14:paraId="164F4974" w14:textId="77777777" w:rsidR="00E011F1" w:rsidRPr="00690D22" w:rsidRDefault="00E011F1" w:rsidP="006A3957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1E624E37" w14:textId="77777777" w:rsidR="00511508" w:rsidRDefault="00511508" w:rsidP="000A51B4">
      <w:pPr>
        <w:pStyle w:val="Heading4"/>
      </w:pPr>
    </w:p>
    <w:p w14:paraId="5A28DF39" w14:textId="12B0A979" w:rsidR="000A51B4" w:rsidRDefault="000A51B4" w:rsidP="000A51B4">
      <w:pPr>
        <w:pStyle w:val="Heading4"/>
      </w:pPr>
      <w:r>
        <w:t xml:space="preserve">Klasse </w:t>
      </w:r>
      <w:r w:rsidR="00577CB2">
        <w:t>22</w:t>
      </w:r>
      <w:r>
        <w:t>-2</w:t>
      </w:r>
      <w:r w:rsidR="00577CB2">
        <w:t>9</w:t>
      </w:r>
      <w:r>
        <w:t xml:space="preserve"> år: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364"/>
        <w:gridCol w:w="517"/>
        <w:gridCol w:w="1277"/>
        <w:gridCol w:w="1373"/>
        <w:gridCol w:w="709"/>
        <w:gridCol w:w="850"/>
        <w:gridCol w:w="685"/>
        <w:gridCol w:w="877"/>
        <w:gridCol w:w="1134"/>
        <w:gridCol w:w="708"/>
        <w:gridCol w:w="707"/>
      </w:tblGrid>
      <w:tr w:rsidR="000A51B4" w:rsidRPr="00E011F1" w14:paraId="360A3238" w14:textId="77777777" w:rsidTr="008503B8">
        <w:tc>
          <w:tcPr>
            <w:tcW w:w="1364" w:type="dxa"/>
          </w:tcPr>
          <w:p w14:paraId="42D5E10C" w14:textId="77777777" w:rsidR="000A51B4" w:rsidRPr="00E011F1" w:rsidRDefault="000A51B4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517" w:type="dxa"/>
          </w:tcPr>
          <w:p w14:paraId="22277329" w14:textId="77777777" w:rsidR="000A51B4" w:rsidRPr="00E011F1" w:rsidRDefault="000A51B4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5E79B1A7" w14:textId="77777777" w:rsidR="000A51B4" w:rsidRPr="00E011F1" w:rsidRDefault="000A51B4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373" w:type="dxa"/>
          </w:tcPr>
          <w:p w14:paraId="7DA131A0" w14:textId="77777777" w:rsidR="000A51B4" w:rsidRPr="00E011F1" w:rsidRDefault="000A51B4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709" w:type="dxa"/>
          </w:tcPr>
          <w:p w14:paraId="2BF9BEC9" w14:textId="77777777" w:rsidR="000A51B4" w:rsidRPr="00E011F1" w:rsidRDefault="000A51B4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50" w:type="dxa"/>
          </w:tcPr>
          <w:p w14:paraId="27190202" w14:textId="77777777" w:rsidR="000A51B4" w:rsidRPr="00E011F1" w:rsidRDefault="000A51B4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Ringer</w:t>
            </w:r>
          </w:p>
        </w:tc>
        <w:tc>
          <w:tcPr>
            <w:tcW w:w="685" w:type="dxa"/>
          </w:tcPr>
          <w:p w14:paraId="056ECA2A" w14:textId="77777777" w:rsidR="000A51B4" w:rsidRPr="00E011F1" w:rsidRDefault="000A51B4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Bøyle</w:t>
            </w:r>
          </w:p>
        </w:tc>
        <w:tc>
          <w:tcPr>
            <w:tcW w:w="877" w:type="dxa"/>
          </w:tcPr>
          <w:p w14:paraId="064E7305" w14:textId="77777777" w:rsidR="000A51B4" w:rsidRPr="00E011F1" w:rsidRDefault="000A51B4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1134" w:type="dxa"/>
          </w:tcPr>
          <w:p w14:paraId="0A9F3E6B" w14:textId="77777777" w:rsidR="000A51B4" w:rsidRPr="00E011F1" w:rsidRDefault="000A51B4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Svingstang</w:t>
            </w:r>
          </w:p>
        </w:tc>
        <w:tc>
          <w:tcPr>
            <w:tcW w:w="708" w:type="dxa"/>
          </w:tcPr>
          <w:p w14:paraId="1A2A39CF" w14:textId="77777777" w:rsidR="000A51B4" w:rsidRPr="00E011F1" w:rsidRDefault="000A51B4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707" w:type="dxa"/>
          </w:tcPr>
          <w:p w14:paraId="60F870BF" w14:textId="77777777" w:rsidR="000A51B4" w:rsidRPr="00E011F1" w:rsidRDefault="000A51B4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Trinn</w:t>
            </w:r>
          </w:p>
        </w:tc>
      </w:tr>
      <w:tr w:rsidR="000A51B4" w:rsidRPr="00690D22" w14:paraId="0C308314" w14:textId="77777777" w:rsidTr="008503B8">
        <w:tc>
          <w:tcPr>
            <w:tcW w:w="1364" w:type="dxa"/>
          </w:tcPr>
          <w:p w14:paraId="40355839" w14:textId="77777777" w:rsidR="000A51B4" w:rsidRPr="00690D22" w:rsidRDefault="000A51B4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" w:type="dxa"/>
          </w:tcPr>
          <w:p w14:paraId="5986604B" w14:textId="77777777" w:rsidR="000A51B4" w:rsidRPr="00690D22" w:rsidRDefault="000A51B4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328F211" w14:textId="77777777" w:rsidR="000A51B4" w:rsidRPr="00690D22" w:rsidRDefault="000A51B4" w:rsidP="008503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14:paraId="24DB4155" w14:textId="77777777" w:rsidR="000A51B4" w:rsidRPr="00690D22" w:rsidRDefault="000A51B4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0A66147A" w14:textId="77777777" w:rsidR="000A51B4" w:rsidRPr="00690D22" w:rsidRDefault="000A51B4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092C4173" w14:textId="77777777" w:rsidR="000A51B4" w:rsidRPr="00690D22" w:rsidRDefault="000A51B4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01D783F1" w14:textId="77777777" w:rsidR="000A51B4" w:rsidRPr="00690D22" w:rsidRDefault="000A51B4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14:paraId="43ED59A4" w14:textId="77777777" w:rsidR="000A51B4" w:rsidRPr="00690D22" w:rsidRDefault="000A51B4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394BF0D" w14:textId="77777777" w:rsidR="000A51B4" w:rsidRPr="00690D22" w:rsidRDefault="000A51B4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</w:tcPr>
          <w:p w14:paraId="7C72115D" w14:textId="77777777" w:rsidR="000A51B4" w:rsidRPr="00690D22" w:rsidRDefault="000A51B4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7" w:type="dxa"/>
          </w:tcPr>
          <w:p w14:paraId="3F110D1A" w14:textId="77777777" w:rsidR="000A51B4" w:rsidRPr="00690D22" w:rsidRDefault="000A51B4" w:rsidP="008503B8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3746C5BC" w14:textId="77777777" w:rsidR="00511508" w:rsidRDefault="00511508" w:rsidP="002057C8">
      <w:pPr>
        <w:pStyle w:val="Heading4"/>
      </w:pPr>
    </w:p>
    <w:p w14:paraId="1826E1DF" w14:textId="6FEECD4C" w:rsidR="002057C8" w:rsidRDefault="002057C8" w:rsidP="002057C8">
      <w:pPr>
        <w:pStyle w:val="Heading4"/>
      </w:pPr>
      <w:r>
        <w:t>Klasse 30 or og eldre: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364"/>
        <w:gridCol w:w="517"/>
        <w:gridCol w:w="1277"/>
        <w:gridCol w:w="1373"/>
        <w:gridCol w:w="709"/>
        <w:gridCol w:w="850"/>
        <w:gridCol w:w="685"/>
        <w:gridCol w:w="877"/>
        <w:gridCol w:w="1134"/>
        <w:gridCol w:w="708"/>
        <w:gridCol w:w="707"/>
      </w:tblGrid>
      <w:tr w:rsidR="002057C8" w:rsidRPr="00E011F1" w14:paraId="64C0B751" w14:textId="77777777" w:rsidTr="008503B8">
        <w:tc>
          <w:tcPr>
            <w:tcW w:w="1364" w:type="dxa"/>
          </w:tcPr>
          <w:p w14:paraId="5B59AAA6" w14:textId="77777777" w:rsidR="002057C8" w:rsidRPr="00E011F1" w:rsidRDefault="002057C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517" w:type="dxa"/>
          </w:tcPr>
          <w:p w14:paraId="19F47FE5" w14:textId="77777777" w:rsidR="002057C8" w:rsidRPr="00E011F1" w:rsidRDefault="002057C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53DB22A5" w14:textId="77777777" w:rsidR="002057C8" w:rsidRPr="00E011F1" w:rsidRDefault="002057C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373" w:type="dxa"/>
          </w:tcPr>
          <w:p w14:paraId="18CD0576" w14:textId="77777777" w:rsidR="002057C8" w:rsidRPr="00E011F1" w:rsidRDefault="002057C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709" w:type="dxa"/>
          </w:tcPr>
          <w:p w14:paraId="0C573A77" w14:textId="77777777" w:rsidR="002057C8" w:rsidRPr="00E011F1" w:rsidRDefault="002057C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50" w:type="dxa"/>
          </w:tcPr>
          <w:p w14:paraId="096A9C5C" w14:textId="77777777" w:rsidR="002057C8" w:rsidRPr="00E011F1" w:rsidRDefault="002057C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Ringer</w:t>
            </w:r>
          </w:p>
        </w:tc>
        <w:tc>
          <w:tcPr>
            <w:tcW w:w="685" w:type="dxa"/>
          </w:tcPr>
          <w:p w14:paraId="59FD2094" w14:textId="77777777" w:rsidR="002057C8" w:rsidRPr="00E011F1" w:rsidRDefault="002057C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Bøyle</w:t>
            </w:r>
          </w:p>
        </w:tc>
        <w:tc>
          <w:tcPr>
            <w:tcW w:w="877" w:type="dxa"/>
          </w:tcPr>
          <w:p w14:paraId="5ED7BF95" w14:textId="77777777" w:rsidR="002057C8" w:rsidRPr="00E011F1" w:rsidRDefault="002057C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1134" w:type="dxa"/>
          </w:tcPr>
          <w:p w14:paraId="15DD8D99" w14:textId="77777777" w:rsidR="002057C8" w:rsidRPr="00E011F1" w:rsidRDefault="002057C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Svingstang</w:t>
            </w:r>
          </w:p>
        </w:tc>
        <w:tc>
          <w:tcPr>
            <w:tcW w:w="708" w:type="dxa"/>
          </w:tcPr>
          <w:p w14:paraId="6F8DF195" w14:textId="77777777" w:rsidR="002057C8" w:rsidRPr="00E011F1" w:rsidRDefault="002057C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707" w:type="dxa"/>
          </w:tcPr>
          <w:p w14:paraId="3379DA84" w14:textId="77777777" w:rsidR="002057C8" w:rsidRPr="00E011F1" w:rsidRDefault="002057C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Trinn</w:t>
            </w:r>
          </w:p>
        </w:tc>
      </w:tr>
      <w:tr w:rsidR="002057C8" w:rsidRPr="00690D22" w14:paraId="779EF43A" w14:textId="77777777" w:rsidTr="008503B8">
        <w:tc>
          <w:tcPr>
            <w:tcW w:w="1364" w:type="dxa"/>
          </w:tcPr>
          <w:p w14:paraId="50459590" w14:textId="77777777" w:rsidR="002057C8" w:rsidRPr="00690D22" w:rsidRDefault="002057C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" w:type="dxa"/>
          </w:tcPr>
          <w:p w14:paraId="188787D0" w14:textId="77777777" w:rsidR="002057C8" w:rsidRPr="00690D22" w:rsidRDefault="002057C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14:paraId="2271E984" w14:textId="77777777" w:rsidR="002057C8" w:rsidRPr="00690D22" w:rsidRDefault="002057C8" w:rsidP="008503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14:paraId="07183437" w14:textId="77777777" w:rsidR="002057C8" w:rsidRPr="00690D22" w:rsidRDefault="002057C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4697CB7E" w14:textId="77777777" w:rsidR="002057C8" w:rsidRPr="00690D22" w:rsidRDefault="002057C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48666C60" w14:textId="77777777" w:rsidR="002057C8" w:rsidRPr="00690D22" w:rsidRDefault="002057C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C588348" w14:textId="77777777" w:rsidR="002057C8" w:rsidRPr="00690D22" w:rsidRDefault="002057C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14:paraId="0AB123EC" w14:textId="77777777" w:rsidR="002057C8" w:rsidRPr="00690D22" w:rsidRDefault="002057C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8BBC224" w14:textId="77777777" w:rsidR="002057C8" w:rsidRPr="00690D22" w:rsidRDefault="002057C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</w:tcPr>
          <w:p w14:paraId="6613BBC3" w14:textId="77777777" w:rsidR="002057C8" w:rsidRPr="00690D22" w:rsidRDefault="002057C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7" w:type="dxa"/>
          </w:tcPr>
          <w:p w14:paraId="1E171C22" w14:textId="77777777" w:rsidR="002057C8" w:rsidRPr="00690D22" w:rsidRDefault="002057C8" w:rsidP="008503B8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68121119" w14:textId="77777777" w:rsidR="002057C8" w:rsidRPr="00A35C9B" w:rsidRDefault="002057C8" w:rsidP="00A35C9B"/>
    <w:p w14:paraId="7B568254" w14:textId="77777777" w:rsidR="000631BB" w:rsidRDefault="000631BB" w:rsidP="000631BB">
      <w:pPr>
        <w:pStyle w:val="Heading2"/>
      </w:pPr>
    </w:p>
    <w:p w14:paraId="7C94CBB9" w14:textId="77777777" w:rsidR="002057C8" w:rsidRDefault="002057C8">
      <w:pPr>
        <w:spacing w:after="0" w:line="240" w:lineRule="auto"/>
        <w:rPr>
          <w:rFonts w:ascii="Arial Black" w:eastAsiaTheme="majorEastAsia" w:hAnsi="Arial Black" w:cstheme="majorBidi"/>
          <w:b/>
          <w:color w:val="003A78"/>
          <w:sz w:val="28"/>
          <w:szCs w:val="26"/>
        </w:rPr>
      </w:pPr>
      <w:r>
        <w:br w:type="page"/>
      </w:r>
    </w:p>
    <w:p w14:paraId="13E8F402" w14:textId="280C57E6" w:rsidR="00DF6D05" w:rsidRPr="00E45DEB" w:rsidRDefault="00DF6D05" w:rsidP="000631BB">
      <w:pPr>
        <w:pStyle w:val="Heading2"/>
      </w:pPr>
      <w:r w:rsidRPr="00E45DEB">
        <w:lastRenderedPageBreak/>
        <w:t>TURN KVINNER</w:t>
      </w:r>
    </w:p>
    <w:p w14:paraId="57AB47AD" w14:textId="77777777" w:rsidR="006642AF" w:rsidRDefault="006642AF" w:rsidP="00DF6D05">
      <w:pPr>
        <w:spacing w:after="0"/>
      </w:pPr>
    </w:p>
    <w:p w14:paraId="41A28902" w14:textId="0AC6D6EE" w:rsidR="00DF6D05" w:rsidRDefault="00DF6D05" w:rsidP="000631BB">
      <w:pPr>
        <w:pStyle w:val="Heading4"/>
      </w:pPr>
      <w:r>
        <w:t>Klasse 1</w:t>
      </w:r>
      <w:r w:rsidR="00697A02">
        <w:t>1</w:t>
      </w:r>
      <w:r>
        <w:t>-12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357"/>
        <w:gridCol w:w="516"/>
        <w:gridCol w:w="1277"/>
        <w:gridCol w:w="1366"/>
        <w:gridCol w:w="1149"/>
        <w:gridCol w:w="1134"/>
        <w:gridCol w:w="1134"/>
        <w:gridCol w:w="1134"/>
        <w:gridCol w:w="1134"/>
      </w:tblGrid>
      <w:tr w:rsidR="00500AD5" w:rsidRPr="00E011F1" w14:paraId="32EE0B62" w14:textId="77777777" w:rsidTr="00500AD5">
        <w:tc>
          <w:tcPr>
            <w:tcW w:w="1357" w:type="dxa"/>
          </w:tcPr>
          <w:p w14:paraId="45C6EE9A" w14:textId="77777777" w:rsidR="00500AD5" w:rsidRPr="00E011F1" w:rsidRDefault="00500AD5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516" w:type="dxa"/>
          </w:tcPr>
          <w:p w14:paraId="7BBC53BF" w14:textId="77777777" w:rsidR="00500AD5" w:rsidRPr="00E011F1" w:rsidRDefault="00500AD5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02E5C35F" w14:textId="77777777" w:rsidR="00500AD5" w:rsidRPr="00E011F1" w:rsidRDefault="00500AD5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366" w:type="dxa"/>
          </w:tcPr>
          <w:p w14:paraId="4384C617" w14:textId="77777777" w:rsidR="00500AD5" w:rsidRPr="00E011F1" w:rsidRDefault="00500AD5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1149" w:type="dxa"/>
          </w:tcPr>
          <w:p w14:paraId="57B02B23" w14:textId="77777777" w:rsidR="00500AD5" w:rsidRPr="00E011F1" w:rsidRDefault="00500AD5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1134" w:type="dxa"/>
          </w:tcPr>
          <w:p w14:paraId="1C73B2D6" w14:textId="6CA28CCD" w:rsidR="00500AD5" w:rsidRPr="00E011F1" w:rsidRDefault="00500AD5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1134" w:type="dxa"/>
          </w:tcPr>
          <w:p w14:paraId="1DA07C68" w14:textId="13CB4A99" w:rsidR="00500AD5" w:rsidRPr="00E011F1" w:rsidRDefault="00500AD5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134" w:type="dxa"/>
          </w:tcPr>
          <w:p w14:paraId="30D17241" w14:textId="1AC4A7DD" w:rsidR="00500AD5" w:rsidRPr="00E011F1" w:rsidRDefault="00500AD5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1134" w:type="dxa"/>
          </w:tcPr>
          <w:p w14:paraId="6E190499" w14:textId="3F0B10A7" w:rsidR="00500AD5" w:rsidRPr="00E011F1" w:rsidRDefault="00500AD5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Trinn</w:t>
            </w:r>
          </w:p>
        </w:tc>
      </w:tr>
      <w:tr w:rsidR="00500AD5" w:rsidRPr="00690D22" w14:paraId="28AB5E84" w14:textId="77777777" w:rsidTr="00500AD5">
        <w:tc>
          <w:tcPr>
            <w:tcW w:w="1357" w:type="dxa"/>
          </w:tcPr>
          <w:p w14:paraId="71377FE5" w14:textId="77777777" w:rsidR="00500AD5" w:rsidRPr="00690D22" w:rsidRDefault="00500AD5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</w:tcPr>
          <w:p w14:paraId="79327776" w14:textId="77777777" w:rsidR="00500AD5" w:rsidRPr="00690D22" w:rsidRDefault="00500AD5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14:paraId="201DF310" w14:textId="77777777" w:rsidR="00500AD5" w:rsidRPr="00690D22" w:rsidRDefault="00500AD5" w:rsidP="006A395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66" w:type="dxa"/>
          </w:tcPr>
          <w:p w14:paraId="380276C4" w14:textId="77777777" w:rsidR="00500AD5" w:rsidRPr="00690D22" w:rsidRDefault="00500AD5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519321C2" w14:textId="77777777" w:rsidR="00500AD5" w:rsidRPr="00690D22" w:rsidRDefault="00500AD5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482E02D" w14:textId="77777777" w:rsidR="00500AD5" w:rsidRPr="00690D22" w:rsidRDefault="00500AD5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BDEE9DF" w14:textId="77777777" w:rsidR="00500AD5" w:rsidRPr="00690D22" w:rsidRDefault="00500AD5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1BF13D0" w14:textId="77777777" w:rsidR="00500AD5" w:rsidRPr="00690D22" w:rsidRDefault="00500AD5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A67D986" w14:textId="77777777" w:rsidR="00500AD5" w:rsidRPr="00690D22" w:rsidRDefault="00500AD5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1E202D0" w14:textId="77777777" w:rsidR="00511508" w:rsidRDefault="00511508" w:rsidP="000631BB">
      <w:pPr>
        <w:pStyle w:val="Heading4"/>
      </w:pPr>
    </w:p>
    <w:p w14:paraId="29A06F61" w14:textId="1BAE899D" w:rsidR="00DF6D05" w:rsidRDefault="00DF6D05" w:rsidP="000631BB">
      <w:pPr>
        <w:pStyle w:val="Heading4"/>
      </w:pPr>
      <w:r>
        <w:t>Klasse 13-1</w:t>
      </w:r>
      <w:r w:rsidR="00E20D85">
        <w:t>5</w:t>
      </w:r>
      <w:r>
        <w:t xml:space="preserve">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357"/>
        <w:gridCol w:w="516"/>
        <w:gridCol w:w="1277"/>
        <w:gridCol w:w="1366"/>
        <w:gridCol w:w="1149"/>
        <w:gridCol w:w="1134"/>
        <w:gridCol w:w="1134"/>
        <w:gridCol w:w="1134"/>
        <w:gridCol w:w="1134"/>
      </w:tblGrid>
      <w:tr w:rsidR="006A04AA" w:rsidRPr="00E011F1" w14:paraId="4005F698" w14:textId="77777777" w:rsidTr="006A3957">
        <w:tc>
          <w:tcPr>
            <w:tcW w:w="1357" w:type="dxa"/>
          </w:tcPr>
          <w:p w14:paraId="2313AD13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516" w:type="dxa"/>
          </w:tcPr>
          <w:p w14:paraId="44E3823A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6707BA1E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366" w:type="dxa"/>
          </w:tcPr>
          <w:p w14:paraId="2E7C02F1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1149" w:type="dxa"/>
          </w:tcPr>
          <w:p w14:paraId="66899C8F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1134" w:type="dxa"/>
          </w:tcPr>
          <w:p w14:paraId="4847FEF4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1134" w:type="dxa"/>
          </w:tcPr>
          <w:p w14:paraId="0D0CAACA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134" w:type="dxa"/>
          </w:tcPr>
          <w:p w14:paraId="3A00BA2F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1134" w:type="dxa"/>
          </w:tcPr>
          <w:p w14:paraId="48F37CC2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Trinn</w:t>
            </w:r>
          </w:p>
        </w:tc>
      </w:tr>
      <w:tr w:rsidR="006A04AA" w:rsidRPr="00690D22" w14:paraId="6561E259" w14:textId="77777777" w:rsidTr="006A3957">
        <w:tc>
          <w:tcPr>
            <w:tcW w:w="1357" w:type="dxa"/>
          </w:tcPr>
          <w:p w14:paraId="3FD1F013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</w:tcPr>
          <w:p w14:paraId="73F3CDFC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14:paraId="6B322884" w14:textId="77777777" w:rsidR="006A04AA" w:rsidRPr="00690D22" w:rsidRDefault="006A04AA" w:rsidP="006A395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66" w:type="dxa"/>
          </w:tcPr>
          <w:p w14:paraId="7E494669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5C1F3117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AB1E71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6BB9BC8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654337B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747B7C6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5ADC47" w14:textId="77777777" w:rsidR="00511508" w:rsidRDefault="002767DA" w:rsidP="00511508">
      <w:pPr>
        <w:spacing w:after="0"/>
      </w:pPr>
      <w:r>
        <w:t xml:space="preserve">     </w:t>
      </w:r>
    </w:p>
    <w:p w14:paraId="7008D255" w14:textId="4E5E366D" w:rsidR="000631BB" w:rsidRDefault="00DF6D05" w:rsidP="00511508">
      <w:pPr>
        <w:pStyle w:val="Heading4"/>
      </w:pPr>
      <w:r>
        <w:t>Klasse 16</w:t>
      </w:r>
      <w:r w:rsidR="00E20D85">
        <w:t>-21</w:t>
      </w:r>
      <w:r>
        <w:t xml:space="preserve"> år:</w:t>
      </w:r>
      <w:r w:rsidR="002767DA">
        <w:t xml:space="preserve">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357"/>
        <w:gridCol w:w="516"/>
        <w:gridCol w:w="1277"/>
        <w:gridCol w:w="1366"/>
        <w:gridCol w:w="1149"/>
        <w:gridCol w:w="1134"/>
        <w:gridCol w:w="1134"/>
        <w:gridCol w:w="1134"/>
        <w:gridCol w:w="1134"/>
      </w:tblGrid>
      <w:tr w:rsidR="006A04AA" w:rsidRPr="00E011F1" w14:paraId="4A7E249C" w14:textId="77777777" w:rsidTr="006A3957">
        <w:tc>
          <w:tcPr>
            <w:tcW w:w="1357" w:type="dxa"/>
          </w:tcPr>
          <w:p w14:paraId="2188C176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516" w:type="dxa"/>
          </w:tcPr>
          <w:p w14:paraId="16729779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4529BAFF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366" w:type="dxa"/>
          </w:tcPr>
          <w:p w14:paraId="6CF7B1C2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1149" w:type="dxa"/>
          </w:tcPr>
          <w:p w14:paraId="756B599B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1134" w:type="dxa"/>
          </w:tcPr>
          <w:p w14:paraId="32599282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1134" w:type="dxa"/>
          </w:tcPr>
          <w:p w14:paraId="3156612A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134" w:type="dxa"/>
          </w:tcPr>
          <w:p w14:paraId="59DA5D3A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1134" w:type="dxa"/>
          </w:tcPr>
          <w:p w14:paraId="29375329" w14:textId="77777777" w:rsidR="006A04AA" w:rsidRPr="00E011F1" w:rsidRDefault="006A04AA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Trinn</w:t>
            </w:r>
          </w:p>
        </w:tc>
      </w:tr>
      <w:tr w:rsidR="006A04AA" w:rsidRPr="00690D22" w14:paraId="27D001DB" w14:textId="77777777" w:rsidTr="006A3957">
        <w:tc>
          <w:tcPr>
            <w:tcW w:w="1357" w:type="dxa"/>
          </w:tcPr>
          <w:p w14:paraId="644F50E8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</w:tcPr>
          <w:p w14:paraId="51DFC51F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09A253C" w14:textId="77777777" w:rsidR="006A04AA" w:rsidRPr="00690D22" w:rsidRDefault="006A04AA" w:rsidP="006A395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66" w:type="dxa"/>
          </w:tcPr>
          <w:p w14:paraId="049322A7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1BA50875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42354A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80327FA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21A8B1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2516658" w14:textId="77777777" w:rsidR="006A04AA" w:rsidRPr="00690D22" w:rsidRDefault="006A04AA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7CEA200" w14:textId="77777777" w:rsidR="00511508" w:rsidRDefault="00511508" w:rsidP="00E20D85">
      <w:pPr>
        <w:pStyle w:val="Heading4"/>
      </w:pPr>
    </w:p>
    <w:p w14:paraId="54649E24" w14:textId="3138B6EE" w:rsidR="00E20D85" w:rsidRDefault="00E20D85" w:rsidP="00E20D85">
      <w:pPr>
        <w:pStyle w:val="Heading4"/>
      </w:pPr>
      <w:r>
        <w:t xml:space="preserve">Klasse 22-29 år: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357"/>
        <w:gridCol w:w="516"/>
        <w:gridCol w:w="1277"/>
        <w:gridCol w:w="1366"/>
        <w:gridCol w:w="1149"/>
        <w:gridCol w:w="1134"/>
        <w:gridCol w:w="1134"/>
        <w:gridCol w:w="1134"/>
        <w:gridCol w:w="1134"/>
      </w:tblGrid>
      <w:tr w:rsidR="00E20D85" w:rsidRPr="00E011F1" w14:paraId="573C9907" w14:textId="77777777" w:rsidTr="008503B8">
        <w:tc>
          <w:tcPr>
            <w:tcW w:w="1357" w:type="dxa"/>
          </w:tcPr>
          <w:p w14:paraId="20A694BD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516" w:type="dxa"/>
          </w:tcPr>
          <w:p w14:paraId="31A4D155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1AFF65F9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366" w:type="dxa"/>
          </w:tcPr>
          <w:p w14:paraId="52F7CEDB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1149" w:type="dxa"/>
          </w:tcPr>
          <w:p w14:paraId="07C799C1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1134" w:type="dxa"/>
          </w:tcPr>
          <w:p w14:paraId="0F622DB3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1134" w:type="dxa"/>
          </w:tcPr>
          <w:p w14:paraId="447FE26D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134" w:type="dxa"/>
          </w:tcPr>
          <w:p w14:paraId="791E447D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1134" w:type="dxa"/>
          </w:tcPr>
          <w:p w14:paraId="193667E6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Trinn</w:t>
            </w:r>
          </w:p>
        </w:tc>
      </w:tr>
      <w:tr w:rsidR="00E20D85" w:rsidRPr="00690D22" w14:paraId="50F1A191" w14:textId="77777777" w:rsidTr="008503B8">
        <w:tc>
          <w:tcPr>
            <w:tcW w:w="1357" w:type="dxa"/>
          </w:tcPr>
          <w:p w14:paraId="4AC77D68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</w:tcPr>
          <w:p w14:paraId="6222CCC8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14:paraId="6C16F1DD" w14:textId="77777777" w:rsidR="00E20D85" w:rsidRPr="00690D22" w:rsidRDefault="00E20D85" w:rsidP="008503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66" w:type="dxa"/>
          </w:tcPr>
          <w:p w14:paraId="4749A9FD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700B2EBE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80D1513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8EE6307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C59D763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DA8D49E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0F34CF6" w14:textId="77777777" w:rsidR="00511508" w:rsidRDefault="00511508" w:rsidP="00E20D85">
      <w:pPr>
        <w:pStyle w:val="Heading4"/>
      </w:pPr>
    </w:p>
    <w:p w14:paraId="0CE6B113" w14:textId="20484E5F" w:rsidR="00E20D85" w:rsidRDefault="00E20D85" w:rsidP="00E20D85">
      <w:pPr>
        <w:pStyle w:val="Heading4"/>
      </w:pPr>
      <w:r>
        <w:t xml:space="preserve">Klasse 30 år og eldre: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357"/>
        <w:gridCol w:w="516"/>
        <w:gridCol w:w="1277"/>
        <w:gridCol w:w="1366"/>
        <w:gridCol w:w="1149"/>
        <w:gridCol w:w="1134"/>
        <w:gridCol w:w="1134"/>
        <w:gridCol w:w="1134"/>
        <w:gridCol w:w="1134"/>
      </w:tblGrid>
      <w:tr w:rsidR="00E20D85" w:rsidRPr="00E011F1" w14:paraId="6731945C" w14:textId="77777777" w:rsidTr="008503B8">
        <w:tc>
          <w:tcPr>
            <w:tcW w:w="1357" w:type="dxa"/>
          </w:tcPr>
          <w:p w14:paraId="424CA616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516" w:type="dxa"/>
          </w:tcPr>
          <w:p w14:paraId="118C824C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566F4B17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366" w:type="dxa"/>
          </w:tcPr>
          <w:p w14:paraId="06A09504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1149" w:type="dxa"/>
          </w:tcPr>
          <w:p w14:paraId="59815DE5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1134" w:type="dxa"/>
          </w:tcPr>
          <w:p w14:paraId="52FBF0CF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1134" w:type="dxa"/>
          </w:tcPr>
          <w:p w14:paraId="26520E24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134" w:type="dxa"/>
          </w:tcPr>
          <w:p w14:paraId="34F545DC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1134" w:type="dxa"/>
          </w:tcPr>
          <w:p w14:paraId="4085C70A" w14:textId="77777777" w:rsidR="00E20D85" w:rsidRPr="00E011F1" w:rsidRDefault="00E20D85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Trinn</w:t>
            </w:r>
          </w:p>
        </w:tc>
      </w:tr>
      <w:tr w:rsidR="00E20D85" w:rsidRPr="00690D22" w14:paraId="2B98F417" w14:textId="77777777" w:rsidTr="008503B8">
        <w:tc>
          <w:tcPr>
            <w:tcW w:w="1357" w:type="dxa"/>
          </w:tcPr>
          <w:p w14:paraId="7415836E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</w:tcPr>
          <w:p w14:paraId="78601662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9479E85" w14:textId="77777777" w:rsidR="00E20D85" w:rsidRPr="00690D22" w:rsidRDefault="00E20D85" w:rsidP="008503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66" w:type="dxa"/>
          </w:tcPr>
          <w:p w14:paraId="6B9923F6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9" w:type="dxa"/>
          </w:tcPr>
          <w:p w14:paraId="6D0597CA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A9D114E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6AD869F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A125ED4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DCC8F0D" w14:textId="77777777" w:rsidR="00E20D85" w:rsidRPr="00690D22" w:rsidRDefault="00E20D85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450B591" w14:textId="1A01DECA" w:rsidR="00683A77" w:rsidRDefault="00683A77">
      <w:pPr>
        <w:spacing w:after="0" w:line="240" w:lineRule="auto"/>
      </w:pPr>
      <w:r>
        <w:br w:type="page"/>
      </w:r>
    </w:p>
    <w:p w14:paraId="54CC9D36" w14:textId="77777777" w:rsidR="000631BB" w:rsidRPr="000631BB" w:rsidRDefault="000631BB" w:rsidP="00683A77">
      <w:pPr>
        <w:spacing w:after="0" w:line="240" w:lineRule="auto"/>
      </w:pPr>
    </w:p>
    <w:p w14:paraId="01AE161D" w14:textId="40D2BF7C" w:rsidR="00DF6D05" w:rsidRDefault="00DF6D05" w:rsidP="000631BB">
      <w:pPr>
        <w:pStyle w:val="Heading2"/>
      </w:pPr>
      <w:r w:rsidRPr="00E45DEB">
        <w:t>RYTMISK GYMNASTIKK</w:t>
      </w:r>
    </w:p>
    <w:p w14:paraId="010C9046" w14:textId="77777777" w:rsidR="00F14A0B" w:rsidRPr="00F14A0B" w:rsidRDefault="00F14A0B" w:rsidP="00F14A0B"/>
    <w:p w14:paraId="7457D7C6" w14:textId="218EBB1B" w:rsidR="00DF6D05" w:rsidRDefault="00DF6D05" w:rsidP="000631BB">
      <w:pPr>
        <w:pStyle w:val="Heading4"/>
      </w:pPr>
      <w:r>
        <w:t>Klasse 1</w:t>
      </w:r>
      <w:r w:rsidR="00697A02">
        <w:t>1</w:t>
      </w:r>
      <w:r>
        <w:t>-12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351"/>
        <w:gridCol w:w="515"/>
        <w:gridCol w:w="1277"/>
        <w:gridCol w:w="1359"/>
        <w:gridCol w:w="705"/>
        <w:gridCol w:w="844"/>
        <w:gridCol w:w="748"/>
        <w:gridCol w:w="993"/>
        <w:gridCol w:w="850"/>
        <w:gridCol w:w="854"/>
        <w:gridCol w:w="705"/>
      </w:tblGrid>
      <w:tr w:rsidR="00EE139F" w:rsidRPr="00E011F1" w14:paraId="70D45D2A" w14:textId="77777777" w:rsidTr="00EE139F">
        <w:tc>
          <w:tcPr>
            <w:tcW w:w="1351" w:type="dxa"/>
          </w:tcPr>
          <w:p w14:paraId="1E330082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515" w:type="dxa"/>
          </w:tcPr>
          <w:p w14:paraId="25A73CA4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1BCE2903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359" w:type="dxa"/>
          </w:tcPr>
          <w:p w14:paraId="4F080BDD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705" w:type="dxa"/>
          </w:tcPr>
          <w:p w14:paraId="02BC0AD6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44" w:type="dxa"/>
          </w:tcPr>
          <w:p w14:paraId="02F8564A" w14:textId="6554F759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Tau</w:t>
            </w:r>
          </w:p>
        </w:tc>
        <w:tc>
          <w:tcPr>
            <w:tcW w:w="748" w:type="dxa"/>
          </w:tcPr>
          <w:p w14:paraId="0C12FE40" w14:textId="2FA5C49A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Ring</w:t>
            </w:r>
          </w:p>
        </w:tc>
        <w:tc>
          <w:tcPr>
            <w:tcW w:w="993" w:type="dxa"/>
          </w:tcPr>
          <w:p w14:paraId="4FB08B8D" w14:textId="01EC4993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Ball</w:t>
            </w:r>
          </w:p>
        </w:tc>
        <w:tc>
          <w:tcPr>
            <w:tcW w:w="850" w:type="dxa"/>
          </w:tcPr>
          <w:p w14:paraId="42E67C2E" w14:textId="1BAAE376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Køller</w:t>
            </w:r>
          </w:p>
        </w:tc>
        <w:tc>
          <w:tcPr>
            <w:tcW w:w="854" w:type="dxa"/>
          </w:tcPr>
          <w:p w14:paraId="1F36BDD1" w14:textId="77F43B2E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Vimpel</w:t>
            </w:r>
          </w:p>
        </w:tc>
        <w:tc>
          <w:tcPr>
            <w:tcW w:w="705" w:type="dxa"/>
          </w:tcPr>
          <w:p w14:paraId="121CAAE2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Trinn</w:t>
            </w:r>
          </w:p>
        </w:tc>
      </w:tr>
      <w:tr w:rsidR="00EE139F" w:rsidRPr="00690D22" w14:paraId="5CA2A572" w14:textId="77777777" w:rsidTr="00EE139F">
        <w:tc>
          <w:tcPr>
            <w:tcW w:w="1351" w:type="dxa"/>
          </w:tcPr>
          <w:p w14:paraId="1E0715E3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5" w:type="dxa"/>
          </w:tcPr>
          <w:p w14:paraId="10DF623C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14:paraId="64C8572F" w14:textId="77777777" w:rsidR="00EE139F" w:rsidRPr="00690D22" w:rsidRDefault="00EE139F" w:rsidP="006A395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59" w:type="dxa"/>
          </w:tcPr>
          <w:p w14:paraId="74C59989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14:paraId="5BA01973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4" w:type="dxa"/>
          </w:tcPr>
          <w:p w14:paraId="27FD3435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37C8B084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29289AEF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15CC9AA5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4" w:type="dxa"/>
          </w:tcPr>
          <w:p w14:paraId="65555AEB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14:paraId="168DE54E" w14:textId="77777777" w:rsidR="00EE139F" w:rsidRPr="00690D22" w:rsidRDefault="00EE139F" w:rsidP="006A3957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779A287A" w14:textId="77777777" w:rsidR="00EE139F" w:rsidRDefault="00EE139F" w:rsidP="00DF6D05">
      <w:pPr>
        <w:spacing w:after="0"/>
      </w:pPr>
    </w:p>
    <w:p w14:paraId="1039C4CD" w14:textId="62808AC4" w:rsidR="00DF6D05" w:rsidRDefault="00DF6D05" w:rsidP="000631BB">
      <w:pPr>
        <w:pStyle w:val="Heading4"/>
      </w:pPr>
      <w:r>
        <w:t>Klasse 13-1</w:t>
      </w:r>
      <w:r w:rsidR="00E20D85">
        <w:t>5</w:t>
      </w:r>
      <w:r>
        <w:t xml:space="preserve">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351"/>
        <w:gridCol w:w="515"/>
        <w:gridCol w:w="1277"/>
        <w:gridCol w:w="1359"/>
        <w:gridCol w:w="705"/>
        <w:gridCol w:w="844"/>
        <w:gridCol w:w="748"/>
        <w:gridCol w:w="993"/>
        <w:gridCol w:w="850"/>
        <w:gridCol w:w="854"/>
        <w:gridCol w:w="705"/>
      </w:tblGrid>
      <w:tr w:rsidR="00EE139F" w:rsidRPr="00E011F1" w14:paraId="63526C81" w14:textId="77777777" w:rsidTr="006A3957">
        <w:tc>
          <w:tcPr>
            <w:tcW w:w="1351" w:type="dxa"/>
          </w:tcPr>
          <w:p w14:paraId="03BF83EC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515" w:type="dxa"/>
          </w:tcPr>
          <w:p w14:paraId="6534A25D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2F45BB61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359" w:type="dxa"/>
          </w:tcPr>
          <w:p w14:paraId="213239CE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705" w:type="dxa"/>
          </w:tcPr>
          <w:p w14:paraId="1EE044D7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44" w:type="dxa"/>
          </w:tcPr>
          <w:p w14:paraId="1CBDBE01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Tau</w:t>
            </w:r>
          </w:p>
        </w:tc>
        <w:tc>
          <w:tcPr>
            <w:tcW w:w="748" w:type="dxa"/>
          </w:tcPr>
          <w:p w14:paraId="362EF44C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Ring</w:t>
            </w:r>
          </w:p>
        </w:tc>
        <w:tc>
          <w:tcPr>
            <w:tcW w:w="993" w:type="dxa"/>
          </w:tcPr>
          <w:p w14:paraId="425EC979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Ball</w:t>
            </w:r>
          </w:p>
        </w:tc>
        <w:tc>
          <w:tcPr>
            <w:tcW w:w="850" w:type="dxa"/>
          </w:tcPr>
          <w:p w14:paraId="4963F3D5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Køller</w:t>
            </w:r>
          </w:p>
        </w:tc>
        <w:tc>
          <w:tcPr>
            <w:tcW w:w="854" w:type="dxa"/>
          </w:tcPr>
          <w:p w14:paraId="1A8E1A28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Vimpel</w:t>
            </w:r>
          </w:p>
        </w:tc>
        <w:tc>
          <w:tcPr>
            <w:tcW w:w="705" w:type="dxa"/>
          </w:tcPr>
          <w:p w14:paraId="588E39F6" w14:textId="77777777" w:rsidR="00EE139F" w:rsidRPr="00E011F1" w:rsidRDefault="00EE139F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Trinn</w:t>
            </w:r>
          </w:p>
        </w:tc>
      </w:tr>
      <w:tr w:rsidR="00EE139F" w:rsidRPr="00690D22" w14:paraId="600B7248" w14:textId="77777777" w:rsidTr="006A3957">
        <w:tc>
          <w:tcPr>
            <w:tcW w:w="1351" w:type="dxa"/>
          </w:tcPr>
          <w:p w14:paraId="6C197E68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5" w:type="dxa"/>
          </w:tcPr>
          <w:p w14:paraId="29134B0D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14:paraId="64330185" w14:textId="77777777" w:rsidR="00EE139F" w:rsidRPr="00690D22" w:rsidRDefault="00EE139F" w:rsidP="006A395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59" w:type="dxa"/>
          </w:tcPr>
          <w:p w14:paraId="13CE3651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14:paraId="69068396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4" w:type="dxa"/>
          </w:tcPr>
          <w:p w14:paraId="39F2FA3E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3976F3D1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237463DB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4327949C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4" w:type="dxa"/>
          </w:tcPr>
          <w:p w14:paraId="607D0C85" w14:textId="77777777" w:rsidR="00EE139F" w:rsidRPr="00690D22" w:rsidRDefault="00EE139F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14:paraId="38564114" w14:textId="77777777" w:rsidR="00EE139F" w:rsidRPr="00690D22" w:rsidRDefault="00EE139F" w:rsidP="006A3957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5F5EF361" w14:textId="77777777" w:rsidR="006642AF" w:rsidRDefault="006642AF" w:rsidP="000631BB">
      <w:pPr>
        <w:pStyle w:val="Heading4"/>
      </w:pPr>
    </w:p>
    <w:p w14:paraId="287BA7DE" w14:textId="3BB6891A" w:rsidR="00DF6D05" w:rsidRDefault="00DF6D05" w:rsidP="000631BB">
      <w:pPr>
        <w:pStyle w:val="Heading4"/>
      </w:pPr>
      <w:r>
        <w:t>Klasse 16</w:t>
      </w:r>
      <w:r w:rsidR="00E20D85">
        <w:t>-21</w:t>
      </w:r>
      <w:r>
        <w:t xml:space="preserve"> år: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351"/>
        <w:gridCol w:w="515"/>
        <w:gridCol w:w="1277"/>
        <w:gridCol w:w="1359"/>
        <w:gridCol w:w="705"/>
        <w:gridCol w:w="844"/>
        <w:gridCol w:w="748"/>
        <w:gridCol w:w="993"/>
        <w:gridCol w:w="850"/>
        <w:gridCol w:w="854"/>
        <w:gridCol w:w="705"/>
      </w:tblGrid>
      <w:tr w:rsidR="00411AF6" w:rsidRPr="00E011F1" w14:paraId="4D1CCC50" w14:textId="77777777" w:rsidTr="006A3957">
        <w:tc>
          <w:tcPr>
            <w:tcW w:w="1351" w:type="dxa"/>
          </w:tcPr>
          <w:p w14:paraId="6694C7CF" w14:textId="77777777" w:rsidR="00411AF6" w:rsidRPr="00E011F1" w:rsidRDefault="00411AF6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515" w:type="dxa"/>
          </w:tcPr>
          <w:p w14:paraId="74C24D1A" w14:textId="77777777" w:rsidR="00411AF6" w:rsidRPr="00E011F1" w:rsidRDefault="00411AF6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5D14D6C7" w14:textId="77777777" w:rsidR="00411AF6" w:rsidRPr="00E011F1" w:rsidRDefault="00411AF6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359" w:type="dxa"/>
          </w:tcPr>
          <w:p w14:paraId="038085B6" w14:textId="77777777" w:rsidR="00411AF6" w:rsidRPr="00E011F1" w:rsidRDefault="00411AF6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705" w:type="dxa"/>
          </w:tcPr>
          <w:p w14:paraId="74963C6E" w14:textId="77777777" w:rsidR="00411AF6" w:rsidRPr="00E011F1" w:rsidRDefault="00411AF6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44" w:type="dxa"/>
          </w:tcPr>
          <w:p w14:paraId="42993355" w14:textId="77777777" w:rsidR="00411AF6" w:rsidRPr="00E011F1" w:rsidRDefault="00411AF6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Tau</w:t>
            </w:r>
          </w:p>
        </w:tc>
        <w:tc>
          <w:tcPr>
            <w:tcW w:w="748" w:type="dxa"/>
          </w:tcPr>
          <w:p w14:paraId="0A5328F6" w14:textId="77777777" w:rsidR="00411AF6" w:rsidRPr="00E011F1" w:rsidRDefault="00411AF6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Ring</w:t>
            </w:r>
          </w:p>
        </w:tc>
        <w:tc>
          <w:tcPr>
            <w:tcW w:w="993" w:type="dxa"/>
          </w:tcPr>
          <w:p w14:paraId="33571A1E" w14:textId="77777777" w:rsidR="00411AF6" w:rsidRPr="00E011F1" w:rsidRDefault="00411AF6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Ball</w:t>
            </w:r>
          </w:p>
        </w:tc>
        <w:tc>
          <w:tcPr>
            <w:tcW w:w="850" w:type="dxa"/>
          </w:tcPr>
          <w:p w14:paraId="2F91C5F2" w14:textId="77777777" w:rsidR="00411AF6" w:rsidRPr="00E011F1" w:rsidRDefault="00411AF6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Køller</w:t>
            </w:r>
          </w:p>
        </w:tc>
        <w:tc>
          <w:tcPr>
            <w:tcW w:w="854" w:type="dxa"/>
          </w:tcPr>
          <w:p w14:paraId="06638E9D" w14:textId="77777777" w:rsidR="00411AF6" w:rsidRPr="00E011F1" w:rsidRDefault="00411AF6" w:rsidP="006A39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Vimpel</w:t>
            </w:r>
          </w:p>
        </w:tc>
        <w:tc>
          <w:tcPr>
            <w:tcW w:w="705" w:type="dxa"/>
          </w:tcPr>
          <w:p w14:paraId="3462CB44" w14:textId="77777777" w:rsidR="00411AF6" w:rsidRPr="00E011F1" w:rsidRDefault="00411AF6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Trinn</w:t>
            </w:r>
          </w:p>
        </w:tc>
      </w:tr>
      <w:tr w:rsidR="00411AF6" w:rsidRPr="00690D22" w14:paraId="570A3A3A" w14:textId="77777777" w:rsidTr="006A3957">
        <w:tc>
          <w:tcPr>
            <w:tcW w:w="1351" w:type="dxa"/>
          </w:tcPr>
          <w:p w14:paraId="64D70662" w14:textId="77777777" w:rsidR="00411AF6" w:rsidRPr="00690D22" w:rsidRDefault="00411AF6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5" w:type="dxa"/>
          </w:tcPr>
          <w:p w14:paraId="281CB7F8" w14:textId="77777777" w:rsidR="00411AF6" w:rsidRPr="00690D22" w:rsidRDefault="00411AF6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0CA5AD1" w14:textId="77777777" w:rsidR="00411AF6" w:rsidRPr="00690D22" w:rsidRDefault="00411AF6" w:rsidP="006A395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59" w:type="dxa"/>
          </w:tcPr>
          <w:p w14:paraId="1E0AE6D5" w14:textId="77777777" w:rsidR="00411AF6" w:rsidRPr="00690D22" w:rsidRDefault="00411AF6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14:paraId="23464A3B" w14:textId="77777777" w:rsidR="00411AF6" w:rsidRPr="00690D22" w:rsidRDefault="00411AF6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4" w:type="dxa"/>
          </w:tcPr>
          <w:p w14:paraId="5A9A6C89" w14:textId="77777777" w:rsidR="00411AF6" w:rsidRPr="00690D22" w:rsidRDefault="00411AF6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714298F6" w14:textId="77777777" w:rsidR="00411AF6" w:rsidRPr="00690D22" w:rsidRDefault="00411AF6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22F3035D" w14:textId="77777777" w:rsidR="00411AF6" w:rsidRPr="00690D22" w:rsidRDefault="00411AF6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5FD4D323" w14:textId="77777777" w:rsidR="00411AF6" w:rsidRPr="00690D22" w:rsidRDefault="00411AF6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4" w:type="dxa"/>
          </w:tcPr>
          <w:p w14:paraId="02B4C314" w14:textId="77777777" w:rsidR="00411AF6" w:rsidRPr="00690D22" w:rsidRDefault="00411AF6" w:rsidP="006A39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14:paraId="6BAC962D" w14:textId="77777777" w:rsidR="00411AF6" w:rsidRPr="00690D22" w:rsidRDefault="00411AF6" w:rsidP="006A3957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377F5142" w14:textId="77777777" w:rsidR="00511508" w:rsidRDefault="00511508" w:rsidP="00511508">
      <w:pPr>
        <w:pStyle w:val="Heading4"/>
      </w:pPr>
    </w:p>
    <w:p w14:paraId="5B2CB5C8" w14:textId="47021F80" w:rsidR="00511508" w:rsidRDefault="00511508" w:rsidP="00511508">
      <w:pPr>
        <w:pStyle w:val="Heading4"/>
      </w:pPr>
      <w:r>
        <w:t>Klasse 22-29 år: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351"/>
        <w:gridCol w:w="515"/>
        <w:gridCol w:w="1277"/>
        <w:gridCol w:w="1359"/>
        <w:gridCol w:w="705"/>
        <w:gridCol w:w="844"/>
        <w:gridCol w:w="748"/>
        <w:gridCol w:w="993"/>
        <w:gridCol w:w="850"/>
        <w:gridCol w:w="854"/>
        <w:gridCol w:w="705"/>
      </w:tblGrid>
      <w:tr w:rsidR="00511508" w:rsidRPr="00E011F1" w14:paraId="21B2D906" w14:textId="77777777" w:rsidTr="008503B8">
        <w:tc>
          <w:tcPr>
            <w:tcW w:w="1351" w:type="dxa"/>
          </w:tcPr>
          <w:p w14:paraId="2197D706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515" w:type="dxa"/>
          </w:tcPr>
          <w:p w14:paraId="5920D074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5AE9D2B9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359" w:type="dxa"/>
          </w:tcPr>
          <w:p w14:paraId="5745E237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705" w:type="dxa"/>
          </w:tcPr>
          <w:p w14:paraId="2F043E1C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44" w:type="dxa"/>
          </w:tcPr>
          <w:p w14:paraId="50CF81C0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Tau</w:t>
            </w:r>
          </w:p>
        </w:tc>
        <w:tc>
          <w:tcPr>
            <w:tcW w:w="748" w:type="dxa"/>
          </w:tcPr>
          <w:p w14:paraId="43B18AD3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Ring</w:t>
            </w:r>
          </w:p>
        </w:tc>
        <w:tc>
          <w:tcPr>
            <w:tcW w:w="993" w:type="dxa"/>
          </w:tcPr>
          <w:p w14:paraId="0D27A5F5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Ball</w:t>
            </w:r>
          </w:p>
        </w:tc>
        <w:tc>
          <w:tcPr>
            <w:tcW w:w="850" w:type="dxa"/>
          </w:tcPr>
          <w:p w14:paraId="451671A9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Køller</w:t>
            </w:r>
          </w:p>
        </w:tc>
        <w:tc>
          <w:tcPr>
            <w:tcW w:w="854" w:type="dxa"/>
          </w:tcPr>
          <w:p w14:paraId="09132914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Vimpel</w:t>
            </w:r>
          </w:p>
        </w:tc>
        <w:tc>
          <w:tcPr>
            <w:tcW w:w="705" w:type="dxa"/>
          </w:tcPr>
          <w:p w14:paraId="3F1B9F16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Trinn</w:t>
            </w:r>
          </w:p>
        </w:tc>
      </w:tr>
      <w:tr w:rsidR="00511508" w:rsidRPr="00690D22" w14:paraId="5394C082" w14:textId="77777777" w:rsidTr="008503B8">
        <w:tc>
          <w:tcPr>
            <w:tcW w:w="1351" w:type="dxa"/>
          </w:tcPr>
          <w:p w14:paraId="653C8056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5" w:type="dxa"/>
          </w:tcPr>
          <w:p w14:paraId="5D14562E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03B14F9" w14:textId="77777777" w:rsidR="00511508" w:rsidRPr="00690D22" w:rsidRDefault="00511508" w:rsidP="008503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59" w:type="dxa"/>
          </w:tcPr>
          <w:p w14:paraId="25A094BC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14:paraId="1C76C8F1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4" w:type="dxa"/>
          </w:tcPr>
          <w:p w14:paraId="14077475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7D0B7B1A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3C7E830A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5C75F45E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4" w:type="dxa"/>
          </w:tcPr>
          <w:p w14:paraId="342C9CE8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14:paraId="2E8C3332" w14:textId="77777777" w:rsidR="00511508" w:rsidRPr="00690D22" w:rsidRDefault="00511508" w:rsidP="008503B8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619F523E" w14:textId="77777777" w:rsidR="00511508" w:rsidRDefault="00511508" w:rsidP="00511508">
      <w:pPr>
        <w:pStyle w:val="Heading4"/>
      </w:pPr>
    </w:p>
    <w:p w14:paraId="31815E69" w14:textId="499B3078" w:rsidR="00511508" w:rsidRDefault="00511508" w:rsidP="00511508">
      <w:pPr>
        <w:pStyle w:val="Heading4"/>
      </w:pPr>
      <w:r>
        <w:t>Klasse 30 år og eldre: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351"/>
        <w:gridCol w:w="515"/>
        <w:gridCol w:w="1277"/>
        <w:gridCol w:w="1359"/>
        <w:gridCol w:w="705"/>
        <w:gridCol w:w="844"/>
        <w:gridCol w:w="748"/>
        <w:gridCol w:w="993"/>
        <w:gridCol w:w="850"/>
        <w:gridCol w:w="854"/>
        <w:gridCol w:w="705"/>
      </w:tblGrid>
      <w:tr w:rsidR="00511508" w:rsidRPr="00E011F1" w14:paraId="42E4F5B7" w14:textId="77777777" w:rsidTr="008503B8">
        <w:tc>
          <w:tcPr>
            <w:tcW w:w="1351" w:type="dxa"/>
          </w:tcPr>
          <w:p w14:paraId="20381435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515" w:type="dxa"/>
          </w:tcPr>
          <w:p w14:paraId="226BF505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1277" w:type="dxa"/>
          </w:tcPr>
          <w:p w14:paraId="22A38A66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Klassifisering</w:t>
            </w:r>
          </w:p>
        </w:tc>
        <w:tc>
          <w:tcPr>
            <w:tcW w:w="1359" w:type="dxa"/>
          </w:tcPr>
          <w:p w14:paraId="77012CC4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Klubb</w:t>
            </w:r>
          </w:p>
        </w:tc>
        <w:tc>
          <w:tcPr>
            <w:tcW w:w="705" w:type="dxa"/>
          </w:tcPr>
          <w:p w14:paraId="031F4083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44" w:type="dxa"/>
          </w:tcPr>
          <w:p w14:paraId="60FA84E1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Tau</w:t>
            </w:r>
          </w:p>
        </w:tc>
        <w:tc>
          <w:tcPr>
            <w:tcW w:w="748" w:type="dxa"/>
          </w:tcPr>
          <w:p w14:paraId="05C89ACA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Ring</w:t>
            </w:r>
          </w:p>
        </w:tc>
        <w:tc>
          <w:tcPr>
            <w:tcW w:w="993" w:type="dxa"/>
          </w:tcPr>
          <w:p w14:paraId="7BE6E2D7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Ball</w:t>
            </w:r>
          </w:p>
        </w:tc>
        <w:tc>
          <w:tcPr>
            <w:tcW w:w="850" w:type="dxa"/>
          </w:tcPr>
          <w:p w14:paraId="6399396E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Køller</w:t>
            </w:r>
          </w:p>
        </w:tc>
        <w:tc>
          <w:tcPr>
            <w:tcW w:w="854" w:type="dxa"/>
          </w:tcPr>
          <w:p w14:paraId="083D1D63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Vimpel</w:t>
            </w:r>
          </w:p>
        </w:tc>
        <w:tc>
          <w:tcPr>
            <w:tcW w:w="705" w:type="dxa"/>
          </w:tcPr>
          <w:p w14:paraId="2B9D0C13" w14:textId="77777777" w:rsidR="00511508" w:rsidRPr="00E011F1" w:rsidRDefault="00511508" w:rsidP="008503B8">
            <w:pPr>
              <w:rPr>
                <w:rFonts w:ascii="Arial" w:hAnsi="Arial" w:cs="Arial"/>
                <w:sz w:val="18"/>
                <w:szCs w:val="18"/>
              </w:rPr>
            </w:pPr>
            <w:r w:rsidRPr="00E011F1">
              <w:rPr>
                <w:rFonts w:ascii="Arial" w:hAnsi="Arial" w:cs="Arial"/>
                <w:sz w:val="18"/>
                <w:szCs w:val="18"/>
              </w:rPr>
              <w:t>Trinn</w:t>
            </w:r>
          </w:p>
        </w:tc>
      </w:tr>
      <w:tr w:rsidR="00511508" w:rsidRPr="00690D22" w14:paraId="0B09B88F" w14:textId="77777777" w:rsidTr="008503B8">
        <w:tc>
          <w:tcPr>
            <w:tcW w:w="1351" w:type="dxa"/>
          </w:tcPr>
          <w:p w14:paraId="64B34BE3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5" w:type="dxa"/>
          </w:tcPr>
          <w:p w14:paraId="4D733E92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9345196" w14:textId="77777777" w:rsidR="00511508" w:rsidRPr="00690D22" w:rsidRDefault="00511508" w:rsidP="008503B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59" w:type="dxa"/>
          </w:tcPr>
          <w:p w14:paraId="472ACC92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14:paraId="4FF6D827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4" w:type="dxa"/>
          </w:tcPr>
          <w:p w14:paraId="4BCF2536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64D368AC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1D638972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0E9C90AA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4" w:type="dxa"/>
          </w:tcPr>
          <w:p w14:paraId="276690B7" w14:textId="77777777" w:rsidR="00511508" w:rsidRPr="00690D22" w:rsidRDefault="00511508" w:rsidP="008503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14:paraId="24CA96D9" w14:textId="77777777" w:rsidR="00511508" w:rsidRPr="00690D22" w:rsidRDefault="00511508" w:rsidP="008503B8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4EBAEB0A" w14:textId="77777777" w:rsidR="006642AF" w:rsidRDefault="006642AF" w:rsidP="00DF6D05"/>
    <w:p w14:paraId="2BD52B44" w14:textId="77777777" w:rsidR="00511508" w:rsidRDefault="00511508" w:rsidP="00DF6D05"/>
    <w:p w14:paraId="022C507F" w14:textId="4B4FCAA1" w:rsidR="00E853E2" w:rsidRPr="00E853E2" w:rsidRDefault="00DF6D05" w:rsidP="00E853E2">
      <w:pPr>
        <w:pStyle w:val="Heading3"/>
      </w:pPr>
      <w:r>
        <w:t>FØLGENDE GYMNASTER KJØRER SAMMEN PÅ TEPPE</w:t>
      </w:r>
      <w:r w:rsidR="00E853E2">
        <w:t>T</w:t>
      </w:r>
      <w:r>
        <w:t xml:space="preserve"> I RG: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268"/>
        <w:gridCol w:w="3379"/>
        <w:gridCol w:w="1794"/>
        <w:gridCol w:w="1760"/>
      </w:tblGrid>
      <w:tr w:rsidR="00DF6D05" w:rsidRPr="00E853E2" w14:paraId="0332C4BF" w14:textId="77777777" w:rsidTr="00E853E2">
        <w:tc>
          <w:tcPr>
            <w:tcW w:w="3268" w:type="dxa"/>
          </w:tcPr>
          <w:p w14:paraId="22E487C9" w14:textId="20449318" w:rsidR="00DF6D05" w:rsidRPr="00E853E2" w:rsidRDefault="00411AF6" w:rsidP="00425F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3379" w:type="dxa"/>
          </w:tcPr>
          <w:p w14:paraId="3439FA32" w14:textId="7863346D" w:rsidR="00DF6D05" w:rsidRPr="00E853E2" w:rsidRDefault="00411AF6" w:rsidP="00425F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1794" w:type="dxa"/>
          </w:tcPr>
          <w:p w14:paraId="2F401147" w14:textId="2EB5088E" w:rsidR="00DF6D05" w:rsidRPr="00E853E2" w:rsidRDefault="00411AF6" w:rsidP="00425F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Fritt/redskap</w:t>
            </w:r>
          </w:p>
        </w:tc>
        <w:tc>
          <w:tcPr>
            <w:tcW w:w="1760" w:type="dxa"/>
          </w:tcPr>
          <w:p w14:paraId="47E3A4B6" w14:textId="779DD75D" w:rsidR="00DF6D05" w:rsidRPr="00E853E2" w:rsidRDefault="00411AF6" w:rsidP="00425F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DF6D05" w:rsidRPr="00E853E2" w14:paraId="2CE6024D" w14:textId="77777777" w:rsidTr="00E853E2">
        <w:tc>
          <w:tcPr>
            <w:tcW w:w="3268" w:type="dxa"/>
          </w:tcPr>
          <w:p w14:paraId="4DB272B5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9" w:type="dxa"/>
          </w:tcPr>
          <w:p w14:paraId="51E760BF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4" w:type="dxa"/>
          </w:tcPr>
          <w:p w14:paraId="34776BCF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0" w:type="dxa"/>
          </w:tcPr>
          <w:p w14:paraId="646FB7AB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56348E" w14:textId="77777777" w:rsidR="00F52CFB" w:rsidRDefault="00F52CFB" w:rsidP="00F52CFB"/>
    <w:p w14:paraId="34B970B2" w14:textId="77777777" w:rsidR="00E853E2" w:rsidRDefault="00E853E2" w:rsidP="00F52CFB"/>
    <w:p w14:paraId="342A1EB7" w14:textId="77777777" w:rsidR="00E853E2" w:rsidRPr="00F52CFB" w:rsidRDefault="00E853E2" w:rsidP="00F52CFB"/>
    <w:sectPr w:rsidR="00E853E2" w:rsidRPr="00F52CFB" w:rsidSect="00730E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8" w:right="851" w:bottom="301" w:left="85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B77E1" w14:textId="77777777" w:rsidR="00175294" w:rsidRDefault="00175294" w:rsidP="00B87BD7">
      <w:r>
        <w:separator/>
      </w:r>
    </w:p>
  </w:endnote>
  <w:endnote w:type="continuationSeparator" w:id="0">
    <w:p w14:paraId="616C96D6" w14:textId="77777777" w:rsidR="00175294" w:rsidRDefault="00175294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3807445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FB2F5E" w14:textId="77777777" w:rsidR="00AB2E6E" w:rsidRDefault="00AB2E6E" w:rsidP="005032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54D368" w14:textId="77777777" w:rsidR="00AB2E6E" w:rsidRDefault="00AB2E6E" w:rsidP="00AB2E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828649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E305F3" w14:textId="77777777" w:rsidR="00AB2E6E" w:rsidRDefault="00AB2E6E" w:rsidP="005032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41952F0" w14:textId="49744645" w:rsidR="00DF7E08" w:rsidRDefault="00220F88" w:rsidP="00690D22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1B989C" wp14:editId="10C78ADB">
              <wp:simplePos x="0" y="0"/>
              <wp:positionH relativeFrom="column">
                <wp:posOffset>-377825</wp:posOffset>
              </wp:positionH>
              <wp:positionV relativeFrom="paragraph">
                <wp:posOffset>6985</wp:posOffset>
              </wp:positionV>
              <wp:extent cx="748030" cy="748030"/>
              <wp:effectExtent l="0" t="0" r="0" b="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BCE7E" id="Rektangel 13" o:spid="_x0000_s1026" style="position:absolute;margin-left:-29.75pt;margin-top:.5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" stroked="f" strokeweight="1pt">
              <v:fill r:id="rId2" o:title="" recolor="t" rotate="t" type="frame"/>
            </v:rect>
          </w:pict>
        </mc:Fallback>
      </mc:AlternateContent>
    </w:r>
  </w:p>
  <w:p w14:paraId="7A8F8FA2" w14:textId="77777777" w:rsidR="00DF7E08" w:rsidRDefault="00220F88" w:rsidP="00220F88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08640DF" w14:textId="38E192F1" w:rsidR="00DF7E08" w:rsidRDefault="00DF7E08" w:rsidP="00DF7E08">
    <w:pPr>
      <w:pStyle w:val="BasicParagraph"/>
      <w:ind w:left="-567"/>
      <w:rPr>
        <w:rFonts w:ascii="Arial" w:hAnsi="Arial" w:cs="Arial"/>
        <w:sz w:val="16"/>
        <w:szCs w:val="16"/>
      </w:rPr>
    </w:pPr>
  </w:p>
  <w:p w14:paraId="69739123" w14:textId="40CEEE5C" w:rsidR="00B87BD7" w:rsidRDefault="00690D22" w:rsidP="00B87BD7">
    <w:pPr>
      <w:pStyle w:val="Foot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2404A2" wp14:editId="65541421">
              <wp:simplePos x="0" y="0"/>
              <wp:positionH relativeFrom="column">
                <wp:posOffset>292735</wp:posOffset>
              </wp:positionH>
              <wp:positionV relativeFrom="paragraph">
                <wp:posOffset>55880</wp:posOffset>
              </wp:positionV>
              <wp:extent cx="1943735" cy="2667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73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582E47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Norges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Gymnastikk</w:t>
                          </w:r>
                          <w:proofErr w:type="spellEnd"/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og</w:t>
                          </w:r>
                          <w:proofErr w:type="spellEnd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  <w:proofErr w:type="spellEnd"/>
                        </w:p>
                        <w:p w14:paraId="0EF45008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404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3.05pt;margin-top:4.4pt;width:153.0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ZMGAIAADM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" filled="f" stroked="f" strokeweight=".5pt">
              <v:textbox>
                <w:txbxContent>
                  <w:p w14:paraId="61582E47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Norges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Gymnastikk</w:t>
                    </w:r>
                    <w:proofErr w:type="spellEnd"/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og</w:t>
                    </w:r>
                    <w:proofErr w:type="spellEnd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  <w:proofErr w:type="spellEnd"/>
                  </w:p>
                  <w:p w14:paraId="0EF45008" w14:textId="77777777" w:rsidR="00DF7E08" w:rsidRDefault="00DF7E08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5E7AA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95546C3" wp14:editId="07889DFB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DD50C7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" stroked="f" strokeweight="1pt">
              <v:fill r:id="rId2" o:title="" recolor="t" rotate="t" type="frame"/>
            </v:rect>
          </w:pict>
        </mc:Fallback>
      </mc:AlternateContent>
    </w:r>
  </w:p>
  <w:p w14:paraId="11D5310A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3AC6FCAA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ED7C9CA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215252" wp14:editId="5C5FC6BD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C75A1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Norges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Gymnastikk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og</w:t>
                          </w:r>
                          <w:proofErr w:type="spellEnd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  <w:proofErr w:type="spellEnd"/>
                        </w:p>
                        <w:p w14:paraId="71C98A9C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21525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WLGg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" filled="f" stroked="f" strokeweight=".5pt">
              <v:textbox>
                <w:txbxContent>
                  <w:p w14:paraId="4FCC75A1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Norges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Gymnastikk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og</w:t>
                    </w:r>
                    <w:proofErr w:type="spellEnd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  <w:proofErr w:type="spellEnd"/>
                  </w:p>
                  <w:p w14:paraId="71C98A9C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376547E3" w14:textId="77777777" w:rsidR="001C422A" w:rsidRDefault="001C42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83C36" w14:textId="77777777" w:rsidR="00175294" w:rsidRDefault="00175294" w:rsidP="00B87BD7">
      <w:r>
        <w:separator/>
      </w:r>
    </w:p>
  </w:footnote>
  <w:footnote w:type="continuationSeparator" w:id="0">
    <w:p w14:paraId="78AE16D5" w14:textId="77777777" w:rsidR="00175294" w:rsidRDefault="00175294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02702" w14:textId="77777777" w:rsidR="0001330C" w:rsidRDefault="000133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43160" w14:textId="4E8B8F47" w:rsidR="00A0708C" w:rsidRDefault="00D140B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B046936" wp14:editId="68E15D62">
              <wp:simplePos x="0" y="0"/>
              <wp:positionH relativeFrom="column">
                <wp:posOffset>683895</wp:posOffset>
              </wp:positionH>
              <wp:positionV relativeFrom="paragraph">
                <wp:posOffset>-179705</wp:posOffset>
              </wp:positionV>
              <wp:extent cx="790190" cy="428130"/>
              <wp:effectExtent l="0" t="0" r="0" b="0"/>
              <wp:wrapNone/>
              <wp:docPr id="749787282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190" cy="428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44FAB1" w14:textId="58FB337A" w:rsidR="00D140BC" w:rsidRDefault="00D140BC" w:rsidP="00D140BC">
                          <w:pPr>
                            <w:jc w:val="center"/>
                          </w:pPr>
                          <w:r>
                            <w:t>Klubbens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04693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3.85pt;margin-top:-14.15pt;width:62.2pt;height:3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" filled="f" stroked="f" strokeweight=".5pt">
              <v:textbox>
                <w:txbxContent>
                  <w:p w14:paraId="3C44FAB1" w14:textId="58FB337A" w:rsidR="00D140BC" w:rsidRDefault="00D140BC" w:rsidP="00D140BC">
                    <w:pPr>
                      <w:jc w:val="center"/>
                    </w:pPr>
                    <w:r>
                      <w:t>Klubbens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63E5FC" wp14:editId="20F715EA">
              <wp:simplePos x="0" y="0"/>
              <wp:positionH relativeFrom="column">
                <wp:posOffset>683220</wp:posOffset>
              </wp:positionH>
              <wp:positionV relativeFrom="paragraph">
                <wp:posOffset>-326005</wp:posOffset>
              </wp:positionV>
              <wp:extent cx="756714" cy="742950"/>
              <wp:effectExtent l="0" t="0" r="24765" b="19050"/>
              <wp:wrapNone/>
              <wp:docPr id="1919567691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6714" cy="7429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2BFF32" id="Straight Connector 3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8pt,-25.65pt" to="113.4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" strokecolor="black [3200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DB16EC0" wp14:editId="494A1BD0">
              <wp:simplePos x="0" y="0"/>
              <wp:positionH relativeFrom="column">
                <wp:posOffset>680577</wp:posOffset>
              </wp:positionH>
              <wp:positionV relativeFrom="paragraph">
                <wp:posOffset>-320719</wp:posOffset>
              </wp:positionV>
              <wp:extent cx="755833" cy="728139"/>
              <wp:effectExtent l="0" t="0" r="25400" b="34290"/>
              <wp:wrapNone/>
              <wp:docPr id="96073749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833" cy="728139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C01177" id="Straight Connector 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6pt,-25.25pt" to="113.1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" strokecolor="black [3200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199FEA1" wp14:editId="37BD0D52">
              <wp:simplePos x="0" y="0"/>
              <wp:positionH relativeFrom="column">
                <wp:posOffset>678815</wp:posOffset>
              </wp:positionH>
              <wp:positionV relativeFrom="paragraph">
                <wp:posOffset>-326390</wp:posOffset>
              </wp:positionV>
              <wp:extent cx="762000" cy="742950"/>
              <wp:effectExtent l="0" t="0" r="19050" b="19050"/>
              <wp:wrapNone/>
              <wp:docPr id="28006509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00" cy="7429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CF8DB0" id="Rectangle 1" o:spid="_x0000_s1026" style="position:absolute;margin-left:53.45pt;margin-top:-25.7pt;width:60pt;height:5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" fillcolor="white [3212]" strokecolor="#1f0205 [484]" strokeweight="1pt"/>
          </w:pict>
        </mc:Fallback>
      </mc:AlternateContent>
    </w:r>
    <w:r w:rsidR="00690D22"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069A0320" wp14:editId="345E1B2F">
              <wp:simplePos x="0" y="0"/>
              <wp:positionH relativeFrom="column">
                <wp:posOffset>5775325</wp:posOffset>
              </wp:positionH>
              <wp:positionV relativeFrom="paragraph">
                <wp:posOffset>-292100</wp:posOffset>
              </wp:positionV>
              <wp:extent cx="749300" cy="74930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13000" r="13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40AFFA" id="Rektangel 1" o:spid="_x0000_s1026" style="position:absolute;margin-left:454.75pt;margin-top:-23pt;width:59pt;height:59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" stroked="f" strokeweight="1pt">
              <v:fill r:id="rId2" o:title="" recolor="t" rotate="t" type="frame"/>
            </v:rect>
          </w:pict>
        </mc:Fallback>
      </mc:AlternateContent>
    </w:r>
    <w:r w:rsidR="00690D22">
      <w:rPr>
        <w:noProof/>
      </w:rPr>
      <w:drawing>
        <wp:anchor distT="0" distB="0" distL="114300" distR="114300" simplePos="0" relativeHeight="251678720" behindDoc="0" locked="0" layoutInCell="1" allowOverlap="1" wp14:anchorId="63154E01" wp14:editId="5CC90A76">
          <wp:simplePos x="0" y="0"/>
          <wp:positionH relativeFrom="margin">
            <wp:posOffset>-57150</wp:posOffset>
          </wp:positionH>
          <wp:positionV relativeFrom="paragraph">
            <wp:posOffset>-372110</wp:posOffset>
          </wp:positionV>
          <wp:extent cx="624205" cy="821055"/>
          <wp:effectExtent l="0" t="0" r="4445" b="0"/>
          <wp:wrapNone/>
          <wp:docPr id="1429987338" name="Bilde 1" descr="Et bilde som inneholder symbol, Grafikk, tegning, clip ar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615911" name="Bilde 1" descr="Et bilde som inneholder symbol, Grafikk, tegning, clip art&#10;&#10;Automatisk generert beskrivels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378" t="16244" r="27703" b="25889"/>
                  <a:stretch/>
                </pic:blipFill>
                <pic:spPr bwMode="auto">
                  <a:xfrm>
                    <a:off x="0" y="0"/>
                    <a:ext cx="624205" cy="821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D86D8A3" w14:textId="77777777" w:rsidR="00A0708C" w:rsidRDefault="00A0708C">
    <w:pPr>
      <w:pStyle w:val="Header"/>
    </w:pPr>
  </w:p>
  <w:p w14:paraId="5931B7DC" w14:textId="77777777" w:rsidR="00A0708C" w:rsidRDefault="00A070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183FA" w14:textId="77777777" w:rsidR="001C422A" w:rsidRDefault="000814FF" w:rsidP="001C42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742F499" wp14:editId="5EAE8C9D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349A31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" stroked="f" strokeweight="1pt">
              <v:fill r:id="rId2" o:title="" recolor="t" rotate="t" type="frame"/>
            </v:rect>
          </w:pict>
        </mc:Fallback>
      </mc:AlternateContent>
    </w:r>
  </w:p>
  <w:p w14:paraId="6810EF00" w14:textId="77777777" w:rsidR="001C422A" w:rsidRDefault="001C422A" w:rsidP="001C422A">
    <w:pPr>
      <w:pStyle w:val="Header"/>
    </w:pPr>
  </w:p>
  <w:p w14:paraId="6CADC377" w14:textId="77777777" w:rsidR="001C422A" w:rsidRDefault="001C42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05"/>
    <w:rsid w:val="0001330C"/>
    <w:rsid w:val="00014EFB"/>
    <w:rsid w:val="000223CC"/>
    <w:rsid w:val="000404CB"/>
    <w:rsid w:val="000631BB"/>
    <w:rsid w:val="00072DF0"/>
    <w:rsid w:val="000814FF"/>
    <w:rsid w:val="000A51B4"/>
    <w:rsid w:val="00102394"/>
    <w:rsid w:val="00135B30"/>
    <w:rsid w:val="00167729"/>
    <w:rsid w:val="00170279"/>
    <w:rsid w:val="00175294"/>
    <w:rsid w:val="00176776"/>
    <w:rsid w:val="001A3AE8"/>
    <w:rsid w:val="001A4876"/>
    <w:rsid w:val="001C422A"/>
    <w:rsid w:val="001C5075"/>
    <w:rsid w:val="001D6B80"/>
    <w:rsid w:val="001E2F01"/>
    <w:rsid w:val="002057C8"/>
    <w:rsid w:val="00220F88"/>
    <w:rsid w:val="0022233C"/>
    <w:rsid w:val="002767DA"/>
    <w:rsid w:val="002A179E"/>
    <w:rsid w:val="002B070D"/>
    <w:rsid w:val="002C07D2"/>
    <w:rsid w:val="002F4292"/>
    <w:rsid w:val="0030556C"/>
    <w:rsid w:val="00337A98"/>
    <w:rsid w:val="003472BA"/>
    <w:rsid w:val="00394C27"/>
    <w:rsid w:val="0039503F"/>
    <w:rsid w:val="003D367C"/>
    <w:rsid w:val="004071F2"/>
    <w:rsid w:val="00411AF6"/>
    <w:rsid w:val="004137C4"/>
    <w:rsid w:val="0042637B"/>
    <w:rsid w:val="0042701C"/>
    <w:rsid w:val="00432681"/>
    <w:rsid w:val="00442FDB"/>
    <w:rsid w:val="00452779"/>
    <w:rsid w:val="00470E81"/>
    <w:rsid w:val="004737F0"/>
    <w:rsid w:val="004820FE"/>
    <w:rsid w:val="00483660"/>
    <w:rsid w:val="00490498"/>
    <w:rsid w:val="004932BF"/>
    <w:rsid w:val="00500AD5"/>
    <w:rsid w:val="00511508"/>
    <w:rsid w:val="00512AF7"/>
    <w:rsid w:val="00513A04"/>
    <w:rsid w:val="00514D24"/>
    <w:rsid w:val="00541369"/>
    <w:rsid w:val="00564FA4"/>
    <w:rsid w:val="005651FB"/>
    <w:rsid w:val="00577CB2"/>
    <w:rsid w:val="00581A07"/>
    <w:rsid w:val="00582A1E"/>
    <w:rsid w:val="005A5957"/>
    <w:rsid w:val="005B1B62"/>
    <w:rsid w:val="006223ED"/>
    <w:rsid w:val="0062421F"/>
    <w:rsid w:val="006642AF"/>
    <w:rsid w:val="00683A77"/>
    <w:rsid w:val="00690D22"/>
    <w:rsid w:val="00697A02"/>
    <w:rsid w:val="006A04AA"/>
    <w:rsid w:val="006E2DBC"/>
    <w:rsid w:val="006E3639"/>
    <w:rsid w:val="006F0165"/>
    <w:rsid w:val="00702842"/>
    <w:rsid w:val="0072356A"/>
    <w:rsid w:val="00730934"/>
    <w:rsid w:val="00730EAB"/>
    <w:rsid w:val="00766D2E"/>
    <w:rsid w:val="007A67E7"/>
    <w:rsid w:val="007B6AC2"/>
    <w:rsid w:val="007C3DFA"/>
    <w:rsid w:val="007F7D65"/>
    <w:rsid w:val="00855B6B"/>
    <w:rsid w:val="008701FF"/>
    <w:rsid w:val="008A5650"/>
    <w:rsid w:val="008B0266"/>
    <w:rsid w:val="008B22CC"/>
    <w:rsid w:val="008B67F1"/>
    <w:rsid w:val="008E0FBC"/>
    <w:rsid w:val="00924EE5"/>
    <w:rsid w:val="0094666A"/>
    <w:rsid w:val="00981BDB"/>
    <w:rsid w:val="00997955"/>
    <w:rsid w:val="009A0695"/>
    <w:rsid w:val="009C04E9"/>
    <w:rsid w:val="00A03298"/>
    <w:rsid w:val="00A064AD"/>
    <w:rsid w:val="00A0708C"/>
    <w:rsid w:val="00A302E4"/>
    <w:rsid w:val="00A35C9B"/>
    <w:rsid w:val="00A54BBD"/>
    <w:rsid w:val="00A96805"/>
    <w:rsid w:val="00AB2E6E"/>
    <w:rsid w:val="00AB5CB7"/>
    <w:rsid w:val="00B069BC"/>
    <w:rsid w:val="00B107C1"/>
    <w:rsid w:val="00B13F9D"/>
    <w:rsid w:val="00B307E4"/>
    <w:rsid w:val="00B678DF"/>
    <w:rsid w:val="00B87BD7"/>
    <w:rsid w:val="00B9472B"/>
    <w:rsid w:val="00C06896"/>
    <w:rsid w:val="00C1529D"/>
    <w:rsid w:val="00C34A2F"/>
    <w:rsid w:val="00C4545B"/>
    <w:rsid w:val="00C90C72"/>
    <w:rsid w:val="00CB07AE"/>
    <w:rsid w:val="00CD212E"/>
    <w:rsid w:val="00CF5BA0"/>
    <w:rsid w:val="00D140BC"/>
    <w:rsid w:val="00D21D4F"/>
    <w:rsid w:val="00D410C7"/>
    <w:rsid w:val="00D56097"/>
    <w:rsid w:val="00D67408"/>
    <w:rsid w:val="00D90793"/>
    <w:rsid w:val="00DA2338"/>
    <w:rsid w:val="00DA7F69"/>
    <w:rsid w:val="00DB5E87"/>
    <w:rsid w:val="00DF6D05"/>
    <w:rsid w:val="00DF79F0"/>
    <w:rsid w:val="00DF7E08"/>
    <w:rsid w:val="00E011F1"/>
    <w:rsid w:val="00E0570B"/>
    <w:rsid w:val="00E20D85"/>
    <w:rsid w:val="00E44801"/>
    <w:rsid w:val="00E5621D"/>
    <w:rsid w:val="00E82B63"/>
    <w:rsid w:val="00E853E2"/>
    <w:rsid w:val="00E87312"/>
    <w:rsid w:val="00EA2BD1"/>
    <w:rsid w:val="00EA59FC"/>
    <w:rsid w:val="00ED6613"/>
    <w:rsid w:val="00EE0E17"/>
    <w:rsid w:val="00EE139F"/>
    <w:rsid w:val="00EE329F"/>
    <w:rsid w:val="00EF1539"/>
    <w:rsid w:val="00F04C93"/>
    <w:rsid w:val="00F14A0B"/>
    <w:rsid w:val="00F52CFB"/>
    <w:rsid w:val="00F6250C"/>
    <w:rsid w:val="00F8135F"/>
    <w:rsid w:val="00F83BD7"/>
    <w:rsid w:val="00F87021"/>
    <w:rsid w:val="00FC4B39"/>
    <w:rsid w:val="00FD0937"/>
    <w:rsid w:val="00FE38B3"/>
    <w:rsid w:val="00FF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93D7C"/>
  <w15:chartTrackingRefBased/>
  <w15:docId w15:val="{4F55B40F-2E14-4743-B0D2-AB6D3EA03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sid w:val="00564FA4"/>
    <w:pPr>
      <w:spacing w:after="160" w:line="259" w:lineRule="auto"/>
    </w:pPr>
    <w:rPr>
      <w:rFonts w:cstheme="minorBidi"/>
      <w:szCs w:val="22"/>
      <w:lang w:val="nb-NO"/>
    </w:rPr>
  </w:style>
  <w:style w:type="paragraph" w:styleId="Heading1">
    <w:name w:val="heading 1"/>
    <w:aliases w:val="NGTF O-1"/>
    <w:basedOn w:val="Normal"/>
    <w:next w:val="Normal"/>
    <w:link w:val="Heading1Char"/>
    <w:autoRedefine/>
    <w:uiPriority w:val="9"/>
    <w:qFormat/>
    <w:rsid w:val="006642AF"/>
    <w:pPr>
      <w:keepNext/>
      <w:keepLines/>
      <w:spacing w:before="240" w:after="0" w:line="240" w:lineRule="auto"/>
      <w:jc w:val="center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Heading2">
    <w:name w:val="heading 2"/>
    <w:aliases w:val="NGTF O-2"/>
    <w:basedOn w:val="Normal"/>
    <w:next w:val="Normal"/>
    <w:link w:val="Heading2Char"/>
    <w:autoRedefine/>
    <w:uiPriority w:val="9"/>
    <w:unhideWhenUsed/>
    <w:qFormat/>
    <w:rsid w:val="000631BB"/>
    <w:pPr>
      <w:keepNext/>
      <w:keepLines/>
      <w:spacing w:before="40" w:after="0" w:line="240" w:lineRule="auto"/>
      <w:jc w:val="center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Heading3">
    <w:name w:val="heading 3"/>
    <w:aliases w:val="NGTF O-3"/>
    <w:basedOn w:val="Normal"/>
    <w:next w:val="Normal"/>
    <w:link w:val="Heading3Char"/>
    <w:autoRedefine/>
    <w:uiPriority w:val="9"/>
    <w:unhideWhenUsed/>
    <w:qFormat/>
    <w:rsid w:val="000223CC"/>
    <w:pPr>
      <w:keepNext/>
      <w:keepLines/>
      <w:spacing w:before="40" w:after="0" w:line="240" w:lineRule="auto"/>
      <w:outlineLvl w:val="2"/>
    </w:pPr>
    <w:rPr>
      <w:rFonts w:ascii="Arial Black" w:eastAsiaTheme="majorEastAsia" w:hAnsi="Arial Black" w:cstheme="majorBidi"/>
      <w:b/>
      <w:color w:val="003A78"/>
      <w:sz w:val="24"/>
      <w:szCs w:val="24"/>
    </w:rPr>
  </w:style>
  <w:style w:type="paragraph" w:styleId="Heading4">
    <w:name w:val="heading 4"/>
    <w:aliases w:val="NGTF O-4"/>
    <w:basedOn w:val="Normal"/>
    <w:next w:val="Normal"/>
    <w:link w:val="Heading4Char"/>
    <w:autoRedefine/>
    <w:uiPriority w:val="9"/>
    <w:unhideWhenUsed/>
    <w:qFormat/>
    <w:rsid w:val="000223CC"/>
    <w:pPr>
      <w:keepNext/>
      <w:keepLines/>
      <w:spacing w:before="40" w:after="0" w:line="240" w:lineRule="auto"/>
      <w:outlineLvl w:val="3"/>
    </w:pPr>
    <w:rPr>
      <w:rFonts w:eastAsiaTheme="majorEastAsia" w:cstheme="majorBidi"/>
      <w:b/>
      <w:iCs/>
      <w:color w:val="003A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cs="Times New Roman (Body CS)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87BD7"/>
  </w:style>
  <w:style w:type="paragraph" w:styleId="Footer">
    <w:name w:val="footer"/>
    <w:basedOn w:val="Normal"/>
    <w:link w:val="FooterChar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cs="Times New Roman (Body CS)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87BD7"/>
  </w:style>
  <w:style w:type="paragraph" w:styleId="NoSpacing">
    <w:name w:val="No Spacing"/>
    <w:uiPriority w:val="1"/>
    <w:qFormat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E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aliases w:val="NGTF O-1 Char"/>
    <w:basedOn w:val="DefaultParagraphFont"/>
    <w:link w:val="Heading1"/>
    <w:uiPriority w:val="9"/>
    <w:rsid w:val="006642AF"/>
    <w:rPr>
      <w:rFonts w:ascii="Arial Black" w:eastAsiaTheme="majorEastAsia" w:hAnsi="Arial Black" w:cstheme="majorBidi"/>
      <w:b/>
      <w:color w:val="003A78"/>
      <w:sz w:val="36"/>
      <w:szCs w:val="32"/>
      <w:lang w:val="nb-NO"/>
    </w:rPr>
  </w:style>
  <w:style w:type="character" w:customStyle="1" w:styleId="Heading2Char">
    <w:name w:val="Heading 2 Char"/>
    <w:aliases w:val="NGTF O-2 Char"/>
    <w:basedOn w:val="DefaultParagraphFont"/>
    <w:link w:val="Heading2"/>
    <w:uiPriority w:val="9"/>
    <w:rsid w:val="000631BB"/>
    <w:rPr>
      <w:rFonts w:ascii="Arial Black" w:eastAsiaTheme="majorEastAsia" w:hAnsi="Arial Black" w:cstheme="majorBidi"/>
      <w:b/>
      <w:color w:val="003A78"/>
      <w:sz w:val="28"/>
      <w:szCs w:val="26"/>
      <w:lang w:val="nb-NO"/>
    </w:rPr>
  </w:style>
  <w:style w:type="character" w:customStyle="1" w:styleId="Heading3Char">
    <w:name w:val="Heading 3 Char"/>
    <w:aliases w:val="NGTF O-3 Char"/>
    <w:basedOn w:val="DefaultParagraphFont"/>
    <w:link w:val="Heading3"/>
    <w:uiPriority w:val="9"/>
    <w:rsid w:val="000223CC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Heading4Char">
    <w:name w:val="Heading 4 Char"/>
    <w:aliases w:val="NGTF O-4 Char"/>
    <w:basedOn w:val="DefaultParagraphFont"/>
    <w:link w:val="Heading4"/>
    <w:uiPriority w:val="9"/>
    <w:rsid w:val="000223CC"/>
    <w:rPr>
      <w:rFonts w:eastAsiaTheme="majorEastAsia" w:cstheme="majorBidi"/>
      <w:b/>
      <w:iCs/>
      <w:color w:val="003A78"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0223CC"/>
    <w:pPr>
      <w:spacing w:after="0" w:line="240" w:lineRule="auto"/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23CC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Subtitle">
    <w:name w:val="Subtitle"/>
    <w:aliases w:val="Mellomtittel"/>
    <w:basedOn w:val="Normal"/>
    <w:next w:val="Normal"/>
    <w:link w:val="SubtitleChar"/>
    <w:uiPriority w:val="11"/>
    <w:qFormat/>
    <w:rsid w:val="001C422A"/>
    <w:pPr>
      <w:numPr>
        <w:ilvl w:val="1"/>
      </w:numPr>
      <w:spacing w:line="240" w:lineRule="auto"/>
    </w:pPr>
    <w:rPr>
      <w:rFonts w:eastAsiaTheme="minorEastAsia"/>
      <w:b/>
      <w:color w:val="003A78"/>
      <w:spacing w:val="15"/>
      <w:sz w:val="24"/>
    </w:rPr>
  </w:style>
  <w:style w:type="character" w:customStyle="1" w:styleId="SubtitleChar">
    <w:name w:val="Subtitle Char"/>
    <w:aliases w:val="Mellomtittel Char"/>
    <w:basedOn w:val="DefaultParagraphFont"/>
    <w:link w:val="Subtitle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ubtleEmphasis">
    <w:name w:val="Subtle Emphasis"/>
    <w:basedOn w:val="DefaultParagraphFont"/>
    <w:uiPriority w:val="19"/>
    <w:rsid w:val="00072DF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072DF0"/>
    <w:rPr>
      <w:i/>
      <w:iCs/>
    </w:rPr>
  </w:style>
  <w:style w:type="character" w:styleId="IntenseEmphasis">
    <w:name w:val="Intense Emphasis"/>
    <w:basedOn w:val="DefaultParagraphFont"/>
    <w:uiPriority w:val="21"/>
    <w:rsid w:val="00072DF0"/>
    <w:rPr>
      <w:i/>
      <w:iCs/>
      <w:color w:val="D21125" w:themeColor="accent1"/>
    </w:rPr>
  </w:style>
  <w:style w:type="character" w:styleId="Strong">
    <w:name w:val="Strong"/>
    <w:basedOn w:val="DefaultParagraphFont"/>
    <w:uiPriority w:val="22"/>
    <w:rsid w:val="00072DF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 w:line="240" w:lineRule="auto"/>
      <w:ind w:left="864" w:right="864"/>
      <w:jc w:val="center"/>
    </w:pPr>
    <w:rPr>
      <w:rFonts w:cs="Times New Roman (Body CS)"/>
      <w:i/>
      <w:iCs/>
      <w:color w:val="D21125" w:themeColor="accent1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2DF0"/>
    <w:rPr>
      <w:i/>
      <w:iCs/>
      <w:color w:val="D21125" w:themeColor="accent1"/>
    </w:rPr>
  </w:style>
  <w:style w:type="character" w:styleId="SubtleReference">
    <w:name w:val="Subtle Reference"/>
    <w:basedOn w:val="DefaultParagraphFont"/>
    <w:uiPriority w:val="31"/>
    <w:rsid w:val="00072DF0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okTitle">
    <w:name w:val="Book Title"/>
    <w:basedOn w:val="DefaultParagraphFont"/>
    <w:uiPriority w:val="33"/>
    <w:rsid w:val="00072DF0"/>
    <w:rPr>
      <w:b/>
      <w:bCs/>
      <w:i/>
      <w:iCs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072DF0"/>
    <w:pPr>
      <w:spacing w:before="200" w:line="240" w:lineRule="auto"/>
      <w:ind w:left="864" w:right="864"/>
      <w:jc w:val="center"/>
    </w:pPr>
    <w:rPr>
      <w:rFonts w:cs="Times New Roman (Body CS)"/>
      <w:i/>
      <w:iCs/>
      <w:color w:val="404040" w:themeColor="text1" w:themeTint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72DF0"/>
    <w:rPr>
      <w:i/>
      <w:iCs/>
      <w:color w:val="404040" w:themeColor="text1" w:themeTint="BF"/>
    </w:rPr>
  </w:style>
  <w:style w:type="character" w:styleId="PageNumber">
    <w:name w:val="page number"/>
    <w:basedOn w:val="DefaultParagraphFont"/>
    <w:uiPriority w:val="99"/>
    <w:semiHidden/>
    <w:unhideWhenUsed/>
    <w:rsid w:val="00AB2E6E"/>
  </w:style>
  <w:style w:type="paragraph" w:styleId="ListParagraph">
    <w:name w:val="List Paragraph"/>
    <w:basedOn w:val="Normal"/>
    <w:autoRedefine/>
    <w:uiPriority w:val="34"/>
    <w:qFormat/>
    <w:rsid w:val="000223CC"/>
    <w:pPr>
      <w:spacing w:after="0" w:line="240" w:lineRule="auto"/>
      <w:contextualSpacing/>
    </w:pPr>
    <w:rPr>
      <w:rFonts w:cs="Times New Roman (Body CS)"/>
      <w:szCs w:val="24"/>
    </w:rPr>
  </w:style>
  <w:style w:type="table" w:styleId="TableGrid">
    <w:name w:val="Table Grid"/>
    <w:basedOn w:val="TableNormal"/>
    <w:uiPriority w:val="39"/>
    <w:rsid w:val="00DF6D05"/>
    <w:rPr>
      <w:rFonts w:asciiTheme="minorHAnsi" w:hAnsiTheme="minorHAnsi" w:cstheme="minorBidi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F6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link">
    <w:name w:val="Hyperlink"/>
    <w:basedOn w:val="DefaultParagraphFont"/>
    <w:uiPriority w:val="99"/>
    <w:unhideWhenUsed/>
    <w:rsid w:val="00B13F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13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8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isol\Downloads\Paraturn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792B4B9C90524EA03D0CC11B21F41A" ma:contentTypeVersion="11" ma:contentTypeDescription="Opprett et nytt dokument." ma:contentTypeScope="" ma:versionID="8ac34ec43a72d111daa82e1c96e095e8">
  <xsd:schema xmlns:xsd="http://www.w3.org/2001/XMLSchema" xmlns:xs="http://www.w3.org/2001/XMLSchema" xmlns:p="http://schemas.microsoft.com/office/2006/metadata/properties" xmlns:ns2="bb7d71be-e8b0-42e3-9baf-e1e0d3c39e07" xmlns:ns3="8e22aee7-d30f-47ea-947e-3788f2048781" targetNamespace="http://schemas.microsoft.com/office/2006/metadata/properties" ma:root="true" ma:fieldsID="e086acfb59860e8b44a763128d87af95" ns2:_="" ns3:_="">
    <xsd:import namespace="bb7d71be-e8b0-42e3-9baf-e1e0d3c39e07"/>
    <xsd:import namespace="8e22aee7-d30f-47ea-947e-3788f2048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d71be-e8b0-42e3-9baf-e1e0d3c39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2aee7-d30f-47ea-947e-3788f2048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DA475-9008-4D4A-A0F4-4F06CAB671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d71be-e8b0-42e3-9baf-e1e0d3c39e07"/>
    <ds:schemaRef ds:uri="8e22aee7-d30f-47ea-947e-3788f2048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A50330-7FA9-9944-8555-3A65CC9508B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ca93399-1184-430d-88a8-107721ef7b66}" enabled="0" method="" siteId="{5ca93399-1184-430d-88a8-107721ef7b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Paraturn_dokument_notatmal</Template>
  <TotalTime>154</TotalTime>
  <Pages>5</Pages>
  <Words>463</Words>
  <Characters>2460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Solem, Irina</dc:creator>
  <cp:keywords/>
  <dc:description/>
  <cp:lastModifiedBy>Blindheim Jacobsen, Nicolai</cp:lastModifiedBy>
  <cp:revision>53</cp:revision>
  <cp:lastPrinted>2019-06-12T06:13:00Z</cp:lastPrinted>
  <dcterms:created xsi:type="dcterms:W3CDTF">2025-03-11T10:11:00Z</dcterms:created>
  <dcterms:modified xsi:type="dcterms:W3CDTF">2025-04-15T15:54:00Z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0x0101008F792B4B9C90524EA03D0CC11B21F41A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