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B5527" w14:textId="77777777" w:rsidR="00EE329F" w:rsidRDefault="00DF6D05" w:rsidP="000631BB">
      <w:pPr>
        <w:pStyle w:val="Overskrift1"/>
      </w:pPr>
      <w:r w:rsidRPr="00350222">
        <w:t>PÅMELDINGSSKJEMA</w:t>
      </w:r>
      <w:r w:rsidR="006642AF">
        <w:t xml:space="preserve"> </w:t>
      </w:r>
    </w:p>
    <w:p w14:paraId="78977855" w14:textId="15A38670" w:rsidR="006642AF" w:rsidRDefault="00EE329F" w:rsidP="000631BB">
      <w:pPr>
        <w:pStyle w:val="Overskrift1"/>
      </w:pPr>
      <w:r>
        <w:t>N</w:t>
      </w:r>
      <w:r w:rsidR="006642AF">
        <w:t xml:space="preserve">asjonal </w:t>
      </w:r>
      <w:r w:rsidR="00452779">
        <w:t>paraturnfest</w:t>
      </w:r>
      <w:r w:rsidR="006642AF">
        <w:t xml:space="preserve"> i gymnastikk og turn for parautøvere </w:t>
      </w:r>
      <w:r w:rsidR="00452779">
        <w:t>12</w:t>
      </w:r>
      <w:r w:rsidR="006642AF">
        <w:t>.</w:t>
      </w:r>
      <w:r w:rsidR="00452779">
        <w:t xml:space="preserve">-13. </w:t>
      </w:r>
      <w:r w:rsidR="006642AF">
        <w:t>november 202</w:t>
      </w:r>
      <w:r w:rsidR="00452779">
        <w:t>2</w:t>
      </w:r>
    </w:p>
    <w:p w14:paraId="30CFA985" w14:textId="77777777" w:rsidR="00452779" w:rsidRDefault="00452779" w:rsidP="000631BB">
      <w:pPr>
        <w:pStyle w:val="Overskrift2"/>
      </w:pPr>
    </w:p>
    <w:p w14:paraId="626929D4" w14:textId="3FDD77FB" w:rsidR="00DF6D05" w:rsidRPr="00350222" w:rsidRDefault="00DF6D05" w:rsidP="00EE329F">
      <w:pPr>
        <w:pStyle w:val="Overskrift2"/>
        <w:jc w:val="left"/>
      </w:pPr>
      <w:r w:rsidRPr="00350222">
        <w:t xml:space="preserve">FRIST: </w:t>
      </w:r>
      <w:r w:rsidR="0030556C">
        <w:t>24</w:t>
      </w:r>
      <w:r w:rsidR="004071F2">
        <w:t>.</w:t>
      </w:r>
      <w:r w:rsidR="0030556C">
        <w:t xml:space="preserve"> </w:t>
      </w:r>
      <w:r w:rsidR="00EE329F">
        <w:t>oktober</w:t>
      </w:r>
      <w:r w:rsidR="004071F2">
        <w:t>ber 202</w:t>
      </w:r>
      <w:r w:rsidR="00EE329F">
        <w:t>2</w:t>
      </w:r>
    </w:p>
    <w:p w14:paraId="18683D56" w14:textId="6F1894E6" w:rsidR="00DF6D05" w:rsidRPr="00350222" w:rsidRDefault="00DF6D05" w:rsidP="00DF6D05">
      <w:pPr>
        <w:rPr>
          <w:i/>
          <w:i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9"/>
        <w:gridCol w:w="5707"/>
      </w:tblGrid>
      <w:tr w:rsidR="00DF6D05" w:rsidRPr="00350222" w14:paraId="057BB492" w14:textId="77777777" w:rsidTr="00425F22">
        <w:tc>
          <w:tcPr>
            <w:tcW w:w="3349" w:type="dxa"/>
            <w:shd w:val="clear" w:color="auto" w:fill="auto"/>
          </w:tcPr>
          <w:p w14:paraId="7205D598" w14:textId="77777777" w:rsidR="00DF6D05" w:rsidRPr="00350222" w:rsidRDefault="00DF6D05" w:rsidP="00425F22">
            <w:r w:rsidRPr="00350222">
              <w:t>Klubb:</w:t>
            </w:r>
          </w:p>
        </w:tc>
        <w:tc>
          <w:tcPr>
            <w:tcW w:w="5707" w:type="dxa"/>
            <w:shd w:val="clear" w:color="auto" w:fill="auto"/>
          </w:tcPr>
          <w:p w14:paraId="64E021C0" w14:textId="77777777" w:rsidR="00DF6D05" w:rsidRPr="00350222" w:rsidRDefault="00DF6D05" w:rsidP="00425F22"/>
        </w:tc>
      </w:tr>
      <w:tr w:rsidR="00DF6D05" w:rsidRPr="00350222" w14:paraId="47C68382" w14:textId="77777777" w:rsidTr="00425F22">
        <w:tc>
          <w:tcPr>
            <w:tcW w:w="3349" w:type="dxa"/>
            <w:shd w:val="clear" w:color="auto" w:fill="auto"/>
          </w:tcPr>
          <w:p w14:paraId="75CAF524" w14:textId="77777777" w:rsidR="00DF6D05" w:rsidRPr="00350222" w:rsidRDefault="00DF6D05" w:rsidP="00425F22">
            <w:r w:rsidRPr="00350222">
              <w:t>Kontaktperson:</w:t>
            </w:r>
          </w:p>
        </w:tc>
        <w:tc>
          <w:tcPr>
            <w:tcW w:w="5707" w:type="dxa"/>
            <w:shd w:val="clear" w:color="auto" w:fill="auto"/>
          </w:tcPr>
          <w:p w14:paraId="062B5773" w14:textId="77777777" w:rsidR="00DF6D05" w:rsidRPr="00350222" w:rsidRDefault="00DF6D05" w:rsidP="00425F22"/>
        </w:tc>
      </w:tr>
      <w:tr w:rsidR="00DF6D05" w:rsidRPr="00350222" w14:paraId="2FCF849F" w14:textId="77777777" w:rsidTr="00425F22">
        <w:tc>
          <w:tcPr>
            <w:tcW w:w="3349" w:type="dxa"/>
            <w:shd w:val="clear" w:color="auto" w:fill="auto"/>
          </w:tcPr>
          <w:p w14:paraId="25AFFCED" w14:textId="77777777" w:rsidR="00DF6D05" w:rsidRPr="00350222" w:rsidRDefault="00DF6D05" w:rsidP="00425F22">
            <w:r w:rsidRPr="00350222">
              <w:t>Telefon:</w:t>
            </w:r>
          </w:p>
        </w:tc>
        <w:tc>
          <w:tcPr>
            <w:tcW w:w="5707" w:type="dxa"/>
            <w:shd w:val="clear" w:color="auto" w:fill="auto"/>
          </w:tcPr>
          <w:p w14:paraId="6B86DCBF" w14:textId="77777777" w:rsidR="00DF6D05" w:rsidRPr="00350222" w:rsidRDefault="00DF6D05" w:rsidP="00425F22"/>
        </w:tc>
      </w:tr>
      <w:tr w:rsidR="00DF6D05" w:rsidRPr="00350222" w14:paraId="35919E79" w14:textId="77777777" w:rsidTr="00425F22">
        <w:tc>
          <w:tcPr>
            <w:tcW w:w="3349" w:type="dxa"/>
            <w:shd w:val="clear" w:color="auto" w:fill="auto"/>
          </w:tcPr>
          <w:p w14:paraId="471F9DB4" w14:textId="77777777" w:rsidR="00DF6D05" w:rsidRPr="00350222" w:rsidRDefault="00DF6D05" w:rsidP="00425F22">
            <w:r>
              <w:t>Email</w:t>
            </w:r>
            <w:r w:rsidRPr="00350222">
              <w:t>:</w:t>
            </w:r>
          </w:p>
        </w:tc>
        <w:tc>
          <w:tcPr>
            <w:tcW w:w="5707" w:type="dxa"/>
            <w:shd w:val="clear" w:color="auto" w:fill="auto"/>
          </w:tcPr>
          <w:p w14:paraId="22F1E958" w14:textId="77777777" w:rsidR="00DF6D05" w:rsidRPr="00350222" w:rsidRDefault="00DF6D05" w:rsidP="00425F22"/>
        </w:tc>
      </w:tr>
      <w:tr w:rsidR="00DF6D05" w:rsidRPr="00350222" w14:paraId="2C381171" w14:textId="77777777" w:rsidTr="00425F22">
        <w:tc>
          <w:tcPr>
            <w:tcW w:w="3349" w:type="dxa"/>
            <w:shd w:val="clear" w:color="auto" w:fill="auto"/>
          </w:tcPr>
          <w:p w14:paraId="2E796911" w14:textId="017622EE" w:rsidR="00DF6D05" w:rsidRPr="00350222" w:rsidRDefault="00DF6D05" w:rsidP="00425F22">
            <w:r w:rsidRPr="00350222">
              <w:t xml:space="preserve">Klubbansvarlig person under konkurransen: </w:t>
            </w:r>
          </w:p>
        </w:tc>
        <w:tc>
          <w:tcPr>
            <w:tcW w:w="5707" w:type="dxa"/>
            <w:shd w:val="clear" w:color="auto" w:fill="auto"/>
          </w:tcPr>
          <w:p w14:paraId="02C0743E" w14:textId="77777777" w:rsidR="00DF6D05" w:rsidRPr="00350222" w:rsidRDefault="00DF6D05" w:rsidP="00425F22"/>
        </w:tc>
      </w:tr>
      <w:tr w:rsidR="00ED6613" w:rsidRPr="00350222" w14:paraId="0985F3F4" w14:textId="77777777" w:rsidTr="00425F22">
        <w:tc>
          <w:tcPr>
            <w:tcW w:w="3349" w:type="dxa"/>
            <w:shd w:val="clear" w:color="auto" w:fill="auto"/>
          </w:tcPr>
          <w:p w14:paraId="69E8CCB0" w14:textId="5EAC086C" w:rsidR="00ED6613" w:rsidRDefault="00C06896" w:rsidP="00425F22">
            <w:r>
              <w:t>Lunsj:</w:t>
            </w:r>
          </w:p>
        </w:tc>
        <w:tc>
          <w:tcPr>
            <w:tcW w:w="5707" w:type="dxa"/>
            <w:shd w:val="clear" w:color="auto" w:fill="auto"/>
          </w:tcPr>
          <w:p w14:paraId="2301722D" w14:textId="77777777" w:rsidR="00ED6613" w:rsidRPr="00350222" w:rsidRDefault="00ED6613" w:rsidP="00425F22"/>
        </w:tc>
      </w:tr>
    </w:tbl>
    <w:p w14:paraId="2A37EC0B" w14:textId="72CB85A3" w:rsidR="00DF6D05" w:rsidRDefault="00DF6D05" w:rsidP="00DF6D05">
      <w:pPr>
        <w:spacing w:after="0"/>
        <w:rPr>
          <w:b/>
          <w:bCs/>
        </w:rPr>
      </w:pPr>
    </w:p>
    <w:p w14:paraId="04D2A9F8" w14:textId="4E226368" w:rsidR="00DF6D05" w:rsidRDefault="00DF6D05" w:rsidP="000631BB">
      <w:pPr>
        <w:pStyle w:val="Overskrift2"/>
      </w:pPr>
      <w:r w:rsidRPr="00DF6D05">
        <w:t>O</w:t>
      </w:r>
      <w:r>
        <w:t>PPVISNING</w:t>
      </w:r>
    </w:p>
    <w:p w14:paraId="184C7323" w14:textId="47E9BDD6" w:rsidR="00DF6D05" w:rsidRDefault="00DF6D05" w:rsidP="00DF6D05">
      <w:pPr>
        <w:spacing w:after="0"/>
        <w:rPr>
          <w:b/>
          <w:bCs/>
          <w:sz w:val="24"/>
          <w:szCs w:val="24"/>
        </w:rPr>
      </w:pPr>
    </w:p>
    <w:tbl>
      <w:tblPr>
        <w:tblStyle w:val="Tabellrutenett"/>
        <w:tblW w:w="9380" w:type="dxa"/>
        <w:tblLook w:val="04A0" w:firstRow="1" w:lastRow="0" w:firstColumn="1" w:lastColumn="0" w:noHBand="0" w:noVBand="1"/>
      </w:tblPr>
      <w:tblGrid>
        <w:gridCol w:w="4611"/>
        <w:gridCol w:w="1058"/>
        <w:gridCol w:w="1500"/>
        <w:gridCol w:w="2211"/>
      </w:tblGrid>
      <w:tr w:rsidR="00170279" w14:paraId="7B5596FF" w14:textId="77777777" w:rsidTr="00425F22">
        <w:tc>
          <w:tcPr>
            <w:tcW w:w="2471" w:type="dxa"/>
          </w:tcPr>
          <w:p w14:paraId="2E8475CA" w14:textId="73742A84" w:rsidR="00DF6D05" w:rsidRDefault="00DF6D05" w:rsidP="00425F22">
            <w:pPr>
              <w:jc w:val="both"/>
            </w:pPr>
            <w:r>
              <w:t>NAVN/GRUPPENAVN</w:t>
            </w:r>
          </w:p>
        </w:tc>
        <w:tc>
          <w:tcPr>
            <w:tcW w:w="567" w:type="dxa"/>
          </w:tcPr>
          <w:p w14:paraId="2AA79B21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7AF7052B" w14:textId="7C0BCA9F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899" w:type="dxa"/>
          </w:tcPr>
          <w:p w14:paraId="718E4E0F" w14:textId="7F4559E4" w:rsidR="00DF6D05" w:rsidRDefault="00170279" w:rsidP="00425F22">
            <w:pPr>
              <w:jc w:val="both"/>
            </w:pPr>
            <w:r>
              <w:t>Type oppvisning</w:t>
            </w:r>
          </w:p>
        </w:tc>
      </w:tr>
      <w:tr w:rsidR="00170279" w14:paraId="251E0093" w14:textId="77777777" w:rsidTr="00425F22">
        <w:tc>
          <w:tcPr>
            <w:tcW w:w="2471" w:type="dxa"/>
          </w:tcPr>
          <w:p w14:paraId="1D8EB717" w14:textId="77777777" w:rsidR="00DF6D05" w:rsidRDefault="00DF6D05" w:rsidP="00425F22"/>
        </w:tc>
        <w:tc>
          <w:tcPr>
            <w:tcW w:w="567" w:type="dxa"/>
          </w:tcPr>
          <w:p w14:paraId="0712A9FA" w14:textId="77777777" w:rsidR="00DF6D05" w:rsidRDefault="00DF6D05" w:rsidP="00425F22"/>
        </w:tc>
        <w:tc>
          <w:tcPr>
            <w:tcW w:w="707" w:type="dxa"/>
          </w:tcPr>
          <w:p w14:paraId="720F8D45" w14:textId="77777777" w:rsidR="00DF6D05" w:rsidRDefault="00DF6D05" w:rsidP="00425F22"/>
        </w:tc>
        <w:tc>
          <w:tcPr>
            <w:tcW w:w="899" w:type="dxa"/>
          </w:tcPr>
          <w:p w14:paraId="59AB8BC6" w14:textId="77777777" w:rsidR="00DF6D05" w:rsidRDefault="00DF6D05" w:rsidP="00425F22"/>
        </w:tc>
      </w:tr>
      <w:tr w:rsidR="00170279" w14:paraId="322E68B3" w14:textId="77777777" w:rsidTr="00425F22">
        <w:tc>
          <w:tcPr>
            <w:tcW w:w="2471" w:type="dxa"/>
          </w:tcPr>
          <w:p w14:paraId="0B08D27C" w14:textId="77777777" w:rsidR="00DF6D05" w:rsidRDefault="00DF6D05" w:rsidP="00425F22"/>
        </w:tc>
        <w:tc>
          <w:tcPr>
            <w:tcW w:w="567" w:type="dxa"/>
          </w:tcPr>
          <w:p w14:paraId="6C7F92AC" w14:textId="77777777" w:rsidR="00DF6D05" w:rsidRDefault="00DF6D05" w:rsidP="00425F22"/>
        </w:tc>
        <w:tc>
          <w:tcPr>
            <w:tcW w:w="707" w:type="dxa"/>
          </w:tcPr>
          <w:p w14:paraId="752AB017" w14:textId="77777777" w:rsidR="00DF6D05" w:rsidRDefault="00DF6D05" w:rsidP="00425F22"/>
        </w:tc>
        <w:tc>
          <w:tcPr>
            <w:tcW w:w="899" w:type="dxa"/>
          </w:tcPr>
          <w:p w14:paraId="01B259DF" w14:textId="77777777" w:rsidR="00DF6D05" w:rsidRDefault="00DF6D05" w:rsidP="00425F22"/>
        </w:tc>
      </w:tr>
    </w:tbl>
    <w:p w14:paraId="6D249674" w14:textId="77777777" w:rsidR="00DF6D05" w:rsidRPr="00DF6D05" w:rsidRDefault="00DF6D05" w:rsidP="00DF6D05">
      <w:pPr>
        <w:spacing w:after="0"/>
        <w:rPr>
          <w:b/>
          <w:bCs/>
          <w:sz w:val="24"/>
          <w:szCs w:val="24"/>
        </w:rPr>
      </w:pPr>
    </w:p>
    <w:p w14:paraId="491479E7" w14:textId="77777777" w:rsidR="00DF6D05" w:rsidRDefault="00DF6D05" w:rsidP="00DF6D05">
      <w:pPr>
        <w:spacing w:after="0"/>
        <w:rPr>
          <w:b/>
          <w:bCs/>
        </w:rPr>
      </w:pPr>
    </w:p>
    <w:p w14:paraId="3E672129" w14:textId="5C9E6A9A" w:rsidR="00DF6D05" w:rsidRPr="00E45DEB" w:rsidRDefault="00DF6D05" w:rsidP="000631BB">
      <w:pPr>
        <w:pStyle w:val="Overskrift2"/>
      </w:pPr>
      <w:r w:rsidRPr="00E45DEB">
        <w:t>TURN MENN</w:t>
      </w:r>
    </w:p>
    <w:p w14:paraId="15700075" w14:textId="77777777" w:rsidR="00DF6D05" w:rsidRDefault="00DF6D05" w:rsidP="000631BB">
      <w:pPr>
        <w:pStyle w:val="Overskrift4"/>
      </w:pPr>
      <w:r>
        <w:t>Klasse 1 - 6-8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6FDCA67C" w14:textId="77777777" w:rsidTr="00DF6D05">
        <w:tc>
          <w:tcPr>
            <w:tcW w:w="2126" w:type="dxa"/>
          </w:tcPr>
          <w:p w14:paraId="04CE44D3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78330E98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267D34D8" w14:textId="28B96534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59C3C30C" w14:textId="67A7ABF8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461E7781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19DB6908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1159113B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20F6B630" w14:textId="77777777" w:rsidR="00DF6D05" w:rsidRDefault="00DF6D05" w:rsidP="00425F22">
            <w:pPr>
              <w:jc w:val="both"/>
            </w:pPr>
            <w:r>
              <w:t>SVINGSTANG</w:t>
            </w:r>
          </w:p>
        </w:tc>
        <w:tc>
          <w:tcPr>
            <w:tcW w:w="727" w:type="dxa"/>
          </w:tcPr>
          <w:p w14:paraId="33B81A4B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38D57455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0E729BDB" w14:textId="77777777" w:rsidTr="00DF6D05">
        <w:tc>
          <w:tcPr>
            <w:tcW w:w="2126" w:type="dxa"/>
          </w:tcPr>
          <w:p w14:paraId="7EEBD96E" w14:textId="77777777" w:rsidR="00DF6D05" w:rsidRDefault="00DF6D05" w:rsidP="00425F22"/>
        </w:tc>
        <w:tc>
          <w:tcPr>
            <w:tcW w:w="546" w:type="dxa"/>
          </w:tcPr>
          <w:p w14:paraId="390150DD" w14:textId="77777777" w:rsidR="00DF6D05" w:rsidRDefault="00DF6D05" w:rsidP="00425F22"/>
        </w:tc>
        <w:tc>
          <w:tcPr>
            <w:tcW w:w="609" w:type="dxa"/>
          </w:tcPr>
          <w:p w14:paraId="1FED4966" w14:textId="77777777" w:rsidR="00DF6D05" w:rsidRDefault="00DF6D05" w:rsidP="00425F22"/>
        </w:tc>
        <w:tc>
          <w:tcPr>
            <w:tcW w:w="707" w:type="dxa"/>
          </w:tcPr>
          <w:p w14:paraId="02880A87" w14:textId="2C60FD97" w:rsidR="00DF6D05" w:rsidRDefault="00DF6D05" w:rsidP="00425F22"/>
        </w:tc>
        <w:tc>
          <w:tcPr>
            <w:tcW w:w="899" w:type="dxa"/>
          </w:tcPr>
          <w:p w14:paraId="38088129" w14:textId="77777777" w:rsidR="00DF6D05" w:rsidRDefault="00DF6D05" w:rsidP="00425F22"/>
        </w:tc>
        <w:tc>
          <w:tcPr>
            <w:tcW w:w="789" w:type="dxa"/>
          </w:tcPr>
          <w:p w14:paraId="394FCA81" w14:textId="77777777" w:rsidR="00DF6D05" w:rsidRDefault="00DF6D05" w:rsidP="00425F22"/>
        </w:tc>
        <w:tc>
          <w:tcPr>
            <w:tcW w:w="1042" w:type="dxa"/>
          </w:tcPr>
          <w:p w14:paraId="451881B7" w14:textId="77777777" w:rsidR="00DF6D05" w:rsidRDefault="00DF6D05" w:rsidP="00425F22"/>
        </w:tc>
        <w:tc>
          <w:tcPr>
            <w:tcW w:w="1395" w:type="dxa"/>
          </w:tcPr>
          <w:p w14:paraId="583534ED" w14:textId="77777777" w:rsidR="00DF6D05" w:rsidRDefault="00DF6D05" w:rsidP="00425F22"/>
        </w:tc>
        <w:tc>
          <w:tcPr>
            <w:tcW w:w="727" w:type="dxa"/>
          </w:tcPr>
          <w:p w14:paraId="0C3C5413" w14:textId="77777777" w:rsidR="00DF6D05" w:rsidRDefault="00DF6D05" w:rsidP="00425F22"/>
        </w:tc>
        <w:tc>
          <w:tcPr>
            <w:tcW w:w="783" w:type="dxa"/>
          </w:tcPr>
          <w:p w14:paraId="01720691" w14:textId="77777777" w:rsidR="00DF6D05" w:rsidRDefault="00DF6D05" w:rsidP="00425F22"/>
        </w:tc>
      </w:tr>
      <w:tr w:rsidR="00DF6D05" w14:paraId="1077781C" w14:textId="77777777" w:rsidTr="00DF6D05">
        <w:tc>
          <w:tcPr>
            <w:tcW w:w="2126" w:type="dxa"/>
          </w:tcPr>
          <w:p w14:paraId="5DD1D65B" w14:textId="77777777" w:rsidR="00DF6D05" w:rsidRDefault="00DF6D05" w:rsidP="00425F22"/>
        </w:tc>
        <w:tc>
          <w:tcPr>
            <w:tcW w:w="546" w:type="dxa"/>
          </w:tcPr>
          <w:p w14:paraId="5619566F" w14:textId="77777777" w:rsidR="00DF6D05" w:rsidRDefault="00DF6D05" w:rsidP="00425F22"/>
        </w:tc>
        <w:tc>
          <w:tcPr>
            <w:tcW w:w="609" w:type="dxa"/>
          </w:tcPr>
          <w:p w14:paraId="53150E02" w14:textId="77777777" w:rsidR="00DF6D05" w:rsidRDefault="00DF6D05" w:rsidP="00425F22"/>
        </w:tc>
        <w:tc>
          <w:tcPr>
            <w:tcW w:w="707" w:type="dxa"/>
          </w:tcPr>
          <w:p w14:paraId="2515BBBD" w14:textId="6D2582BA" w:rsidR="00DF6D05" w:rsidRDefault="00DF6D05" w:rsidP="00425F22"/>
        </w:tc>
        <w:tc>
          <w:tcPr>
            <w:tcW w:w="899" w:type="dxa"/>
          </w:tcPr>
          <w:p w14:paraId="4DD00C37" w14:textId="77777777" w:rsidR="00DF6D05" w:rsidRDefault="00DF6D05" w:rsidP="00425F22"/>
        </w:tc>
        <w:tc>
          <w:tcPr>
            <w:tcW w:w="789" w:type="dxa"/>
          </w:tcPr>
          <w:p w14:paraId="4171698E" w14:textId="77777777" w:rsidR="00DF6D05" w:rsidRDefault="00DF6D05" w:rsidP="00425F22"/>
        </w:tc>
        <w:tc>
          <w:tcPr>
            <w:tcW w:w="1042" w:type="dxa"/>
          </w:tcPr>
          <w:p w14:paraId="36EB42AE" w14:textId="77777777" w:rsidR="00DF6D05" w:rsidRDefault="00DF6D05" w:rsidP="00425F22"/>
        </w:tc>
        <w:tc>
          <w:tcPr>
            <w:tcW w:w="1395" w:type="dxa"/>
          </w:tcPr>
          <w:p w14:paraId="7A69DBBC" w14:textId="77777777" w:rsidR="00DF6D05" w:rsidRDefault="00DF6D05" w:rsidP="00425F22"/>
        </w:tc>
        <w:tc>
          <w:tcPr>
            <w:tcW w:w="727" w:type="dxa"/>
          </w:tcPr>
          <w:p w14:paraId="4A1FA2EC" w14:textId="77777777" w:rsidR="00DF6D05" w:rsidRDefault="00DF6D05" w:rsidP="00425F22"/>
        </w:tc>
        <w:tc>
          <w:tcPr>
            <w:tcW w:w="783" w:type="dxa"/>
          </w:tcPr>
          <w:p w14:paraId="3ABA19AB" w14:textId="77777777" w:rsidR="00DF6D05" w:rsidRDefault="00DF6D05" w:rsidP="00425F22"/>
        </w:tc>
      </w:tr>
    </w:tbl>
    <w:p w14:paraId="1D1CEE4C" w14:textId="77777777" w:rsidR="00170279" w:rsidRDefault="00170279" w:rsidP="00DF6D05">
      <w:pPr>
        <w:spacing w:after="0"/>
      </w:pPr>
    </w:p>
    <w:p w14:paraId="541F6331" w14:textId="77777777" w:rsidR="00170279" w:rsidRDefault="00170279" w:rsidP="00DF6D05">
      <w:pPr>
        <w:spacing w:after="0"/>
      </w:pPr>
    </w:p>
    <w:p w14:paraId="52478C7C" w14:textId="79EEAAE7" w:rsidR="00DF6D05" w:rsidRDefault="00DF6D05" w:rsidP="000631BB">
      <w:pPr>
        <w:pStyle w:val="Overskrift4"/>
      </w:pPr>
      <w:r>
        <w:lastRenderedPageBreak/>
        <w:t>Klasse 2 - 9-10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04AABD74" w14:textId="77777777" w:rsidTr="00DF6D05">
        <w:tc>
          <w:tcPr>
            <w:tcW w:w="2126" w:type="dxa"/>
          </w:tcPr>
          <w:p w14:paraId="1DE5415F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7F09A88F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11E061F0" w14:textId="1CB8D2A2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309467FE" w14:textId="68369AE0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4866406F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15C2AEE7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68BC9FD1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274C1534" w14:textId="77777777" w:rsidR="00DF6D05" w:rsidRDefault="00DF6D05" w:rsidP="00425F22">
            <w:pPr>
              <w:jc w:val="both"/>
            </w:pPr>
            <w:r>
              <w:t xml:space="preserve">SVINGSTANG </w:t>
            </w:r>
          </w:p>
        </w:tc>
        <w:tc>
          <w:tcPr>
            <w:tcW w:w="727" w:type="dxa"/>
          </w:tcPr>
          <w:p w14:paraId="2CD64488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330FEAAD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39B63F9" w14:textId="77777777" w:rsidTr="00DF6D05">
        <w:tc>
          <w:tcPr>
            <w:tcW w:w="2126" w:type="dxa"/>
          </w:tcPr>
          <w:p w14:paraId="2532AD03" w14:textId="77777777" w:rsidR="00DF6D05" w:rsidRDefault="00DF6D05" w:rsidP="00425F22"/>
        </w:tc>
        <w:tc>
          <w:tcPr>
            <w:tcW w:w="546" w:type="dxa"/>
          </w:tcPr>
          <w:p w14:paraId="24240377" w14:textId="77777777" w:rsidR="00DF6D05" w:rsidRDefault="00DF6D05" w:rsidP="00425F22"/>
        </w:tc>
        <w:tc>
          <w:tcPr>
            <w:tcW w:w="609" w:type="dxa"/>
          </w:tcPr>
          <w:p w14:paraId="462C672B" w14:textId="77777777" w:rsidR="00DF6D05" w:rsidRDefault="00DF6D05" w:rsidP="00425F22"/>
        </w:tc>
        <w:tc>
          <w:tcPr>
            <w:tcW w:w="707" w:type="dxa"/>
          </w:tcPr>
          <w:p w14:paraId="14A5A8A0" w14:textId="6819F081" w:rsidR="00DF6D05" w:rsidRDefault="00DF6D05" w:rsidP="00425F22"/>
        </w:tc>
        <w:tc>
          <w:tcPr>
            <w:tcW w:w="899" w:type="dxa"/>
          </w:tcPr>
          <w:p w14:paraId="3242C50A" w14:textId="77777777" w:rsidR="00DF6D05" w:rsidRDefault="00DF6D05" w:rsidP="00425F22"/>
        </w:tc>
        <w:tc>
          <w:tcPr>
            <w:tcW w:w="789" w:type="dxa"/>
          </w:tcPr>
          <w:p w14:paraId="468DCBFA" w14:textId="77777777" w:rsidR="00DF6D05" w:rsidRDefault="00DF6D05" w:rsidP="00425F22"/>
        </w:tc>
        <w:tc>
          <w:tcPr>
            <w:tcW w:w="1042" w:type="dxa"/>
          </w:tcPr>
          <w:p w14:paraId="48D70A44" w14:textId="77777777" w:rsidR="00DF6D05" w:rsidRDefault="00DF6D05" w:rsidP="00425F22"/>
        </w:tc>
        <w:tc>
          <w:tcPr>
            <w:tcW w:w="1395" w:type="dxa"/>
          </w:tcPr>
          <w:p w14:paraId="7CB1A160" w14:textId="77777777" w:rsidR="00DF6D05" w:rsidRDefault="00DF6D05" w:rsidP="00425F22"/>
        </w:tc>
        <w:tc>
          <w:tcPr>
            <w:tcW w:w="727" w:type="dxa"/>
          </w:tcPr>
          <w:p w14:paraId="4588D570" w14:textId="77777777" w:rsidR="00DF6D05" w:rsidRDefault="00DF6D05" w:rsidP="00425F22"/>
        </w:tc>
        <w:tc>
          <w:tcPr>
            <w:tcW w:w="783" w:type="dxa"/>
          </w:tcPr>
          <w:p w14:paraId="2D710361" w14:textId="77777777" w:rsidR="00DF6D05" w:rsidRDefault="00DF6D05" w:rsidP="00425F22"/>
        </w:tc>
      </w:tr>
      <w:tr w:rsidR="00DF6D05" w14:paraId="1FC8C345" w14:textId="77777777" w:rsidTr="00DF6D05">
        <w:tc>
          <w:tcPr>
            <w:tcW w:w="2126" w:type="dxa"/>
          </w:tcPr>
          <w:p w14:paraId="5B572916" w14:textId="77777777" w:rsidR="00DF6D05" w:rsidRDefault="00DF6D05" w:rsidP="00425F22"/>
        </w:tc>
        <w:tc>
          <w:tcPr>
            <w:tcW w:w="546" w:type="dxa"/>
          </w:tcPr>
          <w:p w14:paraId="39D024D5" w14:textId="77777777" w:rsidR="00DF6D05" w:rsidRDefault="00DF6D05" w:rsidP="00425F22"/>
        </w:tc>
        <w:tc>
          <w:tcPr>
            <w:tcW w:w="609" w:type="dxa"/>
          </w:tcPr>
          <w:p w14:paraId="09F689DA" w14:textId="77777777" w:rsidR="00DF6D05" w:rsidRDefault="00DF6D05" w:rsidP="00425F22"/>
        </w:tc>
        <w:tc>
          <w:tcPr>
            <w:tcW w:w="707" w:type="dxa"/>
          </w:tcPr>
          <w:p w14:paraId="0121D22E" w14:textId="307EC273" w:rsidR="00DF6D05" w:rsidRDefault="00DF6D05" w:rsidP="00425F22"/>
        </w:tc>
        <w:tc>
          <w:tcPr>
            <w:tcW w:w="899" w:type="dxa"/>
          </w:tcPr>
          <w:p w14:paraId="0988D72D" w14:textId="77777777" w:rsidR="00DF6D05" w:rsidRDefault="00DF6D05" w:rsidP="00425F22"/>
        </w:tc>
        <w:tc>
          <w:tcPr>
            <w:tcW w:w="789" w:type="dxa"/>
          </w:tcPr>
          <w:p w14:paraId="61B3901F" w14:textId="77777777" w:rsidR="00DF6D05" w:rsidRDefault="00DF6D05" w:rsidP="00425F22"/>
        </w:tc>
        <w:tc>
          <w:tcPr>
            <w:tcW w:w="1042" w:type="dxa"/>
          </w:tcPr>
          <w:p w14:paraId="40ACD223" w14:textId="77777777" w:rsidR="00DF6D05" w:rsidRDefault="00DF6D05" w:rsidP="00425F22"/>
        </w:tc>
        <w:tc>
          <w:tcPr>
            <w:tcW w:w="1395" w:type="dxa"/>
          </w:tcPr>
          <w:p w14:paraId="410654D8" w14:textId="77777777" w:rsidR="00DF6D05" w:rsidRDefault="00DF6D05" w:rsidP="00425F22"/>
        </w:tc>
        <w:tc>
          <w:tcPr>
            <w:tcW w:w="727" w:type="dxa"/>
          </w:tcPr>
          <w:p w14:paraId="2AF1AAED" w14:textId="77777777" w:rsidR="00DF6D05" w:rsidRDefault="00DF6D05" w:rsidP="00425F22"/>
        </w:tc>
        <w:tc>
          <w:tcPr>
            <w:tcW w:w="783" w:type="dxa"/>
          </w:tcPr>
          <w:p w14:paraId="14371261" w14:textId="77777777" w:rsidR="00DF6D05" w:rsidRDefault="00DF6D05" w:rsidP="00425F22"/>
        </w:tc>
      </w:tr>
    </w:tbl>
    <w:p w14:paraId="1CC26BBF" w14:textId="77777777" w:rsidR="00170279" w:rsidRDefault="00170279" w:rsidP="00DF6D05">
      <w:pPr>
        <w:spacing w:after="0"/>
      </w:pPr>
    </w:p>
    <w:p w14:paraId="0FA28A35" w14:textId="77777777" w:rsidR="00170279" w:rsidRDefault="00170279" w:rsidP="00DF6D05">
      <w:pPr>
        <w:spacing w:after="0"/>
      </w:pPr>
    </w:p>
    <w:p w14:paraId="73F7F219" w14:textId="699CD68A" w:rsidR="00DF6D05" w:rsidRDefault="00DF6D05" w:rsidP="000631BB">
      <w:pPr>
        <w:pStyle w:val="Overskrift4"/>
      </w:pPr>
      <w:r>
        <w:t>Klasse 3 - 10-12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6FA159DF" w14:textId="77777777" w:rsidTr="00DF6D05">
        <w:tc>
          <w:tcPr>
            <w:tcW w:w="2126" w:type="dxa"/>
          </w:tcPr>
          <w:p w14:paraId="0A0FA697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1576ABED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2E798A45" w14:textId="3002BC30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4AE5800" w14:textId="698856DF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2F72B49E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5E87E936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1F0AB853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794E1DB8" w14:textId="77777777" w:rsidR="00DF6D05" w:rsidRDefault="00DF6D05" w:rsidP="00425F22">
            <w:pPr>
              <w:jc w:val="both"/>
            </w:pPr>
            <w:r>
              <w:t>SVINGSTANG</w:t>
            </w:r>
          </w:p>
        </w:tc>
        <w:tc>
          <w:tcPr>
            <w:tcW w:w="727" w:type="dxa"/>
          </w:tcPr>
          <w:p w14:paraId="44D70651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081A2F9D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499CB261" w14:textId="77777777" w:rsidTr="00DF6D05">
        <w:tc>
          <w:tcPr>
            <w:tcW w:w="2126" w:type="dxa"/>
          </w:tcPr>
          <w:p w14:paraId="1C01B6ED" w14:textId="77777777" w:rsidR="00DF6D05" w:rsidRDefault="00DF6D05" w:rsidP="00425F22"/>
        </w:tc>
        <w:tc>
          <w:tcPr>
            <w:tcW w:w="546" w:type="dxa"/>
          </w:tcPr>
          <w:p w14:paraId="08D35FC4" w14:textId="77777777" w:rsidR="00DF6D05" w:rsidRDefault="00DF6D05" w:rsidP="00425F22"/>
        </w:tc>
        <w:tc>
          <w:tcPr>
            <w:tcW w:w="609" w:type="dxa"/>
          </w:tcPr>
          <w:p w14:paraId="10B82F37" w14:textId="77777777" w:rsidR="00DF6D05" w:rsidRDefault="00DF6D05" w:rsidP="00425F22"/>
        </w:tc>
        <w:tc>
          <w:tcPr>
            <w:tcW w:w="707" w:type="dxa"/>
          </w:tcPr>
          <w:p w14:paraId="300DA87D" w14:textId="07BA4A11" w:rsidR="00DF6D05" w:rsidRDefault="00DF6D05" w:rsidP="00425F22"/>
        </w:tc>
        <w:tc>
          <w:tcPr>
            <w:tcW w:w="899" w:type="dxa"/>
          </w:tcPr>
          <w:p w14:paraId="1705856D" w14:textId="77777777" w:rsidR="00DF6D05" w:rsidRDefault="00DF6D05" w:rsidP="00425F22"/>
        </w:tc>
        <w:tc>
          <w:tcPr>
            <w:tcW w:w="789" w:type="dxa"/>
          </w:tcPr>
          <w:p w14:paraId="49DC5B0C" w14:textId="77777777" w:rsidR="00DF6D05" w:rsidRDefault="00DF6D05" w:rsidP="00425F22"/>
        </w:tc>
        <w:tc>
          <w:tcPr>
            <w:tcW w:w="1042" w:type="dxa"/>
          </w:tcPr>
          <w:p w14:paraId="259DBAE5" w14:textId="77777777" w:rsidR="00DF6D05" w:rsidRDefault="00DF6D05" w:rsidP="00425F22"/>
        </w:tc>
        <w:tc>
          <w:tcPr>
            <w:tcW w:w="1395" w:type="dxa"/>
          </w:tcPr>
          <w:p w14:paraId="2F17AD5F" w14:textId="77777777" w:rsidR="00DF6D05" w:rsidRDefault="00DF6D05" w:rsidP="00425F22"/>
        </w:tc>
        <w:tc>
          <w:tcPr>
            <w:tcW w:w="727" w:type="dxa"/>
          </w:tcPr>
          <w:p w14:paraId="3A62E89C" w14:textId="77777777" w:rsidR="00DF6D05" w:rsidRDefault="00DF6D05" w:rsidP="00425F22"/>
        </w:tc>
        <w:tc>
          <w:tcPr>
            <w:tcW w:w="783" w:type="dxa"/>
          </w:tcPr>
          <w:p w14:paraId="7F826D01" w14:textId="77777777" w:rsidR="00DF6D05" w:rsidRDefault="00DF6D05" w:rsidP="00425F22"/>
        </w:tc>
      </w:tr>
      <w:tr w:rsidR="00DF6D05" w14:paraId="5BB18598" w14:textId="77777777" w:rsidTr="00DF6D05">
        <w:tc>
          <w:tcPr>
            <w:tcW w:w="2126" w:type="dxa"/>
          </w:tcPr>
          <w:p w14:paraId="1B740630" w14:textId="77777777" w:rsidR="00DF6D05" w:rsidRDefault="00DF6D05" w:rsidP="00425F22"/>
        </w:tc>
        <w:tc>
          <w:tcPr>
            <w:tcW w:w="546" w:type="dxa"/>
          </w:tcPr>
          <w:p w14:paraId="4D1E15D6" w14:textId="77777777" w:rsidR="00DF6D05" w:rsidRDefault="00DF6D05" w:rsidP="00425F22"/>
        </w:tc>
        <w:tc>
          <w:tcPr>
            <w:tcW w:w="609" w:type="dxa"/>
          </w:tcPr>
          <w:p w14:paraId="3DA12235" w14:textId="77777777" w:rsidR="00DF6D05" w:rsidRDefault="00DF6D05" w:rsidP="00425F22"/>
        </w:tc>
        <w:tc>
          <w:tcPr>
            <w:tcW w:w="707" w:type="dxa"/>
          </w:tcPr>
          <w:p w14:paraId="163887A4" w14:textId="04F81DF0" w:rsidR="00DF6D05" w:rsidRDefault="00DF6D05" w:rsidP="00425F22"/>
        </w:tc>
        <w:tc>
          <w:tcPr>
            <w:tcW w:w="899" w:type="dxa"/>
          </w:tcPr>
          <w:p w14:paraId="11B84A57" w14:textId="77777777" w:rsidR="00DF6D05" w:rsidRDefault="00DF6D05" w:rsidP="00425F22"/>
        </w:tc>
        <w:tc>
          <w:tcPr>
            <w:tcW w:w="789" w:type="dxa"/>
          </w:tcPr>
          <w:p w14:paraId="6608A214" w14:textId="77777777" w:rsidR="00DF6D05" w:rsidRDefault="00DF6D05" w:rsidP="00425F22"/>
        </w:tc>
        <w:tc>
          <w:tcPr>
            <w:tcW w:w="1042" w:type="dxa"/>
          </w:tcPr>
          <w:p w14:paraId="743EB520" w14:textId="77777777" w:rsidR="00DF6D05" w:rsidRDefault="00DF6D05" w:rsidP="00425F22"/>
        </w:tc>
        <w:tc>
          <w:tcPr>
            <w:tcW w:w="1395" w:type="dxa"/>
          </w:tcPr>
          <w:p w14:paraId="24B780FE" w14:textId="77777777" w:rsidR="00DF6D05" w:rsidRDefault="00DF6D05" w:rsidP="00425F22"/>
        </w:tc>
        <w:tc>
          <w:tcPr>
            <w:tcW w:w="727" w:type="dxa"/>
          </w:tcPr>
          <w:p w14:paraId="2EDC4732" w14:textId="77777777" w:rsidR="00DF6D05" w:rsidRDefault="00DF6D05" w:rsidP="00425F22"/>
        </w:tc>
        <w:tc>
          <w:tcPr>
            <w:tcW w:w="783" w:type="dxa"/>
          </w:tcPr>
          <w:p w14:paraId="53A42879" w14:textId="77777777" w:rsidR="00DF6D05" w:rsidRDefault="00DF6D05" w:rsidP="00425F22"/>
        </w:tc>
      </w:tr>
    </w:tbl>
    <w:p w14:paraId="7FD46962" w14:textId="77777777" w:rsidR="00170279" w:rsidRDefault="00170279" w:rsidP="00DF6D05">
      <w:pPr>
        <w:spacing w:after="0"/>
      </w:pPr>
    </w:p>
    <w:p w14:paraId="138BB686" w14:textId="77777777" w:rsidR="00170279" w:rsidRDefault="00170279" w:rsidP="00DF6D05">
      <w:pPr>
        <w:spacing w:after="0"/>
      </w:pPr>
    </w:p>
    <w:p w14:paraId="445EF7AD" w14:textId="12DBC11A" w:rsidR="00DF6D05" w:rsidRDefault="00DF6D05" w:rsidP="000631BB">
      <w:pPr>
        <w:pStyle w:val="Overskrift4"/>
      </w:pPr>
      <w:r>
        <w:t>Klasse 4 – 13-16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754BE372" w14:textId="77777777" w:rsidTr="00DF6D05">
        <w:tc>
          <w:tcPr>
            <w:tcW w:w="2126" w:type="dxa"/>
          </w:tcPr>
          <w:p w14:paraId="0A50916D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4FE7B373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36535FE8" w14:textId="1EB0AC08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6DC2D1B" w14:textId="33A0AE81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47BB0E9E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6E2CAADF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42A4274B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2E8452DF" w14:textId="77777777" w:rsidR="00DF6D05" w:rsidRDefault="00DF6D05" w:rsidP="00425F22">
            <w:pPr>
              <w:jc w:val="both"/>
            </w:pPr>
            <w:r>
              <w:t>SVINGSTANG</w:t>
            </w:r>
          </w:p>
        </w:tc>
        <w:tc>
          <w:tcPr>
            <w:tcW w:w="727" w:type="dxa"/>
          </w:tcPr>
          <w:p w14:paraId="256BFAB2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3A7D55A8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75DD21A9" w14:textId="77777777" w:rsidTr="00DF6D05">
        <w:tc>
          <w:tcPr>
            <w:tcW w:w="2126" w:type="dxa"/>
          </w:tcPr>
          <w:p w14:paraId="7B618F4F" w14:textId="77777777" w:rsidR="00DF6D05" w:rsidRDefault="00DF6D05" w:rsidP="00425F22"/>
        </w:tc>
        <w:tc>
          <w:tcPr>
            <w:tcW w:w="546" w:type="dxa"/>
          </w:tcPr>
          <w:p w14:paraId="68C3D67D" w14:textId="77777777" w:rsidR="00DF6D05" w:rsidRDefault="00DF6D05" w:rsidP="00425F22"/>
        </w:tc>
        <w:tc>
          <w:tcPr>
            <w:tcW w:w="609" w:type="dxa"/>
          </w:tcPr>
          <w:p w14:paraId="23590934" w14:textId="77777777" w:rsidR="00DF6D05" w:rsidRDefault="00DF6D05" w:rsidP="00425F22"/>
        </w:tc>
        <w:tc>
          <w:tcPr>
            <w:tcW w:w="707" w:type="dxa"/>
          </w:tcPr>
          <w:p w14:paraId="3C085EF0" w14:textId="37932757" w:rsidR="00DF6D05" w:rsidRDefault="00DF6D05" w:rsidP="00425F22"/>
        </w:tc>
        <w:tc>
          <w:tcPr>
            <w:tcW w:w="899" w:type="dxa"/>
          </w:tcPr>
          <w:p w14:paraId="282EFBC0" w14:textId="77777777" w:rsidR="00DF6D05" w:rsidRDefault="00DF6D05" w:rsidP="00425F22"/>
        </w:tc>
        <w:tc>
          <w:tcPr>
            <w:tcW w:w="789" w:type="dxa"/>
          </w:tcPr>
          <w:p w14:paraId="2D7CB112" w14:textId="77777777" w:rsidR="00DF6D05" w:rsidRDefault="00DF6D05" w:rsidP="00425F22"/>
        </w:tc>
        <w:tc>
          <w:tcPr>
            <w:tcW w:w="1042" w:type="dxa"/>
          </w:tcPr>
          <w:p w14:paraId="23A1BB7C" w14:textId="77777777" w:rsidR="00DF6D05" w:rsidRDefault="00DF6D05" w:rsidP="00425F22"/>
        </w:tc>
        <w:tc>
          <w:tcPr>
            <w:tcW w:w="1395" w:type="dxa"/>
          </w:tcPr>
          <w:p w14:paraId="0EA24384" w14:textId="77777777" w:rsidR="00DF6D05" w:rsidRDefault="00DF6D05" w:rsidP="00425F22"/>
        </w:tc>
        <w:tc>
          <w:tcPr>
            <w:tcW w:w="727" w:type="dxa"/>
          </w:tcPr>
          <w:p w14:paraId="0204CCAA" w14:textId="77777777" w:rsidR="00DF6D05" w:rsidRDefault="00DF6D05" w:rsidP="00425F22"/>
        </w:tc>
        <w:tc>
          <w:tcPr>
            <w:tcW w:w="783" w:type="dxa"/>
          </w:tcPr>
          <w:p w14:paraId="0D2C4198" w14:textId="77777777" w:rsidR="00DF6D05" w:rsidRDefault="00DF6D05" w:rsidP="00425F22"/>
        </w:tc>
      </w:tr>
      <w:tr w:rsidR="00DF6D05" w14:paraId="6F6E9C20" w14:textId="77777777" w:rsidTr="00DF6D05">
        <w:tc>
          <w:tcPr>
            <w:tcW w:w="2126" w:type="dxa"/>
          </w:tcPr>
          <w:p w14:paraId="3F613F21" w14:textId="77777777" w:rsidR="00DF6D05" w:rsidRDefault="00DF6D05" w:rsidP="00425F22"/>
        </w:tc>
        <w:tc>
          <w:tcPr>
            <w:tcW w:w="546" w:type="dxa"/>
          </w:tcPr>
          <w:p w14:paraId="10BFB187" w14:textId="77777777" w:rsidR="00DF6D05" w:rsidRDefault="00DF6D05" w:rsidP="00425F22"/>
        </w:tc>
        <w:tc>
          <w:tcPr>
            <w:tcW w:w="609" w:type="dxa"/>
          </w:tcPr>
          <w:p w14:paraId="30381A09" w14:textId="77777777" w:rsidR="00DF6D05" w:rsidRDefault="00DF6D05" w:rsidP="00425F22"/>
        </w:tc>
        <w:tc>
          <w:tcPr>
            <w:tcW w:w="707" w:type="dxa"/>
          </w:tcPr>
          <w:p w14:paraId="250A4809" w14:textId="29C2C624" w:rsidR="00DF6D05" w:rsidRDefault="00DF6D05" w:rsidP="00425F22"/>
        </w:tc>
        <w:tc>
          <w:tcPr>
            <w:tcW w:w="899" w:type="dxa"/>
          </w:tcPr>
          <w:p w14:paraId="167A3965" w14:textId="77777777" w:rsidR="00DF6D05" w:rsidRDefault="00DF6D05" w:rsidP="00425F22"/>
        </w:tc>
        <w:tc>
          <w:tcPr>
            <w:tcW w:w="789" w:type="dxa"/>
          </w:tcPr>
          <w:p w14:paraId="69F88D0A" w14:textId="77777777" w:rsidR="00DF6D05" w:rsidRDefault="00DF6D05" w:rsidP="00425F22"/>
        </w:tc>
        <w:tc>
          <w:tcPr>
            <w:tcW w:w="1042" w:type="dxa"/>
          </w:tcPr>
          <w:p w14:paraId="7F479F0E" w14:textId="77777777" w:rsidR="00DF6D05" w:rsidRDefault="00DF6D05" w:rsidP="00425F22"/>
        </w:tc>
        <w:tc>
          <w:tcPr>
            <w:tcW w:w="1395" w:type="dxa"/>
          </w:tcPr>
          <w:p w14:paraId="79ADE7E6" w14:textId="77777777" w:rsidR="00DF6D05" w:rsidRDefault="00DF6D05" w:rsidP="00425F22"/>
        </w:tc>
        <w:tc>
          <w:tcPr>
            <w:tcW w:w="727" w:type="dxa"/>
          </w:tcPr>
          <w:p w14:paraId="1FA660A9" w14:textId="77777777" w:rsidR="00DF6D05" w:rsidRDefault="00DF6D05" w:rsidP="00425F22"/>
        </w:tc>
        <w:tc>
          <w:tcPr>
            <w:tcW w:w="783" w:type="dxa"/>
          </w:tcPr>
          <w:p w14:paraId="4CD701D8" w14:textId="77777777" w:rsidR="00DF6D05" w:rsidRDefault="00DF6D05" w:rsidP="00425F22"/>
        </w:tc>
      </w:tr>
    </w:tbl>
    <w:p w14:paraId="1826A047" w14:textId="77777777" w:rsidR="006642AF" w:rsidRDefault="006642AF" w:rsidP="00DF6D05">
      <w:pPr>
        <w:spacing w:after="0"/>
      </w:pPr>
    </w:p>
    <w:p w14:paraId="46C0E347" w14:textId="77777777" w:rsidR="006642AF" w:rsidRDefault="006642AF" w:rsidP="00DF6D05">
      <w:pPr>
        <w:spacing w:after="0"/>
      </w:pPr>
    </w:p>
    <w:p w14:paraId="01685D9B" w14:textId="1CDF8A14" w:rsidR="00DF6D05" w:rsidRDefault="00DF6D05" w:rsidP="000631BB">
      <w:pPr>
        <w:pStyle w:val="Overskrift4"/>
      </w:pPr>
      <w:r>
        <w:t>Klasse 5 – 16 år og eldre: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1942"/>
        <w:gridCol w:w="535"/>
        <w:gridCol w:w="804"/>
        <w:gridCol w:w="707"/>
        <w:gridCol w:w="899"/>
        <w:gridCol w:w="789"/>
        <w:gridCol w:w="1042"/>
        <w:gridCol w:w="1395"/>
        <w:gridCol w:w="727"/>
        <w:gridCol w:w="783"/>
      </w:tblGrid>
      <w:tr w:rsidR="00DF6D05" w14:paraId="573358E3" w14:textId="77777777" w:rsidTr="00DF6D05">
        <w:tc>
          <w:tcPr>
            <w:tcW w:w="2126" w:type="dxa"/>
          </w:tcPr>
          <w:p w14:paraId="1BDBBF07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6" w:type="dxa"/>
          </w:tcPr>
          <w:p w14:paraId="583C4077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09" w:type="dxa"/>
          </w:tcPr>
          <w:p w14:paraId="2F143C5E" w14:textId="2A79B21C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1A82012B" w14:textId="41A3417D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899" w:type="dxa"/>
          </w:tcPr>
          <w:p w14:paraId="08738805" w14:textId="77777777" w:rsidR="00DF6D05" w:rsidRDefault="00DF6D05" w:rsidP="00425F22">
            <w:pPr>
              <w:jc w:val="both"/>
            </w:pPr>
            <w:r>
              <w:t>RINGER</w:t>
            </w:r>
          </w:p>
        </w:tc>
        <w:tc>
          <w:tcPr>
            <w:tcW w:w="789" w:type="dxa"/>
          </w:tcPr>
          <w:p w14:paraId="5335E089" w14:textId="77777777" w:rsidR="00DF6D05" w:rsidRDefault="00DF6D05" w:rsidP="00425F22">
            <w:pPr>
              <w:jc w:val="both"/>
            </w:pPr>
            <w:r>
              <w:t>BØYLE</w:t>
            </w:r>
          </w:p>
        </w:tc>
        <w:tc>
          <w:tcPr>
            <w:tcW w:w="1042" w:type="dxa"/>
          </w:tcPr>
          <w:p w14:paraId="54F3D4DD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1395" w:type="dxa"/>
          </w:tcPr>
          <w:p w14:paraId="293A0E1C" w14:textId="77777777" w:rsidR="00DF6D05" w:rsidRDefault="00DF6D05" w:rsidP="00425F22">
            <w:pPr>
              <w:jc w:val="both"/>
            </w:pPr>
            <w:r>
              <w:t>SVINGSTANG</w:t>
            </w:r>
          </w:p>
        </w:tc>
        <w:tc>
          <w:tcPr>
            <w:tcW w:w="727" w:type="dxa"/>
          </w:tcPr>
          <w:p w14:paraId="333C0A42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216267C3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4DF70B58" w14:textId="77777777" w:rsidTr="00DF6D05">
        <w:tc>
          <w:tcPr>
            <w:tcW w:w="2126" w:type="dxa"/>
          </w:tcPr>
          <w:p w14:paraId="67E5ED61" w14:textId="77777777" w:rsidR="00DF6D05" w:rsidRDefault="00DF6D05" w:rsidP="00425F22"/>
        </w:tc>
        <w:tc>
          <w:tcPr>
            <w:tcW w:w="546" w:type="dxa"/>
          </w:tcPr>
          <w:p w14:paraId="7AD0982C" w14:textId="77777777" w:rsidR="00DF6D05" w:rsidRDefault="00DF6D05" w:rsidP="00425F22"/>
        </w:tc>
        <w:tc>
          <w:tcPr>
            <w:tcW w:w="609" w:type="dxa"/>
          </w:tcPr>
          <w:p w14:paraId="1AAB185E" w14:textId="77777777" w:rsidR="00DF6D05" w:rsidRDefault="00DF6D05" w:rsidP="00425F22"/>
        </w:tc>
        <w:tc>
          <w:tcPr>
            <w:tcW w:w="707" w:type="dxa"/>
          </w:tcPr>
          <w:p w14:paraId="2F6ACC71" w14:textId="365CA177" w:rsidR="00DF6D05" w:rsidRDefault="00DF6D05" w:rsidP="00425F22"/>
        </w:tc>
        <w:tc>
          <w:tcPr>
            <w:tcW w:w="899" w:type="dxa"/>
          </w:tcPr>
          <w:p w14:paraId="2F31D9A7" w14:textId="77777777" w:rsidR="00DF6D05" w:rsidRDefault="00DF6D05" w:rsidP="00425F22"/>
        </w:tc>
        <w:tc>
          <w:tcPr>
            <w:tcW w:w="789" w:type="dxa"/>
          </w:tcPr>
          <w:p w14:paraId="2677A3E7" w14:textId="77777777" w:rsidR="00DF6D05" w:rsidRDefault="00DF6D05" w:rsidP="00425F22"/>
        </w:tc>
        <w:tc>
          <w:tcPr>
            <w:tcW w:w="1042" w:type="dxa"/>
          </w:tcPr>
          <w:p w14:paraId="56D78C4A" w14:textId="77777777" w:rsidR="00DF6D05" w:rsidRDefault="00DF6D05" w:rsidP="00425F22"/>
        </w:tc>
        <w:tc>
          <w:tcPr>
            <w:tcW w:w="1395" w:type="dxa"/>
          </w:tcPr>
          <w:p w14:paraId="262DD5A4" w14:textId="77777777" w:rsidR="00DF6D05" w:rsidRDefault="00DF6D05" w:rsidP="00425F22"/>
        </w:tc>
        <w:tc>
          <w:tcPr>
            <w:tcW w:w="727" w:type="dxa"/>
          </w:tcPr>
          <w:p w14:paraId="4769B77D" w14:textId="77777777" w:rsidR="00DF6D05" w:rsidRDefault="00DF6D05" w:rsidP="00425F22"/>
        </w:tc>
        <w:tc>
          <w:tcPr>
            <w:tcW w:w="783" w:type="dxa"/>
          </w:tcPr>
          <w:p w14:paraId="3DB1181E" w14:textId="77777777" w:rsidR="00DF6D05" w:rsidRDefault="00DF6D05" w:rsidP="00425F22"/>
        </w:tc>
      </w:tr>
      <w:tr w:rsidR="00DF6D05" w14:paraId="713185DA" w14:textId="77777777" w:rsidTr="00DF6D05">
        <w:tc>
          <w:tcPr>
            <w:tcW w:w="2126" w:type="dxa"/>
          </w:tcPr>
          <w:p w14:paraId="197AFDA5" w14:textId="77777777" w:rsidR="00DF6D05" w:rsidRDefault="00DF6D05" w:rsidP="00425F22"/>
        </w:tc>
        <w:tc>
          <w:tcPr>
            <w:tcW w:w="546" w:type="dxa"/>
          </w:tcPr>
          <w:p w14:paraId="1E617225" w14:textId="77777777" w:rsidR="00DF6D05" w:rsidRDefault="00DF6D05" w:rsidP="00425F22"/>
        </w:tc>
        <w:tc>
          <w:tcPr>
            <w:tcW w:w="609" w:type="dxa"/>
          </w:tcPr>
          <w:p w14:paraId="16DAA7C4" w14:textId="77777777" w:rsidR="00DF6D05" w:rsidRDefault="00DF6D05" w:rsidP="00425F22"/>
        </w:tc>
        <w:tc>
          <w:tcPr>
            <w:tcW w:w="707" w:type="dxa"/>
          </w:tcPr>
          <w:p w14:paraId="1B64A8B2" w14:textId="30D2823A" w:rsidR="00DF6D05" w:rsidRDefault="00DF6D05" w:rsidP="00425F22"/>
        </w:tc>
        <w:tc>
          <w:tcPr>
            <w:tcW w:w="899" w:type="dxa"/>
          </w:tcPr>
          <w:p w14:paraId="7FA8716D" w14:textId="77777777" w:rsidR="00DF6D05" w:rsidRDefault="00DF6D05" w:rsidP="00425F22"/>
        </w:tc>
        <w:tc>
          <w:tcPr>
            <w:tcW w:w="789" w:type="dxa"/>
          </w:tcPr>
          <w:p w14:paraId="7C146EB6" w14:textId="77777777" w:rsidR="00DF6D05" w:rsidRDefault="00DF6D05" w:rsidP="00425F22"/>
        </w:tc>
        <w:tc>
          <w:tcPr>
            <w:tcW w:w="1042" w:type="dxa"/>
          </w:tcPr>
          <w:p w14:paraId="36E82FBC" w14:textId="77777777" w:rsidR="00DF6D05" w:rsidRDefault="00DF6D05" w:rsidP="00425F22"/>
        </w:tc>
        <w:tc>
          <w:tcPr>
            <w:tcW w:w="1395" w:type="dxa"/>
          </w:tcPr>
          <w:p w14:paraId="047BFD44" w14:textId="77777777" w:rsidR="00DF6D05" w:rsidRDefault="00DF6D05" w:rsidP="00425F22"/>
        </w:tc>
        <w:tc>
          <w:tcPr>
            <w:tcW w:w="727" w:type="dxa"/>
          </w:tcPr>
          <w:p w14:paraId="23AFD57F" w14:textId="77777777" w:rsidR="00DF6D05" w:rsidRDefault="00DF6D05" w:rsidP="00425F22"/>
        </w:tc>
        <w:tc>
          <w:tcPr>
            <w:tcW w:w="783" w:type="dxa"/>
          </w:tcPr>
          <w:p w14:paraId="2B9E4107" w14:textId="77777777" w:rsidR="00DF6D05" w:rsidRDefault="00DF6D05" w:rsidP="00425F22"/>
        </w:tc>
      </w:tr>
    </w:tbl>
    <w:p w14:paraId="7B568254" w14:textId="77777777" w:rsidR="000631BB" w:rsidRDefault="000631BB" w:rsidP="000631BB">
      <w:pPr>
        <w:pStyle w:val="Overskrift2"/>
      </w:pPr>
    </w:p>
    <w:p w14:paraId="13E8F402" w14:textId="0EDE25A2" w:rsidR="00DF6D05" w:rsidRPr="00E45DEB" w:rsidRDefault="00DF6D05" w:rsidP="000631BB">
      <w:pPr>
        <w:pStyle w:val="Overskrift2"/>
      </w:pPr>
      <w:r w:rsidRPr="00E45DEB">
        <w:t>TURN KVINNER</w:t>
      </w:r>
    </w:p>
    <w:p w14:paraId="6AE5B549" w14:textId="77777777" w:rsidR="00DF6D05" w:rsidRDefault="00DF6D05" w:rsidP="000631BB">
      <w:pPr>
        <w:pStyle w:val="Overskrift4"/>
      </w:pPr>
      <w:r>
        <w:t>Klasse 1 - 6-8 år</w:t>
      </w:r>
      <w:r w:rsidRPr="00350222">
        <w:t>:</w:t>
      </w:r>
    </w:p>
    <w:tbl>
      <w:tblPr>
        <w:tblStyle w:val="Tabellrutenett"/>
        <w:tblW w:w="10589" w:type="dxa"/>
        <w:tblLook w:val="04A0" w:firstRow="1" w:lastRow="0" w:firstColumn="1" w:lastColumn="0" w:noHBand="0" w:noVBand="1"/>
      </w:tblPr>
      <w:tblGrid>
        <w:gridCol w:w="5235"/>
        <w:gridCol w:w="565"/>
        <w:gridCol w:w="804"/>
        <w:gridCol w:w="707"/>
        <w:gridCol w:w="1042"/>
        <w:gridCol w:w="726"/>
        <w:gridCol w:w="727"/>
        <w:gridCol w:w="783"/>
      </w:tblGrid>
      <w:tr w:rsidR="00DF6D05" w14:paraId="75FD1357" w14:textId="77777777" w:rsidTr="00DF6D05">
        <w:tc>
          <w:tcPr>
            <w:tcW w:w="5329" w:type="dxa"/>
          </w:tcPr>
          <w:p w14:paraId="09689314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0BDF2CED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5D490764" w14:textId="3490DA8C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BCB3E97" w14:textId="4D9EB9C1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0F2CED11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498F6038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27" w:type="dxa"/>
          </w:tcPr>
          <w:p w14:paraId="1C6B2348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553539F3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2E069C45" w14:textId="77777777" w:rsidTr="00DF6D05">
        <w:tc>
          <w:tcPr>
            <w:tcW w:w="5329" w:type="dxa"/>
          </w:tcPr>
          <w:p w14:paraId="08DBD84F" w14:textId="77777777" w:rsidR="00DF6D05" w:rsidRDefault="00DF6D05" w:rsidP="00425F22"/>
        </w:tc>
        <w:tc>
          <w:tcPr>
            <w:tcW w:w="567" w:type="dxa"/>
          </w:tcPr>
          <w:p w14:paraId="75061128" w14:textId="77777777" w:rsidR="00DF6D05" w:rsidRDefault="00DF6D05" w:rsidP="00425F22"/>
        </w:tc>
        <w:tc>
          <w:tcPr>
            <w:tcW w:w="707" w:type="dxa"/>
          </w:tcPr>
          <w:p w14:paraId="771C644D" w14:textId="77777777" w:rsidR="00DF6D05" w:rsidRDefault="00DF6D05" w:rsidP="00425F22"/>
        </w:tc>
        <w:tc>
          <w:tcPr>
            <w:tcW w:w="707" w:type="dxa"/>
          </w:tcPr>
          <w:p w14:paraId="04CD3029" w14:textId="55AD5ED8" w:rsidR="00DF6D05" w:rsidRDefault="00DF6D05" w:rsidP="00425F22"/>
        </w:tc>
        <w:tc>
          <w:tcPr>
            <w:tcW w:w="1042" w:type="dxa"/>
          </w:tcPr>
          <w:p w14:paraId="4EBD357D" w14:textId="77777777" w:rsidR="00DF6D05" w:rsidRDefault="00DF6D05" w:rsidP="00425F22"/>
        </w:tc>
        <w:tc>
          <w:tcPr>
            <w:tcW w:w="727" w:type="dxa"/>
          </w:tcPr>
          <w:p w14:paraId="4BB9D6C6" w14:textId="77777777" w:rsidR="00DF6D05" w:rsidRDefault="00DF6D05" w:rsidP="00425F22"/>
        </w:tc>
        <w:tc>
          <w:tcPr>
            <w:tcW w:w="727" w:type="dxa"/>
          </w:tcPr>
          <w:p w14:paraId="33714605" w14:textId="77777777" w:rsidR="00DF6D05" w:rsidRDefault="00DF6D05" w:rsidP="00425F22"/>
        </w:tc>
        <w:tc>
          <w:tcPr>
            <w:tcW w:w="783" w:type="dxa"/>
          </w:tcPr>
          <w:p w14:paraId="1B97EA5C" w14:textId="77777777" w:rsidR="00DF6D05" w:rsidRDefault="00DF6D05" w:rsidP="00425F22"/>
        </w:tc>
      </w:tr>
      <w:tr w:rsidR="00DF6D05" w14:paraId="216883D3" w14:textId="77777777" w:rsidTr="00DF6D05">
        <w:tc>
          <w:tcPr>
            <w:tcW w:w="5329" w:type="dxa"/>
          </w:tcPr>
          <w:p w14:paraId="4EA5DC88" w14:textId="77777777" w:rsidR="00DF6D05" w:rsidRDefault="00DF6D05" w:rsidP="00425F22"/>
        </w:tc>
        <w:tc>
          <w:tcPr>
            <w:tcW w:w="567" w:type="dxa"/>
          </w:tcPr>
          <w:p w14:paraId="4C0A2299" w14:textId="77777777" w:rsidR="00DF6D05" w:rsidRDefault="00DF6D05" w:rsidP="00425F22"/>
        </w:tc>
        <w:tc>
          <w:tcPr>
            <w:tcW w:w="707" w:type="dxa"/>
          </w:tcPr>
          <w:p w14:paraId="2AAD034E" w14:textId="77777777" w:rsidR="00DF6D05" w:rsidRDefault="00DF6D05" w:rsidP="00425F22"/>
        </w:tc>
        <w:tc>
          <w:tcPr>
            <w:tcW w:w="707" w:type="dxa"/>
          </w:tcPr>
          <w:p w14:paraId="3BDE3594" w14:textId="1740C407" w:rsidR="00DF6D05" w:rsidRDefault="00DF6D05" w:rsidP="00425F22"/>
        </w:tc>
        <w:tc>
          <w:tcPr>
            <w:tcW w:w="1042" w:type="dxa"/>
          </w:tcPr>
          <w:p w14:paraId="56BA3B1E" w14:textId="77777777" w:rsidR="00DF6D05" w:rsidRDefault="00DF6D05" w:rsidP="00425F22"/>
        </w:tc>
        <w:tc>
          <w:tcPr>
            <w:tcW w:w="727" w:type="dxa"/>
          </w:tcPr>
          <w:p w14:paraId="417ACB42" w14:textId="77777777" w:rsidR="00DF6D05" w:rsidRDefault="00DF6D05" w:rsidP="00425F22"/>
        </w:tc>
        <w:tc>
          <w:tcPr>
            <w:tcW w:w="727" w:type="dxa"/>
          </w:tcPr>
          <w:p w14:paraId="1ED48942" w14:textId="77777777" w:rsidR="00DF6D05" w:rsidRDefault="00DF6D05" w:rsidP="00425F22"/>
        </w:tc>
        <w:tc>
          <w:tcPr>
            <w:tcW w:w="783" w:type="dxa"/>
          </w:tcPr>
          <w:p w14:paraId="5AA25A21" w14:textId="77777777" w:rsidR="00DF6D05" w:rsidRDefault="00DF6D05" w:rsidP="00425F22"/>
        </w:tc>
      </w:tr>
    </w:tbl>
    <w:p w14:paraId="416A1AD8" w14:textId="77777777" w:rsidR="006642AF" w:rsidRDefault="006642AF" w:rsidP="00DF6D05">
      <w:pPr>
        <w:spacing w:after="0"/>
      </w:pPr>
    </w:p>
    <w:p w14:paraId="46008545" w14:textId="77777777" w:rsidR="006642AF" w:rsidRDefault="006642AF" w:rsidP="00DF6D05">
      <w:pPr>
        <w:spacing w:after="0"/>
      </w:pPr>
    </w:p>
    <w:p w14:paraId="4195F557" w14:textId="1E949ABA" w:rsidR="00DF6D05" w:rsidRDefault="00DF6D05" w:rsidP="000631BB">
      <w:pPr>
        <w:pStyle w:val="Overskrift4"/>
      </w:pPr>
      <w:r>
        <w:t>Klasse 2 - 9-10 år</w:t>
      </w:r>
      <w:r w:rsidRPr="00350222">
        <w:t>:</w:t>
      </w:r>
    </w:p>
    <w:tbl>
      <w:tblPr>
        <w:tblStyle w:val="Tabellrutenett"/>
        <w:tblW w:w="10645" w:type="dxa"/>
        <w:tblLook w:val="04A0" w:firstRow="1" w:lastRow="0" w:firstColumn="1" w:lastColumn="0" w:noHBand="0" w:noVBand="1"/>
      </w:tblPr>
      <w:tblGrid>
        <w:gridCol w:w="5236"/>
        <w:gridCol w:w="565"/>
        <w:gridCol w:w="804"/>
        <w:gridCol w:w="707"/>
        <w:gridCol w:w="1042"/>
        <w:gridCol w:w="727"/>
        <w:gridCol w:w="781"/>
        <w:gridCol w:w="783"/>
      </w:tblGrid>
      <w:tr w:rsidR="00DF6D05" w14:paraId="3A5EC760" w14:textId="77777777" w:rsidTr="00DF6D05">
        <w:tc>
          <w:tcPr>
            <w:tcW w:w="5329" w:type="dxa"/>
          </w:tcPr>
          <w:p w14:paraId="30F1F395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4D1A60F6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5B5FF3CB" w14:textId="7D4DFC45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806A24D" w14:textId="3C170D24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018D0ACA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1AE39E4F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293CF5A6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83" w:type="dxa"/>
          </w:tcPr>
          <w:p w14:paraId="22A8A215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0FCE60DF" w14:textId="77777777" w:rsidTr="00DF6D05">
        <w:tc>
          <w:tcPr>
            <w:tcW w:w="5329" w:type="dxa"/>
          </w:tcPr>
          <w:p w14:paraId="6113717F" w14:textId="77777777" w:rsidR="00DF6D05" w:rsidRDefault="00DF6D05" w:rsidP="00425F22"/>
        </w:tc>
        <w:tc>
          <w:tcPr>
            <w:tcW w:w="567" w:type="dxa"/>
          </w:tcPr>
          <w:p w14:paraId="41F5FF89" w14:textId="77777777" w:rsidR="00DF6D05" w:rsidRDefault="00DF6D05" w:rsidP="00425F22"/>
        </w:tc>
        <w:tc>
          <w:tcPr>
            <w:tcW w:w="707" w:type="dxa"/>
          </w:tcPr>
          <w:p w14:paraId="4C6AF366" w14:textId="77777777" w:rsidR="00DF6D05" w:rsidRDefault="00DF6D05" w:rsidP="00425F22"/>
        </w:tc>
        <w:tc>
          <w:tcPr>
            <w:tcW w:w="707" w:type="dxa"/>
          </w:tcPr>
          <w:p w14:paraId="155901EA" w14:textId="0B18AB29" w:rsidR="00DF6D05" w:rsidRDefault="00DF6D05" w:rsidP="00425F22"/>
        </w:tc>
        <w:tc>
          <w:tcPr>
            <w:tcW w:w="1042" w:type="dxa"/>
          </w:tcPr>
          <w:p w14:paraId="12AB2B01" w14:textId="77777777" w:rsidR="00DF6D05" w:rsidRDefault="00DF6D05" w:rsidP="00425F22"/>
        </w:tc>
        <w:tc>
          <w:tcPr>
            <w:tcW w:w="727" w:type="dxa"/>
          </w:tcPr>
          <w:p w14:paraId="4B9D734B" w14:textId="77777777" w:rsidR="00DF6D05" w:rsidRDefault="00DF6D05" w:rsidP="00425F22"/>
        </w:tc>
        <w:tc>
          <w:tcPr>
            <w:tcW w:w="783" w:type="dxa"/>
          </w:tcPr>
          <w:p w14:paraId="725CEB58" w14:textId="77777777" w:rsidR="00DF6D05" w:rsidRDefault="00DF6D05" w:rsidP="00425F22"/>
        </w:tc>
        <w:tc>
          <w:tcPr>
            <w:tcW w:w="783" w:type="dxa"/>
          </w:tcPr>
          <w:p w14:paraId="71BD8CC5" w14:textId="77777777" w:rsidR="00DF6D05" w:rsidRDefault="00DF6D05" w:rsidP="00425F22"/>
        </w:tc>
      </w:tr>
      <w:tr w:rsidR="00DF6D05" w14:paraId="17EB86E4" w14:textId="77777777" w:rsidTr="00DF6D05">
        <w:tc>
          <w:tcPr>
            <w:tcW w:w="5329" w:type="dxa"/>
          </w:tcPr>
          <w:p w14:paraId="7B6715DD" w14:textId="77777777" w:rsidR="00DF6D05" w:rsidRDefault="00DF6D05" w:rsidP="00425F22"/>
        </w:tc>
        <w:tc>
          <w:tcPr>
            <w:tcW w:w="567" w:type="dxa"/>
          </w:tcPr>
          <w:p w14:paraId="3CBEAABC" w14:textId="77777777" w:rsidR="00DF6D05" w:rsidRDefault="00DF6D05" w:rsidP="00425F22"/>
        </w:tc>
        <w:tc>
          <w:tcPr>
            <w:tcW w:w="707" w:type="dxa"/>
          </w:tcPr>
          <w:p w14:paraId="64BEFD42" w14:textId="77777777" w:rsidR="00DF6D05" w:rsidRDefault="00DF6D05" w:rsidP="00425F22"/>
        </w:tc>
        <w:tc>
          <w:tcPr>
            <w:tcW w:w="707" w:type="dxa"/>
          </w:tcPr>
          <w:p w14:paraId="79A8B40D" w14:textId="3E08700A" w:rsidR="00DF6D05" w:rsidRDefault="00DF6D05" w:rsidP="00425F22"/>
        </w:tc>
        <w:tc>
          <w:tcPr>
            <w:tcW w:w="1042" w:type="dxa"/>
          </w:tcPr>
          <w:p w14:paraId="58105B0B" w14:textId="77777777" w:rsidR="00DF6D05" w:rsidRDefault="00DF6D05" w:rsidP="00425F22"/>
        </w:tc>
        <w:tc>
          <w:tcPr>
            <w:tcW w:w="727" w:type="dxa"/>
          </w:tcPr>
          <w:p w14:paraId="0681ACCF" w14:textId="77777777" w:rsidR="00DF6D05" w:rsidRDefault="00DF6D05" w:rsidP="00425F22"/>
        </w:tc>
        <w:tc>
          <w:tcPr>
            <w:tcW w:w="783" w:type="dxa"/>
          </w:tcPr>
          <w:p w14:paraId="37CF45AF" w14:textId="77777777" w:rsidR="00DF6D05" w:rsidRDefault="00DF6D05" w:rsidP="00425F22"/>
        </w:tc>
        <w:tc>
          <w:tcPr>
            <w:tcW w:w="783" w:type="dxa"/>
          </w:tcPr>
          <w:p w14:paraId="25B1252A" w14:textId="77777777" w:rsidR="00DF6D05" w:rsidRDefault="00DF6D05" w:rsidP="00425F22"/>
        </w:tc>
      </w:tr>
    </w:tbl>
    <w:p w14:paraId="793E1CF7" w14:textId="77777777" w:rsidR="006642AF" w:rsidRDefault="006642AF" w:rsidP="00DF6D05">
      <w:pPr>
        <w:spacing w:after="0"/>
      </w:pPr>
    </w:p>
    <w:p w14:paraId="57AB47AD" w14:textId="77777777" w:rsidR="006642AF" w:rsidRDefault="006642AF" w:rsidP="00DF6D05">
      <w:pPr>
        <w:spacing w:after="0"/>
      </w:pPr>
    </w:p>
    <w:p w14:paraId="41A28902" w14:textId="5EEA2571" w:rsidR="00DF6D05" w:rsidRDefault="00DF6D05" w:rsidP="000631BB">
      <w:pPr>
        <w:pStyle w:val="Overskrift4"/>
      </w:pPr>
      <w:r>
        <w:t>Klasse 3 - 10-12 år</w:t>
      </w:r>
      <w:r w:rsidRPr="00350222">
        <w:t>:</w:t>
      </w:r>
    </w:p>
    <w:tbl>
      <w:tblPr>
        <w:tblStyle w:val="Tabellrutenett"/>
        <w:tblW w:w="10645" w:type="dxa"/>
        <w:tblLook w:val="04A0" w:firstRow="1" w:lastRow="0" w:firstColumn="1" w:lastColumn="0" w:noHBand="0" w:noVBand="1"/>
      </w:tblPr>
      <w:tblGrid>
        <w:gridCol w:w="5236"/>
        <w:gridCol w:w="565"/>
        <w:gridCol w:w="804"/>
        <w:gridCol w:w="707"/>
        <w:gridCol w:w="1042"/>
        <w:gridCol w:w="726"/>
        <w:gridCol w:w="782"/>
        <w:gridCol w:w="783"/>
      </w:tblGrid>
      <w:tr w:rsidR="00DF6D05" w14:paraId="415A2628" w14:textId="77777777" w:rsidTr="00DF6D05">
        <w:tc>
          <w:tcPr>
            <w:tcW w:w="5329" w:type="dxa"/>
          </w:tcPr>
          <w:p w14:paraId="136EE3B3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202218EE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0483C4DE" w14:textId="63FB0A0E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57232033" w14:textId="34BAFCDF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79973823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3951A155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83" w:type="dxa"/>
          </w:tcPr>
          <w:p w14:paraId="0BA71538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23E5C8EE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1666AC2B" w14:textId="77777777" w:rsidTr="00DF6D05">
        <w:tc>
          <w:tcPr>
            <w:tcW w:w="5329" w:type="dxa"/>
          </w:tcPr>
          <w:p w14:paraId="3A76A240" w14:textId="77777777" w:rsidR="00DF6D05" w:rsidRDefault="00DF6D05" w:rsidP="00425F22"/>
        </w:tc>
        <w:tc>
          <w:tcPr>
            <w:tcW w:w="567" w:type="dxa"/>
          </w:tcPr>
          <w:p w14:paraId="743B434B" w14:textId="77777777" w:rsidR="00DF6D05" w:rsidRDefault="00DF6D05" w:rsidP="00425F22"/>
        </w:tc>
        <w:tc>
          <w:tcPr>
            <w:tcW w:w="707" w:type="dxa"/>
          </w:tcPr>
          <w:p w14:paraId="5B284B88" w14:textId="77777777" w:rsidR="00DF6D05" w:rsidRDefault="00DF6D05" w:rsidP="00425F22"/>
        </w:tc>
        <w:tc>
          <w:tcPr>
            <w:tcW w:w="707" w:type="dxa"/>
          </w:tcPr>
          <w:p w14:paraId="2091907B" w14:textId="4E24218F" w:rsidR="00DF6D05" w:rsidRDefault="00DF6D05" w:rsidP="00425F22"/>
        </w:tc>
        <w:tc>
          <w:tcPr>
            <w:tcW w:w="1042" w:type="dxa"/>
          </w:tcPr>
          <w:p w14:paraId="0B607875" w14:textId="77777777" w:rsidR="00DF6D05" w:rsidRDefault="00DF6D05" w:rsidP="00425F22"/>
        </w:tc>
        <w:tc>
          <w:tcPr>
            <w:tcW w:w="727" w:type="dxa"/>
          </w:tcPr>
          <w:p w14:paraId="0EF9D5B5" w14:textId="77777777" w:rsidR="00DF6D05" w:rsidRDefault="00DF6D05" w:rsidP="00425F22"/>
        </w:tc>
        <w:tc>
          <w:tcPr>
            <w:tcW w:w="783" w:type="dxa"/>
          </w:tcPr>
          <w:p w14:paraId="218832E2" w14:textId="77777777" w:rsidR="00DF6D05" w:rsidRDefault="00DF6D05" w:rsidP="00425F22"/>
        </w:tc>
        <w:tc>
          <w:tcPr>
            <w:tcW w:w="783" w:type="dxa"/>
          </w:tcPr>
          <w:p w14:paraId="0114CF70" w14:textId="77777777" w:rsidR="00DF6D05" w:rsidRDefault="00DF6D05" w:rsidP="00425F22"/>
        </w:tc>
      </w:tr>
      <w:tr w:rsidR="00DF6D05" w14:paraId="038F403F" w14:textId="77777777" w:rsidTr="00DF6D05">
        <w:tc>
          <w:tcPr>
            <w:tcW w:w="5329" w:type="dxa"/>
          </w:tcPr>
          <w:p w14:paraId="7BE7B51A" w14:textId="77777777" w:rsidR="00DF6D05" w:rsidRDefault="00DF6D05" w:rsidP="00425F22"/>
        </w:tc>
        <w:tc>
          <w:tcPr>
            <w:tcW w:w="567" w:type="dxa"/>
          </w:tcPr>
          <w:p w14:paraId="031B96BB" w14:textId="77777777" w:rsidR="00DF6D05" w:rsidRDefault="00DF6D05" w:rsidP="00425F22"/>
        </w:tc>
        <w:tc>
          <w:tcPr>
            <w:tcW w:w="707" w:type="dxa"/>
          </w:tcPr>
          <w:p w14:paraId="2CB2EBA3" w14:textId="77777777" w:rsidR="00DF6D05" w:rsidRDefault="00DF6D05" w:rsidP="00425F22"/>
        </w:tc>
        <w:tc>
          <w:tcPr>
            <w:tcW w:w="707" w:type="dxa"/>
          </w:tcPr>
          <w:p w14:paraId="54722B92" w14:textId="33E67F6B" w:rsidR="00DF6D05" w:rsidRDefault="00DF6D05" w:rsidP="00425F22"/>
        </w:tc>
        <w:tc>
          <w:tcPr>
            <w:tcW w:w="1042" w:type="dxa"/>
          </w:tcPr>
          <w:p w14:paraId="3AFE5D41" w14:textId="77777777" w:rsidR="00DF6D05" w:rsidRDefault="00DF6D05" w:rsidP="00425F22"/>
        </w:tc>
        <w:tc>
          <w:tcPr>
            <w:tcW w:w="727" w:type="dxa"/>
          </w:tcPr>
          <w:p w14:paraId="4B4C4F98" w14:textId="77777777" w:rsidR="00DF6D05" w:rsidRDefault="00DF6D05" w:rsidP="00425F22"/>
        </w:tc>
        <w:tc>
          <w:tcPr>
            <w:tcW w:w="783" w:type="dxa"/>
          </w:tcPr>
          <w:p w14:paraId="499650E9" w14:textId="77777777" w:rsidR="00DF6D05" w:rsidRDefault="00DF6D05" w:rsidP="00425F22"/>
        </w:tc>
        <w:tc>
          <w:tcPr>
            <w:tcW w:w="783" w:type="dxa"/>
          </w:tcPr>
          <w:p w14:paraId="26AADA8E" w14:textId="77777777" w:rsidR="00DF6D05" w:rsidRDefault="00DF6D05" w:rsidP="00425F22"/>
        </w:tc>
      </w:tr>
    </w:tbl>
    <w:p w14:paraId="7CBA70C5" w14:textId="77777777" w:rsidR="006642AF" w:rsidRDefault="006642AF" w:rsidP="00DF6D05">
      <w:pPr>
        <w:spacing w:after="0"/>
      </w:pPr>
    </w:p>
    <w:p w14:paraId="698419BB" w14:textId="77777777" w:rsidR="006642AF" w:rsidRDefault="006642AF" w:rsidP="00DF6D05">
      <w:pPr>
        <w:spacing w:after="0"/>
      </w:pPr>
    </w:p>
    <w:p w14:paraId="29A06F61" w14:textId="1785225D" w:rsidR="00DF6D05" w:rsidRDefault="00DF6D05" w:rsidP="000631BB">
      <w:pPr>
        <w:pStyle w:val="Overskrift4"/>
      </w:pPr>
      <w:r>
        <w:t>Klasse 4 – 13-16 år</w:t>
      </w:r>
      <w:r w:rsidRPr="00350222">
        <w:t>:</w:t>
      </w:r>
    </w:p>
    <w:tbl>
      <w:tblPr>
        <w:tblStyle w:val="Tabellrutenett"/>
        <w:tblW w:w="10589" w:type="dxa"/>
        <w:tblLook w:val="04A0" w:firstRow="1" w:lastRow="0" w:firstColumn="1" w:lastColumn="0" w:noHBand="0" w:noVBand="1"/>
      </w:tblPr>
      <w:tblGrid>
        <w:gridCol w:w="5235"/>
        <w:gridCol w:w="565"/>
        <w:gridCol w:w="804"/>
        <w:gridCol w:w="707"/>
        <w:gridCol w:w="1042"/>
        <w:gridCol w:w="726"/>
        <w:gridCol w:w="727"/>
        <w:gridCol w:w="783"/>
      </w:tblGrid>
      <w:tr w:rsidR="00DF6D05" w14:paraId="1F3276C4" w14:textId="77777777" w:rsidTr="00DF6D05">
        <w:tc>
          <w:tcPr>
            <w:tcW w:w="5329" w:type="dxa"/>
          </w:tcPr>
          <w:p w14:paraId="0ADDA273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73ADD0D1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44386151" w14:textId="36223805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6E30E739" w14:textId="27676271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652354F0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177E764C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27" w:type="dxa"/>
          </w:tcPr>
          <w:p w14:paraId="698D05CB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622421D3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9AEC10A" w14:textId="77777777" w:rsidTr="00DF6D05">
        <w:tc>
          <w:tcPr>
            <w:tcW w:w="5329" w:type="dxa"/>
          </w:tcPr>
          <w:p w14:paraId="6E03123F" w14:textId="77777777" w:rsidR="00DF6D05" w:rsidRDefault="00DF6D05" w:rsidP="00425F22"/>
        </w:tc>
        <w:tc>
          <w:tcPr>
            <w:tcW w:w="567" w:type="dxa"/>
          </w:tcPr>
          <w:p w14:paraId="06DFDAF3" w14:textId="77777777" w:rsidR="00DF6D05" w:rsidRDefault="00DF6D05" w:rsidP="00425F22"/>
        </w:tc>
        <w:tc>
          <w:tcPr>
            <w:tcW w:w="707" w:type="dxa"/>
          </w:tcPr>
          <w:p w14:paraId="3771D630" w14:textId="77777777" w:rsidR="00DF6D05" w:rsidRDefault="00DF6D05" w:rsidP="00425F22"/>
        </w:tc>
        <w:tc>
          <w:tcPr>
            <w:tcW w:w="707" w:type="dxa"/>
          </w:tcPr>
          <w:p w14:paraId="54DF4AA8" w14:textId="41FA3937" w:rsidR="00DF6D05" w:rsidRDefault="00DF6D05" w:rsidP="00425F22"/>
        </w:tc>
        <w:tc>
          <w:tcPr>
            <w:tcW w:w="1042" w:type="dxa"/>
          </w:tcPr>
          <w:p w14:paraId="153FF995" w14:textId="77777777" w:rsidR="00DF6D05" w:rsidRDefault="00DF6D05" w:rsidP="00425F22"/>
        </w:tc>
        <w:tc>
          <w:tcPr>
            <w:tcW w:w="727" w:type="dxa"/>
          </w:tcPr>
          <w:p w14:paraId="525687D8" w14:textId="77777777" w:rsidR="00DF6D05" w:rsidRDefault="00DF6D05" w:rsidP="00425F22"/>
        </w:tc>
        <w:tc>
          <w:tcPr>
            <w:tcW w:w="727" w:type="dxa"/>
          </w:tcPr>
          <w:p w14:paraId="5CA64495" w14:textId="77777777" w:rsidR="00DF6D05" w:rsidRDefault="00DF6D05" w:rsidP="00425F22"/>
        </w:tc>
        <w:tc>
          <w:tcPr>
            <w:tcW w:w="783" w:type="dxa"/>
          </w:tcPr>
          <w:p w14:paraId="71A1DD2B" w14:textId="77777777" w:rsidR="00DF6D05" w:rsidRDefault="00DF6D05" w:rsidP="00425F22"/>
        </w:tc>
      </w:tr>
      <w:tr w:rsidR="00DF6D05" w14:paraId="4E3EF5C3" w14:textId="77777777" w:rsidTr="00DF6D05">
        <w:tc>
          <w:tcPr>
            <w:tcW w:w="5329" w:type="dxa"/>
          </w:tcPr>
          <w:p w14:paraId="703097BD" w14:textId="77777777" w:rsidR="00DF6D05" w:rsidRDefault="00DF6D05" w:rsidP="00425F22"/>
        </w:tc>
        <w:tc>
          <w:tcPr>
            <w:tcW w:w="567" w:type="dxa"/>
          </w:tcPr>
          <w:p w14:paraId="133A1836" w14:textId="77777777" w:rsidR="00DF6D05" w:rsidRDefault="00DF6D05" w:rsidP="00425F22"/>
        </w:tc>
        <w:tc>
          <w:tcPr>
            <w:tcW w:w="707" w:type="dxa"/>
          </w:tcPr>
          <w:p w14:paraId="25751C17" w14:textId="77777777" w:rsidR="00DF6D05" w:rsidRDefault="00DF6D05" w:rsidP="00425F22"/>
        </w:tc>
        <w:tc>
          <w:tcPr>
            <w:tcW w:w="707" w:type="dxa"/>
          </w:tcPr>
          <w:p w14:paraId="36BF8E7C" w14:textId="2532B5CC" w:rsidR="00DF6D05" w:rsidRDefault="00DF6D05" w:rsidP="00425F22"/>
        </w:tc>
        <w:tc>
          <w:tcPr>
            <w:tcW w:w="1042" w:type="dxa"/>
          </w:tcPr>
          <w:p w14:paraId="6DC9EDBB" w14:textId="77777777" w:rsidR="00DF6D05" w:rsidRDefault="00DF6D05" w:rsidP="00425F22"/>
        </w:tc>
        <w:tc>
          <w:tcPr>
            <w:tcW w:w="727" w:type="dxa"/>
          </w:tcPr>
          <w:p w14:paraId="76B21218" w14:textId="77777777" w:rsidR="00DF6D05" w:rsidRDefault="00DF6D05" w:rsidP="00425F22"/>
        </w:tc>
        <w:tc>
          <w:tcPr>
            <w:tcW w:w="727" w:type="dxa"/>
          </w:tcPr>
          <w:p w14:paraId="286D29F7" w14:textId="77777777" w:rsidR="00DF6D05" w:rsidRDefault="00DF6D05" w:rsidP="00425F22"/>
        </w:tc>
        <w:tc>
          <w:tcPr>
            <w:tcW w:w="783" w:type="dxa"/>
          </w:tcPr>
          <w:p w14:paraId="7EEFBD52" w14:textId="77777777" w:rsidR="00DF6D05" w:rsidRDefault="00DF6D05" w:rsidP="00425F22"/>
        </w:tc>
      </w:tr>
    </w:tbl>
    <w:p w14:paraId="14F30BEF" w14:textId="77777777" w:rsidR="006642AF" w:rsidRDefault="006642AF" w:rsidP="00DF6D05">
      <w:pPr>
        <w:spacing w:after="0"/>
      </w:pPr>
    </w:p>
    <w:p w14:paraId="489BB79D" w14:textId="77777777" w:rsidR="006642AF" w:rsidRDefault="006642AF" w:rsidP="00DF6D05">
      <w:pPr>
        <w:spacing w:after="0"/>
      </w:pPr>
    </w:p>
    <w:p w14:paraId="60672729" w14:textId="4B1D92F6" w:rsidR="00DF6D05" w:rsidRDefault="00DF6D05" w:rsidP="000631BB">
      <w:pPr>
        <w:pStyle w:val="Overskrift4"/>
      </w:pPr>
      <w:r>
        <w:t>Klasse 5 – 16 år og eldre:</w:t>
      </w:r>
    </w:p>
    <w:tbl>
      <w:tblPr>
        <w:tblStyle w:val="Tabellrutenett"/>
        <w:tblW w:w="10589" w:type="dxa"/>
        <w:tblLook w:val="04A0" w:firstRow="1" w:lastRow="0" w:firstColumn="1" w:lastColumn="0" w:noHBand="0" w:noVBand="1"/>
      </w:tblPr>
      <w:tblGrid>
        <w:gridCol w:w="5235"/>
        <w:gridCol w:w="565"/>
        <w:gridCol w:w="804"/>
        <w:gridCol w:w="707"/>
        <w:gridCol w:w="1042"/>
        <w:gridCol w:w="726"/>
        <w:gridCol w:w="727"/>
        <w:gridCol w:w="783"/>
      </w:tblGrid>
      <w:tr w:rsidR="00DF6D05" w14:paraId="77B69B31" w14:textId="77777777" w:rsidTr="00DF6D05">
        <w:tc>
          <w:tcPr>
            <w:tcW w:w="5329" w:type="dxa"/>
          </w:tcPr>
          <w:p w14:paraId="70562A41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67" w:type="dxa"/>
          </w:tcPr>
          <w:p w14:paraId="34A00211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707" w:type="dxa"/>
          </w:tcPr>
          <w:p w14:paraId="3EE7FF0B" w14:textId="70B462AE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797C02CA" w14:textId="648434BC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1042" w:type="dxa"/>
          </w:tcPr>
          <w:p w14:paraId="2583FD90" w14:textId="77777777" w:rsidR="00DF6D05" w:rsidRDefault="00DF6D05" w:rsidP="00425F22">
            <w:pPr>
              <w:jc w:val="both"/>
            </w:pPr>
            <w:r>
              <w:t>SKRANKE</w:t>
            </w:r>
          </w:p>
        </w:tc>
        <w:tc>
          <w:tcPr>
            <w:tcW w:w="727" w:type="dxa"/>
          </w:tcPr>
          <w:p w14:paraId="53A352A8" w14:textId="77777777" w:rsidR="00DF6D05" w:rsidRDefault="00DF6D05" w:rsidP="00425F22">
            <w:pPr>
              <w:jc w:val="both"/>
            </w:pPr>
            <w:r>
              <w:t>BOM</w:t>
            </w:r>
          </w:p>
        </w:tc>
        <w:tc>
          <w:tcPr>
            <w:tcW w:w="727" w:type="dxa"/>
          </w:tcPr>
          <w:p w14:paraId="3BA6CC9A" w14:textId="77777777" w:rsidR="00DF6D05" w:rsidRDefault="00DF6D05" w:rsidP="00425F22">
            <w:pPr>
              <w:jc w:val="both"/>
            </w:pPr>
            <w:r>
              <w:t>HOPP</w:t>
            </w:r>
          </w:p>
        </w:tc>
        <w:tc>
          <w:tcPr>
            <w:tcW w:w="783" w:type="dxa"/>
          </w:tcPr>
          <w:p w14:paraId="0903F40F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7A240D7" w14:textId="77777777" w:rsidTr="00DF6D05">
        <w:tc>
          <w:tcPr>
            <w:tcW w:w="5329" w:type="dxa"/>
          </w:tcPr>
          <w:p w14:paraId="336CAC66" w14:textId="77777777" w:rsidR="00DF6D05" w:rsidRDefault="00DF6D05" w:rsidP="00425F22"/>
        </w:tc>
        <w:tc>
          <w:tcPr>
            <w:tcW w:w="567" w:type="dxa"/>
          </w:tcPr>
          <w:p w14:paraId="6B1E99CC" w14:textId="77777777" w:rsidR="00DF6D05" w:rsidRDefault="00DF6D05" w:rsidP="00425F22"/>
        </w:tc>
        <w:tc>
          <w:tcPr>
            <w:tcW w:w="707" w:type="dxa"/>
          </w:tcPr>
          <w:p w14:paraId="7FA1A0D9" w14:textId="77777777" w:rsidR="00DF6D05" w:rsidRDefault="00DF6D05" w:rsidP="00425F22"/>
        </w:tc>
        <w:tc>
          <w:tcPr>
            <w:tcW w:w="707" w:type="dxa"/>
          </w:tcPr>
          <w:p w14:paraId="0FFF11A9" w14:textId="65300E4E" w:rsidR="00DF6D05" w:rsidRDefault="00DF6D05" w:rsidP="00425F22"/>
        </w:tc>
        <w:tc>
          <w:tcPr>
            <w:tcW w:w="1042" w:type="dxa"/>
          </w:tcPr>
          <w:p w14:paraId="47553F42" w14:textId="77777777" w:rsidR="00DF6D05" w:rsidRDefault="00DF6D05" w:rsidP="00425F22"/>
        </w:tc>
        <w:tc>
          <w:tcPr>
            <w:tcW w:w="727" w:type="dxa"/>
          </w:tcPr>
          <w:p w14:paraId="2C68B007" w14:textId="77777777" w:rsidR="00DF6D05" w:rsidRDefault="00DF6D05" w:rsidP="00425F22"/>
        </w:tc>
        <w:tc>
          <w:tcPr>
            <w:tcW w:w="727" w:type="dxa"/>
          </w:tcPr>
          <w:p w14:paraId="4735C958" w14:textId="77777777" w:rsidR="00DF6D05" w:rsidRDefault="00DF6D05" w:rsidP="00425F22"/>
        </w:tc>
        <w:tc>
          <w:tcPr>
            <w:tcW w:w="783" w:type="dxa"/>
          </w:tcPr>
          <w:p w14:paraId="757A15C6" w14:textId="77777777" w:rsidR="00DF6D05" w:rsidRDefault="00DF6D05" w:rsidP="00425F22"/>
        </w:tc>
      </w:tr>
      <w:tr w:rsidR="00DF6D05" w14:paraId="2A906CE3" w14:textId="77777777" w:rsidTr="00DF6D05">
        <w:tc>
          <w:tcPr>
            <w:tcW w:w="5329" w:type="dxa"/>
          </w:tcPr>
          <w:p w14:paraId="569E784F" w14:textId="77777777" w:rsidR="00DF6D05" w:rsidRDefault="00DF6D05" w:rsidP="00425F22"/>
        </w:tc>
        <w:tc>
          <w:tcPr>
            <w:tcW w:w="567" w:type="dxa"/>
          </w:tcPr>
          <w:p w14:paraId="187A4060" w14:textId="77777777" w:rsidR="00DF6D05" w:rsidRDefault="00DF6D05" w:rsidP="00425F22"/>
        </w:tc>
        <w:tc>
          <w:tcPr>
            <w:tcW w:w="707" w:type="dxa"/>
          </w:tcPr>
          <w:p w14:paraId="2209424D" w14:textId="77777777" w:rsidR="00DF6D05" w:rsidRDefault="00DF6D05" w:rsidP="00425F22"/>
        </w:tc>
        <w:tc>
          <w:tcPr>
            <w:tcW w:w="707" w:type="dxa"/>
          </w:tcPr>
          <w:p w14:paraId="250455E7" w14:textId="76A48EDA" w:rsidR="00DF6D05" w:rsidRDefault="00DF6D05" w:rsidP="00425F22"/>
        </w:tc>
        <w:tc>
          <w:tcPr>
            <w:tcW w:w="1042" w:type="dxa"/>
          </w:tcPr>
          <w:p w14:paraId="32604D25" w14:textId="77777777" w:rsidR="00DF6D05" w:rsidRDefault="00DF6D05" w:rsidP="00425F22"/>
        </w:tc>
        <w:tc>
          <w:tcPr>
            <w:tcW w:w="727" w:type="dxa"/>
          </w:tcPr>
          <w:p w14:paraId="337C5032" w14:textId="77777777" w:rsidR="00DF6D05" w:rsidRDefault="00DF6D05" w:rsidP="00425F22"/>
        </w:tc>
        <w:tc>
          <w:tcPr>
            <w:tcW w:w="727" w:type="dxa"/>
          </w:tcPr>
          <w:p w14:paraId="431D5A24" w14:textId="77777777" w:rsidR="00DF6D05" w:rsidRDefault="00DF6D05" w:rsidP="00425F22"/>
        </w:tc>
        <w:tc>
          <w:tcPr>
            <w:tcW w:w="783" w:type="dxa"/>
          </w:tcPr>
          <w:p w14:paraId="5817F7F6" w14:textId="77777777" w:rsidR="00DF6D05" w:rsidRDefault="00DF6D05" w:rsidP="00425F22"/>
        </w:tc>
      </w:tr>
    </w:tbl>
    <w:p w14:paraId="7008D255" w14:textId="68878947" w:rsidR="000631BB" w:rsidRDefault="000631BB" w:rsidP="000631BB">
      <w:pPr>
        <w:pStyle w:val="Overskrift2"/>
      </w:pPr>
    </w:p>
    <w:p w14:paraId="32AA6314" w14:textId="77777777" w:rsidR="000631BB" w:rsidRPr="000631BB" w:rsidRDefault="000631BB" w:rsidP="000631BB"/>
    <w:p w14:paraId="01AE161D" w14:textId="40D2BF7C" w:rsidR="00DF6D05" w:rsidRPr="00E45DEB" w:rsidRDefault="00DF6D05" w:rsidP="000631BB">
      <w:pPr>
        <w:pStyle w:val="Overskrift2"/>
      </w:pPr>
      <w:r w:rsidRPr="00E45DEB">
        <w:t>RYTMISK GYMNASTIKK</w:t>
      </w:r>
    </w:p>
    <w:p w14:paraId="0E92FB41" w14:textId="77777777" w:rsidR="00DF6D05" w:rsidRDefault="00DF6D05" w:rsidP="000631BB">
      <w:pPr>
        <w:pStyle w:val="Overskrift4"/>
      </w:pPr>
      <w:r>
        <w:t>Klasse 1 - 6-8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523D517A" w14:textId="77777777" w:rsidTr="00DF6D05">
        <w:tc>
          <w:tcPr>
            <w:tcW w:w="3189" w:type="dxa"/>
          </w:tcPr>
          <w:p w14:paraId="37BDA03E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00B93AC7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7F0B7EAD" w14:textId="53E03FFA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5D108602" w14:textId="53910F79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5DF1F0E3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25B32AEE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6582A69A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603E6059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54032094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1705BD56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3077BC2" w14:textId="77777777" w:rsidTr="00DF6D05">
        <w:tc>
          <w:tcPr>
            <w:tcW w:w="3189" w:type="dxa"/>
          </w:tcPr>
          <w:p w14:paraId="156B88DE" w14:textId="77777777" w:rsidR="00DF6D05" w:rsidRDefault="00DF6D05" w:rsidP="00425F22"/>
        </w:tc>
        <w:tc>
          <w:tcPr>
            <w:tcW w:w="541" w:type="dxa"/>
          </w:tcPr>
          <w:p w14:paraId="596E746E" w14:textId="77777777" w:rsidR="00DF6D05" w:rsidRDefault="00DF6D05" w:rsidP="00425F22"/>
        </w:tc>
        <w:tc>
          <w:tcPr>
            <w:tcW w:w="659" w:type="dxa"/>
          </w:tcPr>
          <w:p w14:paraId="7F1ED803" w14:textId="77777777" w:rsidR="00DF6D05" w:rsidRDefault="00DF6D05" w:rsidP="00425F22"/>
        </w:tc>
        <w:tc>
          <w:tcPr>
            <w:tcW w:w="707" w:type="dxa"/>
          </w:tcPr>
          <w:p w14:paraId="7D757A3F" w14:textId="7707BE5C" w:rsidR="00DF6D05" w:rsidRDefault="00DF6D05" w:rsidP="00425F22"/>
        </w:tc>
        <w:tc>
          <w:tcPr>
            <w:tcW w:w="592" w:type="dxa"/>
          </w:tcPr>
          <w:p w14:paraId="1EDFBE5F" w14:textId="77777777" w:rsidR="00DF6D05" w:rsidRDefault="00DF6D05" w:rsidP="00425F22"/>
        </w:tc>
        <w:tc>
          <w:tcPr>
            <w:tcW w:w="672" w:type="dxa"/>
          </w:tcPr>
          <w:p w14:paraId="0897032E" w14:textId="77777777" w:rsidR="00DF6D05" w:rsidRDefault="00DF6D05" w:rsidP="00425F22"/>
        </w:tc>
        <w:tc>
          <w:tcPr>
            <w:tcW w:w="677" w:type="dxa"/>
          </w:tcPr>
          <w:p w14:paraId="2461A5D3" w14:textId="77777777" w:rsidR="00DF6D05" w:rsidRDefault="00DF6D05" w:rsidP="00425F22"/>
        </w:tc>
        <w:tc>
          <w:tcPr>
            <w:tcW w:w="905" w:type="dxa"/>
          </w:tcPr>
          <w:p w14:paraId="51234646" w14:textId="77777777" w:rsidR="00DF6D05" w:rsidRDefault="00DF6D05" w:rsidP="00425F22"/>
        </w:tc>
        <w:tc>
          <w:tcPr>
            <w:tcW w:w="898" w:type="dxa"/>
          </w:tcPr>
          <w:p w14:paraId="514BD53A" w14:textId="77777777" w:rsidR="00DF6D05" w:rsidRDefault="00DF6D05" w:rsidP="00425F22"/>
        </w:tc>
        <w:tc>
          <w:tcPr>
            <w:tcW w:w="783" w:type="dxa"/>
          </w:tcPr>
          <w:p w14:paraId="653FFE31" w14:textId="77777777" w:rsidR="00DF6D05" w:rsidRDefault="00DF6D05" w:rsidP="00425F22"/>
        </w:tc>
      </w:tr>
      <w:tr w:rsidR="00DF6D05" w14:paraId="42B1E82E" w14:textId="77777777" w:rsidTr="00DF6D05">
        <w:tc>
          <w:tcPr>
            <w:tcW w:w="3189" w:type="dxa"/>
          </w:tcPr>
          <w:p w14:paraId="3123B923" w14:textId="77777777" w:rsidR="00DF6D05" w:rsidRDefault="00DF6D05" w:rsidP="00425F22"/>
        </w:tc>
        <w:tc>
          <w:tcPr>
            <w:tcW w:w="541" w:type="dxa"/>
          </w:tcPr>
          <w:p w14:paraId="428250A0" w14:textId="77777777" w:rsidR="00DF6D05" w:rsidRDefault="00DF6D05" w:rsidP="00425F22"/>
        </w:tc>
        <w:tc>
          <w:tcPr>
            <w:tcW w:w="659" w:type="dxa"/>
          </w:tcPr>
          <w:p w14:paraId="2B7FE533" w14:textId="77777777" w:rsidR="00DF6D05" w:rsidRDefault="00DF6D05" w:rsidP="00425F22"/>
        </w:tc>
        <w:tc>
          <w:tcPr>
            <w:tcW w:w="707" w:type="dxa"/>
          </w:tcPr>
          <w:p w14:paraId="1C5BECF5" w14:textId="5D51F063" w:rsidR="00DF6D05" w:rsidRDefault="00DF6D05" w:rsidP="00425F22"/>
        </w:tc>
        <w:tc>
          <w:tcPr>
            <w:tcW w:w="592" w:type="dxa"/>
          </w:tcPr>
          <w:p w14:paraId="0D9E3CE3" w14:textId="77777777" w:rsidR="00DF6D05" w:rsidRDefault="00DF6D05" w:rsidP="00425F22"/>
        </w:tc>
        <w:tc>
          <w:tcPr>
            <w:tcW w:w="672" w:type="dxa"/>
          </w:tcPr>
          <w:p w14:paraId="0A9287B1" w14:textId="77777777" w:rsidR="00DF6D05" w:rsidRDefault="00DF6D05" w:rsidP="00425F22"/>
        </w:tc>
        <w:tc>
          <w:tcPr>
            <w:tcW w:w="677" w:type="dxa"/>
          </w:tcPr>
          <w:p w14:paraId="326C3FC2" w14:textId="77777777" w:rsidR="00DF6D05" w:rsidRDefault="00DF6D05" w:rsidP="00425F22"/>
        </w:tc>
        <w:tc>
          <w:tcPr>
            <w:tcW w:w="905" w:type="dxa"/>
          </w:tcPr>
          <w:p w14:paraId="7DD6C0A0" w14:textId="77777777" w:rsidR="00DF6D05" w:rsidRDefault="00DF6D05" w:rsidP="00425F22"/>
        </w:tc>
        <w:tc>
          <w:tcPr>
            <w:tcW w:w="898" w:type="dxa"/>
          </w:tcPr>
          <w:p w14:paraId="32A8C172" w14:textId="77777777" w:rsidR="00DF6D05" w:rsidRDefault="00DF6D05" w:rsidP="00425F22"/>
        </w:tc>
        <w:tc>
          <w:tcPr>
            <w:tcW w:w="783" w:type="dxa"/>
          </w:tcPr>
          <w:p w14:paraId="0F120E0E" w14:textId="77777777" w:rsidR="00DF6D05" w:rsidRDefault="00DF6D05" w:rsidP="00425F22"/>
        </w:tc>
      </w:tr>
    </w:tbl>
    <w:p w14:paraId="04B04FAF" w14:textId="77777777" w:rsidR="006642AF" w:rsidRDefault="006642AF" w:rsidP="00DF6D05">
      <w:pPr>
        <w:spacing w:after="0"/>
      </w:pPr>
    </w:p>
    <w:p w14:paraId="0B554B0D" w14:textId="77777777" w:rsidR="006642AF" w:rsidRDefault="006642AF" w:rsidP="00DF6D05">
      <w:pPr>
        <w:spacing w:after="0"/>
      </w:pPr>
    </w:p>
    <w:p w14:paraId="3E251649" w14:textId="7AEDAEBC" w:rsidR="00DF6D05" w:rsidRDefault="00DF6D05" w:rsidP="000631BB">
      <w:pPr>
        <w:pStyle w:val="Overskrift4"/>
      </w:pPr>
      <w:r>
        <w:t>Klasse 2 - 9-10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4A660335" w14:textId="77777777" w:rsidTr="00DF6D05">
        <w:tc>
          <w:tcPr>
            <w:tcW w:w="3189" w:type="dxa"/>
          </w:tcPr>
          <w:p w14:paraId="2FD4C5BD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10B2A7A0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182274F8" w14:textId="5C59A4F7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30D54EF0" w14:textId="4047A8C5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02420E4E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3B2B73E5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0D09DC75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4E5B2AD4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1A86D4F2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41A3F7CB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659818A2" w14:textId="77777777" w:rsidTr="00DF6D05">
        <w:tc>
          <w:tcPr>
            <w:tcW w:w="3189" w:type="dxa"/>
          </w:tcPr>
          <w:p w14:paraId="4695E7A3" w14:textId="77777777" w:rsidR="00DF6D05" w:rsidRDefault="00DF6D05" w:rsidP="00425F22"/>
        </w:tc>
        <w:tc>
          <w:tcPr>
            <w:tcW w:w="541" w:type="dxa"/>
          </w:tcPr>
          <w:p w14:paraId="7FE43AD1" w14:textId="77777777" w:rsidR="00DF6D05" w:rsidRDefault="00DF6D05" w:rsidP="00425F22"/>
        </w:tc>
        <w:tc>
          <w:tcPr>
            <w:tcW w:w="659" w:type="dxa"/>
          </w:tcPr>
          <w:p w14:paraId="559063BD" w14:textId="77777777" w:rsidR="00DF6D05" w:rsidRDefault="00DF6D05" w:rsidP="00425F22"/>
        </w:tc>
        <w:tc>
          <w:tcPr>
            <w:tcW w:w="707" w:type="dxa"/>
          </w:tcPr>
          <w:p w14:paraId="71B165A0" w14:textId="7CEE1B0B" w:rsidR="00DF6D05" w:rsidRDefault="00DF6D05" w:rsidP="00425F22"/>
        </w:tc>
        <w:tc>
          <w:tcPr>
            <w:tcW w:w="592" w:type="dxa"/>
          </w:tcPr>
          <w:p w14:paraId="3D949526" w14:textId="77777777" w:rsidR="00DF6D05" w:rsidRDefault="00DF6D05" w:rsidP="00425F22"/>
        </w:tc>
        <w:tc>
          <w:tcPr>
            <w:tcW w:w="672" w:type="dxa"/>
          </w:tcPr>
          <w:p w14:paraId="082AAD8C" w14:textId="77777777" w:rsidR="00DF6D05" w:rsidRDefault="00DF6D05" w:rsidP="00425F22"/>
        </w:tc>
        <w:tc>
          <w:tcPr>
            <w:tcW w:w="677" w:type="dxa"/>
          </w:tcPr>
          <w:p w14:paraId="6850860F" w14:textId="77777777" w:rsidR="00DF6D05" w:rsidRDefault="00DF6D05" w:rsidP="00425F22"/>
        </w:tc>
        <w:tc>
          <w:tcPr>
            <w:tcW w:w="905" w:type="dxa"/>
          </w:tcPr>
          <w:p w14:paraId="7433E21C" w14:textId="77777777" w:rsidR="00DF6D05" w:rsidRDefault="00DF6D05" w:rsidP="00425F22"/>
        </w:tc>
        <w:tc>
          <w:tcPr>
            <w:tcW w:w="898" w:type="dxa"/>
          </w:tcPr>
          <w:p w14:paraId="05764543" w14:textId="77777777" w:rsidR="00DF6D05" w:rsidRDefault="00DF6D05" w:rsidP="00425F22"/>
        </w:tc>
        <w:tc>
          <w:tcPr>
            <w:tcW w:w="783" w:type="dxa"/>
          </w:tcPr>
          <w:p w14:paraId="254BBCD6" w14:textId="77777777" w:rsidR="00DF6D05" w:rsidRDefault="00DF6D05" w:rsidP="00425F22"/>
        </w:tc>
      </w:tr>
      <w:tr w:rsidR="00DF6D05" w14:paraId="458AAE91" w14:textId="77777777" w:rsidTr="00DF6D05">
        <w:tc>
          <w:tcPr>
            <w:tcW w:w="3189" w:type="dxa"/>
          </w:tcPr>
          <w:p w14:paraId="16F5F637" w14:textId="77777777" w:rsidR="00DF6D05" w:rsidRDefault="00DF6D05" w:rsidP="00425F22"/>
        </w:tc>
        <w:tc>
          <w:tcPr>
            <w:tcW w:w="541" w:type="dxa"/>
          </w:tcPr>
          <w:p w14:paraId="74F35D04" w14:textId="77777777" w:rsidR="00DF6D05" w:rsidRDefault="00DF6D05" w:rsidP="00425F22"/>
        </w:tc>
        <w:tc>
          <w:tcPr>
            <w:tcW w:w="659" w:type="dxa"/>
          </w:tcPr>
          <w:p w14:paraId="3CC39822" w14:textId="77777777" w:rsidR="00DF6D05" w:rsidRDefault="00DF6D05" w:rsidP="00425F22"/>
        </w:tc>
        <w:tc>
          <w:tcPr>
            <w:tcW w:w="707" w:type="dxa"/>
          </w:tcPr>
          <w:p w14:paraId="374455C5" w14:textId="1F4F357C" w:rsidR="00DF6D05" w:rsidRDefault="00DF6D05" w:rsidP="00425F22"/>
        </w:tc>
        <w:tc>
          <w:tcPr>
            <w:tcW w:w="592" w:type="dxa"/>
          </w:tcPr>
          <w:p w14:paraId="539B2F05" w14:textId="77777777" w:rsidR="00DF6D05" w:rsidRDefault="00DF6D05" w:rsidP="00425F22"/>
        </w:tc>
        <w:tc>
          <w:tcPr>
            <w:tcW w:w="672" w:type="dxa"/>
          </w:tcPr>
          <w:p w14:paraId="0367C576" w14:textId="77777777" w:rsidR="00DF6D05" w:rsidRDefault="00DF6D05" w:rsidP="00425F22"/>
        </w:tc>
        <w:tc>
          <w:tcPr>
            <w:tcW w:w="677" w:type="dxa"/>
          </w:tcPr>
          <w:p w14:paraId="3F0EEFE6" w14:textId="77777777" w:rsidR="00DF6D05" w:rsidRDefault="00DF6D05" w:rsidP="00425F22"/>
        </w:tc>
        <w:tc>
          <w:tcPr>
            <w:tcW w:w="905" w:type="dxa"/>
          </w:tcPr>
          <w:p w14:paraId="3B160E97" w14:textId="77777777" w:rsidR="00DF6D05" w:rsidRDefault="00DF6D05" w:rsidP="00425F22"/>
        </w:tc>
        <w:tc>
          <w:tcPr>
            <w:tcW w:w="898" w:type="dxa"/>
          </w:tcPr>
          <w:p w14:paraId="583A8DFF" w14:textId="77777777" w:rsidR="00DF6D05" w:rsidRDefault="00DF6D05" w:rsidP="00425F22"/>
        </w:tc>
        <w:tc>
          <w:tcPr>
            <w:tcW w:w="783" w:type="dxa"/>
          </w:tcPr>
          <w:p w14:paraId="596652FE" w14:textId="77777777" w:rsidR="00DF6D05" w:rsidRDefault="00DF6D05" w:rsidP="00425F22"/>
        </w:tc>
      </w:tr>
    </w:tbl>
    <w:p w14:paraId="6F05AB56" w14:textId="77777777" w:rsidR="006642AF" w:rsidRDefault="006642AF" w:rsidP="00DF6D05">
      <w:pPr>
        <w:spacing w:after="0"/>
      </w:pPr>
    </w:p>
    <w:p w14:paraId="379C872F" w14:textId="77777777" w:rsidR="006642AF" w:rsidRDefault="006642AF" w:rsidP="00DF6D05">
      <w:pPr>
        <w:spacing w:after="0"/>
      </w:pPr>
    </w:p>
    <w:p w14:paraId="7457D7C6" w14:textId="478AEC6A" w:rsidR="00DF6D05" w:rsidRDefault="00DF6D05" w:rsidP="000631BB">
      <w:pPr>
        <w:pStyle w:val="Overskrift4"/>
      </w:pPr>
      <w:r>
        <w:t>Klasse 3 - 10-12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371E16DD" w14:textId="77777777" w:rsidTr="00DF6D05">
        <w:tc>
          <w:tcPr>
            <w:tcW w:w="3189" w:type="dxa"/>
          </w:tcPr>
          <w:p w14:paraId="68FDC4BB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6A71393C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05BAC41A" w14:textId="7BF6B2A4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14ADA3F1" w14:textId="260AC1D5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647712AA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4713F3DA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637EC1D8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10DF5888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635423CF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2DEEA433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4D43C9B4" w14:textId="77777777" w:rsidTr="00DF6D05">
        <w:tc>
          <w:tcPr>
            <w:tcW w:w="3189" w:type="dxa"/>
          </w:tcPr>
          <w:p w14:paraId="185FEA10" w14:textId="77777777" w:rsidR="00DF6D05" w:rsidRDefault="00DF6D05" w:rsidP="00425F22"/>
        </w:tc>
        <w:tc>
          <w:tcPr>
            <w:tcW w:w="541" w:type="dxa"/>
          </w:tcPr>
          <w:p w14:paraId="32A3301F" w14:textId="77777777" w:rsidR="00DF6D05" w:rsidRDefault="00DF6D05" w:rsidP="00425F22"/>
        </w:tc>
        <w:tc>
          <w:tcPr>
            <w:tcW w:w="659" w:type="dxa"/>
          </w:tcPr>
          <w:p w14:paraId="03C93ACD" w14:textId="77777777" w:rsidR="00DF6D05" w:rsidRDefault="00DF6D05" w:rsidP="00425F22"/>
        </w:tc>
        <w:tc>
          <w:tcPr>
            <w:tcW w:w="707" w:type="dxa"/>
          </w:tcPr>
          <w:p w14:paraId="3979D39A" w14:textId="6901C401" w:rsidR="00DF6D05" w:rsidRDefault="00DF6D05" w:rsidP="00425F22"/>
        </w:tc>
        <w:tc>
          <w:tcPr>
            <w:tcW w:w="592" w:type="dxa"/>
          </w:tcPr>
          <w:p w14:paraId="11B79995" w14:textId="77777777" w:rsidR="00DF6D05" w:rsidRDefault="00DF6D05" w:rsidP="00425F22"/>
        </w:tc>
        <w:tc>
          <w:tcPr>
            <w:tcW w:w="672" w:type="dxa"/>
          </w:tcPr>
          <w:p w14:paraId="4B8BAC6A" w14:textId="77777777" w:rsidR="00DF6D05" w:rsidRDefault="00DF6D05" w:rsidP="00425F22"/>
        </w:tc>
        <w:tc>
          <w:tcPr>
            <w:tcW w:w="677" w:type="dxa"/>
          </w:tcPr>
          <w:p w14:paraId="48623CB1" w14:textId="77777777" w:rsidR="00DF6D05" w:rsidRDefault="00DF6D05" w:rsidP="00425F22"/>
        </w:tc>
        <w:tc>
          <w:tcPr>
            <w:tcW w:w="905" w:type="dxa"/>
          </w:tcPr>
          <w:p w14:paraId="7BBF3880" w14:textId="77777777" w:rsidR="00DF6D05" w:rsidRDefault="00DF6D05" w:rsidP="00425F22"/>
        </w:tc>
        <w:tc>
          <w:tcPr>
            <w:tcW w:w="898" w:type="dxa"/>
          </w:tcPr>
          <w:p w14:paraId="71E77D69" w14:textId="77777777" w:rsidR="00DF6D05" w:rsidRDefault="00DF6D05" w:rsidP="00425F22"/>
        </w:tc>
        <w:tc>
          <w:tcPr>
            <w:tcW w:w="783" w:type="dxa"/>
          </w:tcPr>
          <w:p w14:paraId="58C3092C" w14:textId="77777777" w:rsidR="00DF6D05" w:rsidRDefault="00DF6D05" w:rsidP="00425F22"/>
        </w:tc>
      </w:tr>
      <w:tr w:rsidR="00DF6D05" w14:paraId="4CC72DED" w14:textId="77777777" w:rsidTr="00DF6D05">
        <w:tc>
          <w:tcPr>
            <w:tcW w:w="3189" w:type="dxa"/>
          </w:tcPr>
          <w:p w14:paraId="3C9DEDBC" w14:textId="77777777" w:rsidR="00DF6D05" w:rsidRDefault="00DF6D05" w:rsidP="00425F22"/>
        </w:tc>
        <w:tc>
          <w:tcPr>
            <w:tcW w:w="541" w:type="dxa"/>
          </w:tcPr>
          <w:p w14:paraId="11B61BFE" w14:textId="77777777" w:rsidR="00DF6D05" w:rsidRDefault="00DF6D05" w:rsidP="00425F22"/>
        </w:tc>
        <w:tc>
          <w:tcPr>
            <w:tcW w:w="659" w:type="dxa"/>
          </w:tcPr>
          <w:p w14:paraId="39595415" w14:textId="77777777" w:rsidR="00DF6D05" w:rsidRDefault="00DF6D05" w:rsidP="00425F22"/>
        </w:tc>
        <w:tc>
          <w:tcPr>
            <w:tcW w:w="707" w:type="dxa"/>
          </w:tcPr>
          <w:p w14:paraId="125C98D2" w14:textId="59E1752E" w:rsidR="00DF6D05" w:rsidRDefault="00DF6D05" w:rsidP="00425F22"/>
        </w:tc>
        <w:tc>
          <w:tcPr>
            <w:tcW w:w="592" w:type="dxa"/>
          </w:tcPr>
          <w:p w14:paraId="055F76F3" w14:textId="77777777" w:rsidR="00DF6D05" w:rsidRDefault="00DF6D05" w:rsidP="00425F22"/>
        </w:tc>
        <w:tc>
          <w:tcPr>
            <w:tcW w:w="672" w:type="dxa"/>
          </w:tcPr>
          <w:p w14:paraId="3A6306C5" w14:textId="77777777" w:rsidR="00DF6D05" w:rsidRDefault="00DF6D05" w:rsidP="00425F22"/>
        </w:tc>
        <w:tc>
          <w:tcPr>
            <w:tcW w:w="677" w:type="dxa"/>
          </w:tcPr>
          <w:p w14:paraId="040779C7" w14:textId="77777777" w:rsidR="00DF6D05" w:rsidRDefault="00DF6D05" w:rsidP="00425F22"/>
        </w:tc>
        <w:tc>
          <w:tcPr>
            <w:tcW w:w="905" w:type="dxa"/>
          </w:tcPr>
          <w:p w14:paraId="2DD78257" w14:textId="77777777" w:rsidR="00DF6D05" w:rsidRDefault="00DF6D05" w:rsidP="00425F22"/>
        </w:tc>
        <w:tc>
          <w:tcPr>
            <w:tcW w:w="898" w:type="dxa"/>
          </w:tcPr>
          <w:p w14:paraId="3FAFFC2D" w14:textId="77777777" w:rsidR="00DF6D05" w:rsidRDefault="00DF6D05" w:rsidP="00425F22"/>
        </w:tc>
        <w:tc>
          <w:tcPr>
            <w:tcW w:w="783" w:type="dxa"/>
          </w:tcPr>
          <w:p w14:paraId="5D6A2981" w14:textId="77777777" w:rsidR="00DF6D05" w:rsidRDefault="00DF6D05" w:rsidP="00425F22"/>
        </w:tc>
      </w:tr>
    </w:tbl>
    <w:p w14:paraId="5665A61A" w14:textId="77777777" w:rsidR="006642AF" w:rsidRDefault="006642AF" w:rsidP="00DF6D05">
      <w:pPr>
        <w:spacing w:after="0"/>
      </w:pPr>
    </w:p>
    <w:p w14:paraId="1039C4CD" w14:textId="14A2257D" w:rsidR="00DF6D05" w:rsidRDefault="00DF6D05" w:rsidP="000631BB">
      <w:pPr>
        <w:pStyle w:val="Overskrift4"/>
      </w:pPr>
      <w:r>
        <w:t>Klasse 4 – 13-16 år</w:t>
      </w:r>
      <w:r w:rsidRPr="00350222">
        <w:t>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4F907569" w14:textId="77777777" w:rsidTr="00DF6D05">
        <w:tc>
          <w:tcPr>
            <w:tcW w:w="3189" w:type="dxa"/>
          </w:tcPr>
          <w:p w14:paraId="133FAEF0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0D26E516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350F63E1" w14:textId="22E9FBC8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282F43CD" w14:textId="0EB446DE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3848DBE6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5E28EAE2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62C7C241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247435DF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194361F6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4911EBD0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157B01D9" w14:textId="77777777" w:rsidTr="00DF6D05">
        <w:tc>
          <w:tcPr>
            <w:tcW w:w="3189" w:type="dxa"/>
          </w:tcPr>
          <w:p w14:paraId="73F517BB" w14:textId="77777777" w:rsidR="00DF6D05" w:rsidRDefault="00DF6D05" w:rsidP="00425F22"/>
        </w:tc>
        <w:tc>
          <w:tcPr>
            <w:tcW w:w="541" w:type="dxa"/>
          </w:tcPr>
          <w:p w14:paraId="1C9C51EE" w14:textId="77777777" w:rsidR="00DF6D05" w:rsidRDefault="00DF6D05" w:rsidP="00425F22"/>
        </w:tc>
        <w:tc>
          <w:tcPr>
            <w:tcW w:w="659" w:type="dxa"/>
          </w:tcPr>
          <w:p w14:paraId="42F0F347" w14:textId="77777777" w:rsidR="00DF6D05" w:rsidRDefault="00DF6D05" w:rsidP="00425F22"/>
        </w:tc>
        <w:tc>
          <w:tcPr>
            <w:tcW w:w="707" w:type="dxa"/>
          </w:tcPr>
          <w:p w14:paraId="33FFC7A4" w14:textId="2A776F2E" w:rsidR="00DF6D05" w:rsidRDefault="00DF6D05" w:rsidP="00425F22"/>
        </w:tc>
        <w:tc>
          <w:tcPr>
            <w:tcW w:w="592" w:type="dxa"/>
          </w:tcPr>
          <w:p w14:paraId="769AB08C" w14:textId="77777777" w:rsidR="00DF6D05" w:rsidRDefault="00DF6D05" w:rsidP="00425F22"/>
        </w:tc>
        <w:tc>
          <w:tcPr>
            <w:tcW w:w="672" w:type="dxa"/>
          </w:tcPr>
          <w:p w14:paraId="2773E020" w14:textId="77777777" w:rsidR="00DF6D05" w:rsidRDefault="00DF6D05" w:rsidP="00425F22"/>
        </w:tc>
        <w:tc>
          <w:tcPr>
            <w:tcW w:w="677" w:type="dxa"/>
          </w:tcPr>
          <w:p w14:paraId="2369E971" w14:textId="77777777" w:rsidR="00DF6D05" w:rsidRDefault="00DF6D05" w:rsidP="00425F22"/>
        </w:tc>
        <w:tc>
          <w:tcPr>
            <w:tcW w:w="905" w:type="dxa"/>
          </w:tcPr>
          <w:p w14:paraId="312D6845" w14:textId="77777777" w:rsidR="00DF6D05" w:rsidRDefault="00DF6D05" w:rsidP="00425F22"/>
        </w:tc>
        <w:tc>
          <w:tcPr>
            <w:tcW w:w="898" w:type="dxa"/>
          </w:tcPr>
          <w:p w14:paraId="3605FF33" w14:textId="77777777" w:rsidR="00DF6D05" w:rsidRDefault="00DF6D05" w:rsidP="00425F22"/>
        </w:tc>
        <w:tc>
          <w:tcPr>
            <w:tcW w:w="783" w:type="dxa"/>
          </w:tcPr>
          <w:p w14:paraId="1F1C2318" w14:textId="77777777" w:rsidR="00DF6D05" w:rsidRDefault="00DF6D05" w:rsidP="00425F22"/>
        </w:tc>
      </w:tr>
      <w:tr w:rsidR="00DF6D05" w14:paraId="5233CE3C" w14:textId="77777777" w:rsidTr="00DF6D05">
        <w:tc>
          <w:tcPr>
            <w:tcW w:w="3189" w:type="dxa"/>
          </w:tcPr>
          <w:p w14:paraId="2B02A92A" w14:textId="77777777" w:rsidR="00DF6D05" w:rsidRDefault="00DF6D05" w:rsidP="00425F22"/>
        </w:tc>
        <w:tc>
          <w:tcPr>
            <w:tcW w:w="541" w:type="dxa"/>
          </w:tcPr>
          <w:p w14:paraId="2020871A" w14:textId="77777777" w:rsidR="00DF6D05" w:rsidRDefault="00DF6D05" w:rsidP="00425F22"/>
        </w:tc>
        <w:tc>
          <w:tcPr>
            <w:tcW w:w="659" w:type="dxa"/>
          </w:tcPr>
          <w:p w14:paraId="312451C1" w14:textId="77777777" w:rsidR="00DF6D05" w:rsidRDefault="00DF6D05" w:rsidP="00425F22"/>
        </w:tc>
        <w:tc>
          <w:tcPr>
            <w:tcW w:w="707" w:type="dxa"/>
          </w:tcPr>
          <w:p w14:paraId="1AEBB7EE" w14:textId="30B1D425" w:rsidR="00DF6D05" w:rsidRDefault="00DF6D05" w:rsidP="00425F22"/>
        </w:tc>
        <w:tc>
          <w:tcPr>
            <w:tcW w:w="592" w:type="dxa"/>
          </w:tcPr>
          <w:p w14:paraId="5FFBE3E0" w14:textId="77777777" w:rsidR="00DF6D05" w:rsidRDefault="00DF6D05" w:rsidP="00425F22"/>
        </w:tc>
        <w:tc>
          <w:tcPr>
            <w:tcW w:w="672" w:type="dxa"/>
          </w:tcPr>
          <w:p w14:paraId="5D61EDFA" w14:textId="77777777" w:rsidR="00DF6D05" w:rsidRDefault="00DF6D05" w:rsidP="00425F22"/>
        </w:tc>
        <w:tc>
          <w:tcPr>
            <w:tcW w:w="677" w:type="dxa"/>
          </w:tcPr>
          <w:p w14:paraId="10F3755A" w14:textId="77777777" w:rsidR="00DF6D05" w:rsidRDefault="00DF6D05" w:rsidP="00425F22"/>
        </w:tc>
        <w:tc>
          <w:tcPr>
            <w:tcW w:w="905" w:type="dxa"/>
          </w:tcPr>
          <w:p w14:paraId="66E9B5E4" w14:textId="77777777" w:rsidR="00DF6D05" w:rsidRDefault="00DF6D05" w:rsidP="00425F22"/>
        </w:tc>
        <w:tc>
          <w:tcPr>
            <w:tcW w:w="898" w:type="dxa"/>
          </w:tcPr>
          <w:p w14:paraId="2EF3CE83" w14:textId="77777777" w:rsidR="00DF6D05" w:rsidRDefault="00DF6D05" w:rsidP="00425F22"/>
        </w:tc>
        <w:tc>
          <w:tcPr>
            <w:tcW w:w="783" w:type="dxa"/>
          </w:tcPr>
          <w:p w14:paraId="5A463388" w14:textId="77777777" w:rsidR="00DF6D05" w:rsidRDefault="00DF6D05" w:rsidP="00425F22"/>
        </w:tc>
      </w:tr>
    </w:tbl>
    <w:p w14:paraId="015826E2" w14:textId="77777777" w:rsidR="006642AF" w:rsidRDefault="006642AF" w:rsidP="00DF6D05">
      <w:pPr>
        <w:spacing w:after="0"/>
      </w:pPr>
    </w:p>
    <w:p w14:paraId="5F5EF361" w14:textId="77777777" w:rsidR="006642AF" w:rsidRDefault="006642AF" w:rsidP="000631BB">
      <w:pPr>
        <w:pStyle w:val="Overskrift4"/>
      </w:pPr>
    </w:p>
    <w:p w14:paraId="287BA7DE" w14:textId="2DD855C3" w:rsidR="00DF6D05" w:rsidRDefault="00DF6D05" w:rsidP="000631BB">
      <w:pPr>
        <w:pStyle w:val="Overskrift4"/>
      </w:pPr>
      <w:r>
        <w:t>Klasse 5 – 16 år og eldre:</w:t>
      </w:r>
    </w:p>
    <w:tbl>
      <w:tblPr>
        <w:tblStyle w:val="Tabellrutenett"/>
        <w:tblW w:w="9623" w:type="dxa"/>
        <w:tblLook w:val="04A0" w:firstRow="1" w:lastRow="0" w:firstColumn="1" w:lastColumn="0" w:noHBand="0" w:noVBand="1"/>
      </w:tblPr>
      <w:tblGrid>
        <w:gridCol w:w="3051"/>
        <w:gridCol w:w="537"/>
        <w:gridCol w:w="804"/>
        <w:gridCol w:w="707"/>
        <w:gridCol w:w="592"/>
        <w:gridCol w:w="672"/>
        <w:gridCol w:w="675"/>
        <w:gridCol w:w="904"/>
        <w:gridCol w:w="898"/>
        <w:gridCol w:w="783"/>
      </w:tblGrid>
      <w:tr w:rsidR="00DF6D05" w14:paraId="2B9A3660" w14:textId="77777777" w:rsidTr="00DF6D05">
        <w:tc>
          <w:tcPr>
            <w:tcW w:w="3189" w:type="dxa"/>
          </w:tcPr>
          <w:p w14:paraId="2AE3C1D9" w14:textId="77777777" w:rsidR="00DF6D05" w:rsidRDefault="00DF6D05" w:rsidP="00425F22">
            <w:pPr>
              <w:jc w:val="both"/>
            </w:pPr>
            <w:r>
              <w:t>NAVN</w:t>
            </w:r>
          </w:p>
        </w:tc>
        <w:tc>
          <w:tcPr>
            <w:tcW w:w="541" w:type="dxa"/>
          </w:tcPr>
          <w:p w14:paraId="7E905F45" w14:textId="77777777" w:rsidR="00DF6D05" w:rsidRDefault="00DF6D05" w:rsidP="00425F22">
            <w:pPr>
              <w:jc w:val="both"/>
            </w:pPr>
            <w:r>
              <w:t>ÅR</w:t>
            </w:r>
          </w:p>
        </w:tc>
        <w:tc>
          <w:tcPr>
            <w:tcW w:w="659" w:type="dxa"/>
          </w:tcPr>
          <w:p w14:paraId="1964FEFC" w14:textId="3AAFA598" w:rsidR="00DF6D05" w:rsidRDefault="00DF6D05" w:rsidP="00425F22">
            <w:pPr>
              <w:jc w:val="both"/>
            </w:pPr>
            <w:r>
              <w:t>KLUBB</w:t>
            </w:r>
          </w:p>
        </w:tc>
        <w:tc>
          <w:tcPr>
            <w:tcW w:w="707" w:type="dxa"/>
          </w:tcPr>
          <w:p w14:paraId="03A3D82D" w14:textId="707025BF" w:rsidR="00DF6D05" w:rsidRDefault="00DF6D05" w:rsidP="00425F22">
            <w:pPr>
              <w:jc w:val="both"/>
            </w:pPr>
            <w:r>
              <w:t>FRITT</w:t>
            </w:r>
          </w:p>
        </w:tc>
        <w:tc>
          <w:tcPr>
            <w:tcW w:w="592" w:type="dxa"/>
          </w:tcPr>
          <w:p w14:paraId="3FA8DE6F" w14:textId="77777777" w:rsidR="00DF6D05" w:rsidRDefault="00DF6D05" w:rsidP="00425F22">
            <w:pPr>
              <w:jc w:val="both"/>
            </w:pPr>
            <w:r>
              <w:t>TAU</w:t>
            </w:r>
          </w:p>
        </w:tc>
        <w:tc>
          <w:tcPr>
            <w:tcW w:w="672" w:type="dxa"/>
          </w:tcPr>
          <w:p w14:paraId="4C6A28FB" w14:textId="77777777" w:rsidR="00DF6D05" w:rsidRDefault="00DF6D05" w:rsidP="00425F22">
            <w:pPr>
              <w:jc w:val="both"/>
            </w:pPr>
            <w:r>
              <w:t>RING</w:t>
            </w:r>
          </w:p>
        </w:tc>
        <w:tc>
          <w:tcPr>
            <w:tcW w:w="677" w:type="dxa"/>
          </w:tcPr>
          <w:p w14:paraId="1FB30B2A" w14:textId="77777777" w:rsidR="00DF6D05" w:rsidRDefault="00DF6D05" w:rsidP="00425F22">
            <w:pPr>
              <w:jc w:val="both"/>
            </w:pPr>
            <w:r>
              <w:t>BALL</w:t>
            </w:r>
          </w:p>
        </w:tc>
        <w:tc>
          <w:tcPr>
            <w:tcW w:w="905" w:type="dxa"/>
          </w:tcPr>
          <w:p w14:paraId="32C005E7" w14:textId="77777777" w:rsidR="00DF6D05" w:rsidRDefault="00DF6D05" w:rsidP="00425F22">
            <w:pPr>
              <w:jc w:val="both"/>
            </w:pPr>
            <w:r>
              <w:t>KØLLER</w:t>
            </w:r>
          </w:p>
        </w:tc>
        <w:tc>
          <w:tcPr>
            <w:tcW w:w="898" w:type="dxa"/>
          </w:tcPr>
          <w:p w14:paraId="0BAF38E0" w14:textId="77777777" w:rsidR="00DF6D05" w:rsidRDefault="00DF6D05" w:rsidP="00425F22">
            <w:pPr>
              <w:jc w:val="both"/>
            </w:pPr>
            <w:r>
              <w:t>VIMPEL</w:t>
            </w:r>
          </w:p>
        </w:tc>
        <w:tc>
          <w:tcPr>
            <w:tcW w:w="783" w:type="dxa"/>
          </w:tcPr>
          <w:p w14:paraId="5C25A790" w14:textId="77777777" w:rsidR="00DF6D05" w:rsidRDefault="00DF6D05" w:rsidP="00425F22">
            <w:pPr>
              <w:jc w:val="both"/>
            </w:pPr>
            <w:r>
              <w:t>TRINN</w:t>
            </w:r>
          </w:p>
        </w:tc>
      </w:tr>
      <w:tr w:rsidR="00DF6D05" w14:paraId="0D19393B" w14:textId="77777777" w:rsidTr="00DF6D05">
        <w:tc>
          <w:tcPr>
            <w:tcW w:w="3189" w:type="dxa"/>
          </w:tcPr>
          <w:p w14:paraId="5624CC67" w14:textId="77777777" w:rsidR="00DF6D05" w:rsidRDefault="00DF6D05" w:rsidP="00425F22"/>
        </w:tc>
        <w:tc>
          <w:tcPr>
            <w:tcW w:w="541" w:type="dxa"/>
          </w:tcPr>
          <w:p w14:paraId="5CC268DA" w14:textId="77777777" w:rsidR="00DF6D05" w:rsidRDefault="00DF6D05" w:rsidP="00425F22"/>
        </w:tc>
        <w:tc>
          <w:tcPr>
            <w:tcW w:w="659" w:type="dxa"/>
          </w:tcPr>
          <w:p w14:paraId="7C73DA20" w14:textId="77777777" w:rsidR="00DF6D05" w:rsidRDefault="00DF6D05" w:rsidP="00425F22"/>
        </w:tc>
        <w:tc>
          <w:tcPr>
            <w:tcW w:w="707" w:type="dxa"/>
          </w:tcPr>
          <w:p w14:paraId="293D6071" w14:textId="5296C0EB" w:rsidR="00DF6D05" w:rsidRDefault="00DF6D05" w:rsidP="00425F22"/>
        </w:tc>
        <w:tc>
          <w:tcPr>
            <w:tcW w:w="592" w:type="dxa"/>
          </w:tcPr>
          <w:p w14:paraId="32A9A272" w14:textId="77777777" w:rsidR="00DF6D05" w:rsidRDefault="00DF6D05" w:rsidP="00425F22"/>
        </w:tc>
        <w:tc>
          <w:tcPr>
            <w:tcW w:w="672" w:type="dxa"/>
          </w:tcPr>
          <w:p w14:paraId="30C9CFA0" w14:textId="77777777" w:rsidR="00DF6D05" w:rsidRDefault="00DF6D05" w:rsidP="00425F22"/>
        </w:tc>
        <w:tc>
          <w:tcPr>
            <w:tcW w:w="677" w:type="dxa"/>
          </w:tcPr>
          <w:p w14:paraId="492EE94B" w14:textId="77777777" w:rsidR="00DF6D05" w:rsidRDefault="00DF6D05" w:rsidP="00425F22"/>
        </w:tc>
        <w:tc>
          <w:tcPr>
            <w:tcW w:w="905" w:type="dxa"/>
          </w:tcPr>
          <w:p w14:paraId="27B8B69E" w14:textId="77777777" w:rsidR="00DF6D05" w:rsidRDefault="00DF6D05" w:rsidP="00425F22"/>
        </w:tc>
        <w:tc>
          <w:tcPr>
            <w:tcW w:w="898" w:type="dxa"/>
          </w:tcPr>
          <w:p w14:paraId="7442931A" w14:textId="77777777" w:rsidR="00DF6D05" w:rsidRDefault="00DF6D05" w:rsidP="00425F22"/>
        </w:tc>
        <w:tc>
          <w:tcPr>
            <w:tcW w:w="783" w:type="dxa"/>
          </w:tcPr>
          <w:p w14:paraId="39124621" w14:textId="77777777" w:rsidR="00DF6D05" w:rsidRDefault="00DF6D05" w:rsidP="00425F22"/>
        </w:tc>
      </w:tr>
      <w:tr w:rsidR="00DF6D05" w14:paraId="562576E4" w14:textId="77777777" w:rsidTr="00DF6D05">
        <w:tc>
          <w:tcPr>
            <w:tcW w:w="3189" w:type="dxa"/>
          </w:tcPr>
          <w:p w14:paraId="1BB54CBA" w14:textId="77777777" w:rsidR="00DF6D05" w:rsidRDefault="00DF6D05" w:rsidP="00425F22"/>
        </w:tc>
        <w:tc>
          <w:tcPr>
            <w:tcW w:w="541" w:type="dxa"/>
          </w:tcPr>
          <w:p w14:paraId="154D2934" w14:textId="77777777" w:rsidR="00DF6D05" w:rsidRDefault="00DF6D05" w:rsidP="00425F22"/>
        </w:tc>
        <w:tc>
          <w:tcPr>
            <w:tcW w:w="659" w:type="dxa"/>
          </w:tcPr>
          <w:p w14:paraId="763DE755" w14:textId="77777777" w:rsidR="00DF6D05" w:rsidRDefault="00DF6D05" w:rsidP="00425F22"/>
        </w:tc>
        <w:tc>
          <w:tcPr>
            <w:tcW w:w="707" w:type="dxa"/>
          </w:tcPr>
          <w:p w14:paraId="4C327B1E" w14:textId="0383E6E7" w:rsidR="00DF6D05" w:rsidRDefault="00DF6D05" w:rsidP="00425F22"/>
        </w:tc>
        <w:tc>
          <w:tcPr>
            <w:tcW w:w="592" w:type="dxa"/>
          </w:tcPr>
          <w:p w14:paraId="47AA15D3" w14:textId="77777777" w:rsidR="00DF6D05" w:rsidRDefault="00DF6D05" w:rsidP="00425F22"/>
        </w:tc>
        <w:tc>
          <w:tcPr>
            <w:tcW w:w="672" w:type="dxa"/>
          </w:tcPr>
          <w:p w14:paraId="63141704" w14:textId="77777777" w:rsidR="00DF6D05" w:rsidRDefault="00DF6D05" w:rsidP="00425F22"/>
        </w:tc>
        <w:tc>
          <w:tcPr>
            <w:tcW w:w="677" w:type="dxa"/>
          </w:tcPr>
          <w:p w14:paraId="14C3ECB7" w14:textId="77777777" w:rsidR="00DF6D05" w:rsidRDefault="00DF6D05" w:rsidP="00425F22"/>
        </w:tc>
        <w:tc>
          <w:tcPr>
            <w:tcW w:w="905" w:type="dxa"/>
          </w:tcPr>
          <w:p w14:paraId="3B5CF06A" w14:textId="77777777" w:rsidR="00DF6D05" w:rsidRDefault="00DF6D05" w:rsidP="00425F22"/>
        </w:tc>
        <w:tc>
          <w:tcPr>
            <w:tcW w:w="898" w:type="dxa"/>
          </w:tcPr>
          <w:p w14:paraId="777FD45E" w14:textId="77777777" w:rsidR="00DF6D05" w:rsidRDefault="00DF6D05" w:rsidP="00425F22"/>
        </w:tc>
        <w:tc>
          <w:tcPr>
            <w:tcW w:w="783" w:type="dxa"/>
          </w:tcPr>
          <w:p w14:paraId="7E030D62" w14:textId="77777777" w:rsidR="00DF6D05" w:rsidRDefault="00DF6D05" w:rsidP="00425F22"/>
        </w:tc>
      </w:tr>
    </w:tbl>
    <w:p w14:paraId="764EE044" w14:textId="77777777" w:rsidR="00DF6D05" w:rsidRDefault="00DF6D05" w:rsidP="00DF6D05">
      <w:r>
        <w:t>*LEGG TIL EKSTRA RADER HVOR DET TRENGES.</w:t>
      </w:r>
    </w:p>
    <w:p w14:paraId="4EBAEB0A" w14:textId="77777777" w:rsidR="006642AF" w:rsidRDefault="006642AF" w:rsidP="00DF6D05"/>
    <w:p w14:paraId="4AFE8FEE" w14:textId="1D7A025D" w:rsidR="00DF6D05" w:rsidRDefault="00DF6D05" w:rsidP="000631BB">
      <w:pPr>
        <w:pStyle w:val="Overskrift3"/>
      </w:pPr>
      <w:r>
        <w:t>FØLGENDE GYMNASTER KJØRER SAMMEN PÅ TEPPE I RG:</w:t>
      </w:r>
    </w:p>
    <w:tbl>
      <w:tblPr>
        <w:tblStyle w:val="Tabellrutenett"/>
        <w:tblW w:w="9320" w:type="dxa"/>
        <w:tblLook w:val="04A0" w:firstRow="1" w:lastRow="0" w:firstColumn="1" w:lastColumn="0" w:noHBand="0" w:noVBand="1"/>
      </w:tblPr>
      <w:tblGrid>
        <w:gridCol w:w="3345"/>
        <w:gridCol w:w="3458"/>
        <w:gridCol w:w="1610"/>
        <w:gridCol w:w="907"/>
      </w:tblGrid>
      <w:tr w:rsidR="00DF6D05" w14:paraId="0332C4BF" w14:textId="77777777" w:rsidTr="00425F22">
        <w:tc>
          <w:tcPr>
            <w:tcW w:w="3345" w:type="dxa"/>
          </w:tcPr>
          <w:p w14:paraId="22E487C9" w14:textId="77777777" w:rsidR="00DF6D05" w:rsidRDefault="00DF6D05" w:rsidP="00425F22">
            <w:r>
              <w:t>NAVN</w:t>
            </w:r>
          </w:p>
        </w:tc>
        <w:tc>
          <w:tcPr>
            <w:tcW w:w="3458" w:type="dxa"/>
          </w:tcPr>
          <w:p w14:paraId="3439FA32" w14:textId="77777777" w:rsidR="00DF6D05" w:rsidRDefault="00DF6D05" w:rsidP="00425F22">
            <w:r>
              <w:t>NAVN</w:t>
            </w:r>
          </w:p>
        </w:tc>
        <w:tc>
          <w:tcPr>
            <w:tcW w:w="1610" w:type="dxa"/>
          </w:tcPr>
          <w:p w14:paraId="2F401147" w14:textId="77777777" w:rsidR="00DF6D05" w:rsidRDefault="00DF6D05" w:rsidP="00425F22">
            <w:r>
              <w:t>FRITT/REDSAKP</w:t>
            </w:r>
          </w:p>
        </w:tc>
        <w:tc>
          <w:tcPr>
            <w:tcW w:w="907" w:type="dxa"/>
          </w:tcPr>
          <w:p w14:paraId="47E3A4B6" w14:textId="77777777" w:rsidR="00DF6D05" w:rsidRDefault="00DF6D05" w:rsidP="00425F22">
            <w:r>
              <w:t>TRINN</w:t>
            </w:r>
          </w:p>
        </w:tc>
      </w:tr>
      <w:tr w:rsidR="00DF6D05" w14:paraId="2CE6024D" w14:textId="77777777" w:rsidTr="00425F22">
        <w:tc>
          <w:tcPr>
            <w:tcW w:w="3345" w:type="dxa"/>
          </w:tcPr>
          <w:p w14:paraId="4DB272B5" w14:textId="77777777" w:rsidR="00DF6D05" w:rsidRDefault="00DF6D05" w:rsidP="00425F22"/>
        </w:tc>
        <w:tc>
          <w:tcPr>
            <w:tcW w:w="3458" w:type="dxa"/>
          </w:tcPr>
          <w:p w14:paraId="51E760BF" w14:textId="77777777" w:rsidR="00DF6D05" w:rsidRDefault="00DF6D05" w:rsidP="00425F22"/>
        </w:tc>
        <w:tc>
          <w:tcPr>
            <w:tcW w:w="1610" w:type="dxa"/>
          </w:tcPr>
          <w:p w14:paraId="34776BCF" w14:textId="77777777" w:rsidR="00DF6D05" w:rsidRDefault="00DF6D05" w:rsidP="00425F22"/>
        </w:tc>
        <w:tc>
          <w:tcPr>
            <w:tcW w:w="907" w:type="dxa"/>
          </w:tcPr>
          <w:p w14:paraId="646FB7AB" w14:textId="77777777" w:rsidR="00DF6D05" w:rsidRDefault="00DF6D05" w:rsidP="00425F22"/>
        </w:tc>
      </w:tr>
      <w:tr w:rsidR="00DF6D05" w14:paraId="1A72EA19" w14:textId="77777777" w:rsidTr="00425F22">
        <w:tc>
          <w:tcPr>
            <w:tcW w:w="3345" w:type="dxa"/>
          </w:tcPr>
          <w:p w14:paraId="0EF2FC06" w14:textId="77777777" w:rsidR="00DF6D05" w:rsidRDefault="00DF6D05" w:rsidP="00425F22"/>
        </w:tc>
        <w:tc>
          <w:tcPr>
            <w:tcW w:w="3458" w:type="dxa"/>
          </w:tcPr>
          <w:p w14:paraId="1ABB2090" w14:textId="77777777" w:rsidR="00DF6D05" w:rsidRDefault="00DF6D05" w:rsidP="00425F22"/>
        </w:tc>
        <w:tc>
          <w:tcPr>
            <w:tcW w:w="1610" w:type="dxa"/>
          </w:tcPr>
          <w:p w14:paraId="17DCF880" w14:textId="77777777" w:rsidR="00DF6D05" w:rsidRDefault="00DF6D05" w:rsidP="00425F22"/>
        </w:tc>
        <w:tc>
          <w:tcPr>
            <w:tcW w:w="907" w:type="dxa"/>
          </w:tcPr>
          <w:p w14:paraId="13360538" w14:textId="77777777" w:rsidR="00DF6D05" w:rsidRDefault="00DF6D05" w:rsidP="00425F22"/>
        </w:tc>
      </w:tr>
    </w:tbl>
    <w:p w14:paraId="3056348E" w14:textId="77777777" w:rsidR="00F52CFB" w:rsidRPr="00F52CFB" w:rsidRDefault="00F52CFB" w:rsidP="00F52CFB"/>
    <w:sectPr w:rsidR="00F52CFB" w:rsidRPr="00F52CFB" w:rsidSect="00AB2E6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6F8DA" w14:textId="77777777" w:rsidR="00582A1E" w:rsidRDefault="00582A1E" w:rsidP="00B87BD7">
      <w:r>
        <w:separator/>
      </w:r>
    </w:p>
  </w:endnote>
  <w:endnote w:type="continuationSeparator" w:id="0">
    <w:p w14:paraId="2AA85538" w14:textId="77777777" w:rsidR="00582A1E" w:rsidRDefault="00582A1E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138074457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EFB2F5E" w14:textId="77777777" w:rsidR="00AB2E6E" w:rsidRDefault="00AB2E6E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5554D368" w14:textId="77777777" w:rsidR="00AB2E6E" w:rsidRDefault="00AB2E6E" w:rsidP="00AB2E6E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2082864915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3BE305F3" w14:textId="77777777" w:rsidR="00AB2E6E" w:rsidRDefault="00AB2E6E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0F6801CA" w14:textId="77777777" w:rsidR="00DF7E08" w:rsidRDefault="00220F88" w:rsidP="00AB2E6E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1B989C" wp14:editId="22BA6E3E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EFE4A1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" stroked="f" strokeweight="1pt">
              <v:fill r:id="rId2" o:title="" recolor="t" rotate="t" type="frame"/>
            </v:rect>
          </w:pict>
        </mc:Fallback>
      </mc:AlternateContent>
    </w:r>
  </w:p>
  <w:p w14:paraId="241952F0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7A8F8FA2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08640DF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2404A2" wp14:editId="31D298F6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582E47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0EF45008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2404A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" filled="f" stroked="f" strokeweight=".5pt">
              <v:textbox>
                <w:txbxContent>
                  <w:p w14:paraId="61582E47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0EF45008" w14:textId="77777777" w:rsidR="00DF7E08" w:rsidRDefault="00DF7E08"/>
                </w:txbxContent>
              </v:textbox>
            </v:shape>
          </w:pict>
        </mc:Fallback>
      </mc:AlternateContent>
    </w:r>
  </w:p>
  <w:p w14:paraId="69739123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E7AA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95546C3" wp14:editId="07889DFB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DC1878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" stroked="f" strokeweight="1pt">
              <v:fill r:id="rId2" o:title="" recolor="t" rotate="t" type="frame"/>
            </v:rect>
          </w:pict>
        </mc:Fallback>
      </mc:AlternateContent>
    </w:r>
  </w:p>
  <w:p w14:paraId="11D5310A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3AC6FCAA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ED7C9C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215252" wp14:editId="5C5FC6BD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CC75A1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71C98A9C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21525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FCC75A1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71C98A9C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376547E3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13FB5" w14:textId="77777777" w:rsidR="00582A1E" w:rsidRDefault="00582A1E" w:rsidP="00B87BD7">
      <w:r>
        <w:separator/>
      </w:r>
    </w:p>
  </w:footnote>
  <w:footnote w:type="continuationSeparator" w:id="0">
    <w:p w14:paraId="68F528C0" w14:textId="77777777" w:rsidR="00582A1E" w:rsidRDefault="00582A1E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43160" w14:textId="7E267C09" w:rsidR="00A0708C" w:rsidRDefault="00F52CF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069A0320" wp14:editId="71747B33">
              <wp:simplePos x="0" y="0"/>
              <wp:positionH relativeFrom="column">
                <wp:posOffset>5930265</wp:posOffset>
              </wp:positionH>
              <wp:positionV relativeFrom="paragraph">
                <wp:posOffset>10160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13000" r="13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F70301" id="Rektangel 1" o:spid="_x0000_s1026" style="position:absolute;margin-left:466.95pt;margin-top:.8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" stroked="f" strokeweight="1pt">
              <v:fill r:id="rId2" o:title="" recolor="t" rotate="t" type="frame"/>
            </v:rect>
          </w:pict>
        </mc:Fallback>
      </mc:AlternateContent>
    </w:r>
    <w:r w:rsidR="003D367C">
      <w:rPr>
        <w:noProof/>
      </w:rPr>
      <w:drawing>
        <wp:inline distT="0" distB="0" distL="0" distR="0" wp14:anchorId="6F34E4F1" wp14:editId="14657611">
          <wp:extent cx="908050" cy="908050"/>
          <wp:effectExtent l="0" t="0" r="6350" b="6350"/>
          <wp:docPr id="5" name="Bilde 5" descr="Et bilde som inneholder tekst, supp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 descr="Et bilde som inneholder tekst, suppe&#10;&#10;Automatisk generer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86D8A3" w14:textId="77777777" w:rsidR="00A0708C" w:rsidRDefault="00A0708C">
    <w:pPr>
      <w:pStyle w:val="Topptekst"/>
    </w:pPr>
  </w:p>
  <w:p w14:paraId="5931B7DC" w14:textId="77777777" w:rsidR="00A0708C" w:rsidRDefault="00A070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83FA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7742F499" wp14:editId="5EAE8C9D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3A6C53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" stroked="f" strokeweight="1pt">
              <v:fill r:id="rId2" o:title="" recolor="t" rotate="t" type="frame"/>
            </v:rect>
          </w:pict>
        </mc:Fallback>
      </mc:AlternateContent>
    </w:r>
  </w:p>
  <w:p w14:paraId="6810EF00" w14:textId="77777777" w:rsidR="001C422A" w:rsidRDefault="001C422A" w:rsidP="001C422A">
    <w:pPr>
      <w:pStyle w:val="Topptekst"/>
    </w:pPr>
  </w:p>
  <w:p w14:paraId="6CADC377" w14:textId="77777777" w:rsidR="001C422A" w:rsidRDefault="001C422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D05"/>
    <w:rsid w:val="000223CC"/>
    <w:rsid w:val="000631BB"/>
    <w:rsid w:val="00072DF0"/>
    <w:rsid w:val="000814FF"/>
    <w:rsid w:val="00167729"/>
    <w:rsid w:val="00170279"/>
    <w:rsid w:val="001A3AE8"/>
    <w:rsid w:val="001C422A"/>
    <w:rsid w:val="001D6B80"/>
    <w:rsid w:val="00220F88"/>
    <w:rsid w:val="002A179E"/>
    <w:rsid w:val="002F4292"/>
    <w:rsid w:val="0030556C"/>
    <w:rsid w:val="00337A98"/>
    <w:rsid w:val="003472BA"/>
    <w:rsid w:val="003D367C"/>
    <w:rsid w:val="004071F2"/>
    <w:rsid w:val="00452779"/>
    <w:rsid w:val="004737F0"/>
    <w:rsid w:val="00513A04"/>
    <w:rsid w:val="00514D24"/>
    <w:rsid w:val="00581A07"/>
    <w:rsid w:val="00582A1E"/>
    <w:rsid w:val="006642AF"/>
    <w:rsid w:val="006F0165"/>
    <w:rsid w:val="0072356A"/>
    <w:rsid w:val="00730934"/>
    <w:rsid w:val="007A67E7"/>
    <w:rsid w:val="007B6AC2"/>
    <w:rsid w:val="007C3DFA"/>
    <w:rsid w:val="008B0266"/>
    <w:rsid w:val="008B22CC"/>
    <w:rsid w:val="00997955"/>
    <w:rsid w:val="009A0695"/>
    <w:rsid w:val="00A03298"/>
    <w:rsid w:val="00A064AD"/>
    <w:rsid w:val="00A0708C"/>
    <w:rsid w:val="00A24EC2"/>
    <w:rsid w:val="00A54BBD"/>
    <w:rsid w:val="00A96805"/>
    <w:rsid w:val="00AB2E6E"/>
    <w:rsid w:val="00AB5CB7"/>
    <w:rsid w:val="00B87BD7"/>
    <w:rsid w:val="00C06896"/>
    <w:rsid w:val="00C17A0F"/>
    <w:rsid w:val="00C34A2F"/>
    <w:rsid w:val="00C90C72"/>
    <w:rsid w:val="00CD212E"/>
    <w:rsid w:val="00CF5BA0"/>
    <w:rsid w:val="00D21D4F"/>
    <w:rsid w:val="00DA2338"/>
    <w:rsid w:val="00DB5E87"/>
    <w:rsid w:val="00DF6D05"/>
    <w:rsid w:val="00DF79F0"/>
    <w:rsid w:val="00DF7E08"/>
    <w:rsid w:val="00E44801"/>
    <w:rsid w:val="00EA2BD1"/>
    <w:rsid w:val="00ED6613"/>
    <w:rsid w:val="00EE0E17"/>
    <w:rsid w:val="00EE329F"/>
    <w:rsid w:val="00F04C93"/>
    <w:rsid w:val="00F52CFB"/>
    <w:rsid w:val="00F6250C"/>
    <w:rsid w:val="00F83BD7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93D7C"/>
  <w15:chartTrackingRefBased/>
  <w15:docId w15:val="{4F55B40F-2E14-4743-B0D2-AB6D3EA03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DF6D05"/>
    <w:pPr>
      <w:spacing w:after="160" w:line="259" w:lineRule="auto"/>
    </w:pPr>
    <w:rPr>
      <w:rFonts w:asciiTheme="minorHAnsi" w:hAnsiTheme="minorHAnsi" w:cstheme="minorBidi"/>
      <w:szCs w:val="22"/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6642AF"/>
    <w:pPr>
      <w:keepNext/>
      <w:keepLines/>
      <w:spacing w:before="240" w:after="0" w:line="240" w:lineRule="auto"/>
      <w:jc w:val="center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0631BB"/>
    <w:pPr>
      <w:keepNext/>
      <w:keepLines/>
      <w:spacing w:before="40" w:after="0" w:line="240" w:lineRule="auto"/>
      <w:jc w:val="center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2"/>
    </w:pPr>
    <w:rPr>
      <w:rFonts w:ascii="Arial Black" w:eastAsiaTheme="majorEastAsia" w:hAnsi="Arial Black" w:cstheme="majorBidi"/>
      <w:b/>
      <w:color w:val="003A78"/>
      <w:sz w:val="24"/>
      <w:szCs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unhideWhenUsed/>
    <w:qFormat/>
    <w:rsid w:val="000223CC"/>
    <w:pPr>
      <w:keepNext/>
      <w:keepLines/>
      <w:spacing w:before="40" w:after="0" w:line="240" w:lineRule="auto"/>
      <w:outlineLvl w:val="3"/>
    </w:pPr>
    <w:rPr>
      <w:rFonts w:ascii="Arial" w:eastAsiaTheme="majorEastAsia" w:hAnsi="Arial" w:cstheme="majorBidi"/>
      <w:b/>
      <w:iCs/>
      <w:color w:val="003A78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  <w:spacing w:after="0" w:line="240" w:lineRule="auto"/>
    </w:pPr>
    <w:rPr>
      <w:rFonts w:ascii="Arial" w:hAnsi="Arial" w:cs="Times New Roman (Body CS)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qFormat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6642AF"/>
    <w:rPr>
      <w:rFonts w:ascii="Arial Black" w:eastAsiaTheme="majorEastAsia" w:hAnsi="Arial Black" w:cstheme="majorBidi"/>
      <w:b/>
      <w:color w:val="003A78"/>
      <w:sz w:val="36"/>
      <w:szCs w:val="32"/>
      <w:lang w:val="nb-NO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0631BB"/>
    <w:rPr>
      <w:rFonts w:ascii="Arial Black" w:eastAsiaTheme="majorEastAsia" w:hAnsi="Arial Black" w:cstheme="majorBidi"/>
      <w:b/>
      <w:color w:val="003A78"/>
      <w:sz w:val="28"/>
      <w:szCs w:val="26"/>
      <w:lang w:val="nb-NO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0223CC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rsid w:val="000223CC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0223CC"/>
    <w:pPr>
      <w:spacing w:after="0" w:line="240" w:lineRule="auto"/>
      <w:contextualSpacing/>
    </w:pPr>
    <w:rPr>
      <w:rFonts w:ascii="Arial" w:eastAsiaTheme="majorEastAsia" w:hAnsi="Arial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223CC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line="240" w:lineRule="auto"/>
    </w:pPr>
    <w:rPr>
      <w:rFonts w:ascii="Arial" w:eastAsiaTheme="minorEastAsia" w:hAnsi="Arial"/>
      <w:b/>
      <w:color w:val="003A78"/>
      <w:spacing w:val="15"/>
      <w:sz w:val="24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 w:line="240" w:lineRule="auto"/>
      <w:ind w:left="864" w:right="864"/>
      <w:jc w:val="center"/>
    </w:pPr>
    <w:rPr>
      <w:rFonts w:ascii="Arial" w:hAnsi="Arial" w:cs="Times New Roman (Body CS)"/>
      <w:i/>
      <w:iCs/>
      <w:color w:val="D21125" w:themeColor="accent1"/>
      <w:szCs w:val="24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line="240" w:lineRule="auto"/>
      <w:ind w:left="864" w:right="864"/>
      <w:jc w:val="center"/>
    </w:pPr>
    <w:rPr>
      <w:rFonts w:ascii="Arial" w:hAnsi="Arial" w:cs="Times New Roman (Body CS)"/>
      <w:i/>
      <w:iCs/>
      <w:color w:val="404040" w:themeColor="text1" w:themeTint="BF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AB2E6E"/>
  </w:style>
  <w:style w:type="paragraph" w:styleId="Listeavsnitt">
    <w:name w:val="List Paragraph"/>
    <w:basedOn w:val="Normal"/>
    <w:autoRedefine/>
    <w:uiPriority w:val="34"/>
    <w:qFormat/>
    <w:rsid w:val="000223CC"/>
    <w:pPr>
      <w:spacing w:after="0" w:line="240" w:lineRule="auto"/>
      <w:contextualSpacing/>
    </w:pPr>
    <w:rPr>
      <w:rFonts w:ascii="Arial" w:hAnsi="Arial" w:cs="Times New Roman (Body CS)"/>
      <w:szCs w:val="24"/>
    </w:rPr>
  </w:style>
  <w:style w:type="table" w:styleId="Tabellrutenett">
    <w:name w:val="Table Grid"/>
    <w:basedOn w:val="Vanligtabell"/>
    <w:uiPriority w:val="39"/>
    <w:rsid w:val="00DF6D0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6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emf"/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isol\Downloads\Paratur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1" ma:contentTypeDescription="Opprett et nytt dokument." ma:contentTypeScope="" ma:versionID="8ac34ec43a72d111daa82e1c96e095e8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e086acfb59860e8b44a763128d87af95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A50330-7FA9-9944-8555-3A65CC9508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9DA475-9008-4D4A-A0F4-4F06CAB671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Paraturn_dokument_notatmal</Template>
  <TotalTime>3</TotalTime>
  <Pages>4</Pages>
  <Words>308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Solem, Irina</dc:creator>
  <cp:keywords/>
  <dc:description/>
  <cp:lastModifiedBy>Solem, Irina</cp:lastModifiedBy>
  <cp:revision>5</cp:revision>
  <cp:lastPrinted>2019-06-12T06:13:00Z</cp:lastPrinted>
  <dcterms:created xsi:type="dcterms:W3CDTF">2022-10-02T09:39:00Z</dcterms:created>
  <dcterms:modified xsi:type="dcterms:W3CDTF">2022-10-06T09:17:00Z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</Properties>
</file>