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DD02FE" w14:textId="5E4FFA50" w:rsidR="00F35D9E" w:rsidRDefault="00F35D9E" w:rsidP="00CD0CC6">
      <w:pPr>
        <w:pStyle w:val="Overskrift1"/>
      </w:pPr>
      <w:r>
        <w:t>SØKNAD OM Å ARRANGERE</w:t>
      </w:r>
      <w:r w:rsidR="00CD0CC6">
        <w:t xml:space="preserve"> </w:t>
      </w:r>
      <w:r>
        <w:t>ÅPEN TRENINGSSAMLING</w:t>
      </w:r>
      <w:r w:rsidR="00CD0CC6">
        <w:t xml:space="preserve"> FOR PARAUTØVERE</w:t>
      </w:r>
    </w:p>
    <w:p w14:paraId="53E7CBB6" w14:textId="3D42BEC8" w:rsidR="00F35D9E" w:rsidRDefault="00F35D9E" w:rsidP="00F35D9E">
      <w:pPr>
        <w:pStyle w:val="Undertittel"/>
      </w:pPr>
    </w:p>
    <w:tbl>
      <w:tblPr>
        <w:tblpPr w:leftFromText="141" w:rightFromText="141" w:vertAnchor="text" w:tblpY="1"/>
        <w:tblOverlap w:val="never"/>
        <w:tblW w:w="1117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ook w:val="0620" w:firstRow="1" w:lastRow="0" w:firstColumn="0" w:lastColumn="0" w:noHBand="1" w:noVBand="1"/>
      </w:tblPr>
      <w:tblGrid>
        <w:gridCol w:w="3096"/>
        <w:gridCol w:w="2835"/>
        <w:gridCol w:w="3118"/>
        <w:gridCol w:w="2127"/>
      </w:tblGrid>
      <w:tr w:rsidR="00F35D9E" w:rsidRPr="007D3A97" w14:paraId="00B15F0F" w14:textId="77777777" w:rsidTr="002D1E4E">
        <w:tc>
          <w:tcPr>
            <w:tcW w:w="3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1C3664"/>
          </w:tcPr>
          <w:p w14:paraId="7E7EF701" w14:textId="77777777" w:rsidR="00F35D9E" w:rsidRPr="001755D8" w:rsidRDefault="00F35D9E" w:rsidP="002D1E4E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1755D8">
              <w:rPr>
                <w:rFonts w:cs="Arial"/>
                <w:b/>
                <w:bCs/>
                <w:sz w:val="20"/>
                <w:szCs w:val="20"/>
              </w:rPr>
              <w:t>Klubbnavn: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1C3664"/>
          </w:tcPr>
          <w:p w14:paraId="67D6E529" w14:textId="77777777" w:rsidR="00F35D9E" w:rsidRPr="001755D8" w:rsidRDefault="00F35D9E" w:rsidP="002D1E4E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1755D8">
              <w:rPr>
                <w:rFonts w:cs="Arial"/>
                <w:b/>
                <w:bCs/>
                <w:sz w:val="20"/>
                <w:szCs w:val="20"/>
              </w:rPr>
              <w:t>e-</w:t>
            </w:r>
            <w:r>
              <w:rPr>
                <w:rFonts w:cs="Arial"/>
                <w:b/>
                <w:bCs/>
                <w:sz w:val="20"/>
                <w:szCs w:val="20"/>
              </w:rPr>
              <w:t>post</w:t>
            </w:r>
            <w:r w:rsidRPr="001755D8">
              <w:rPr>
                <w:rFonts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1C3664"/>
          </w:tcPr>
          <w:p w14:paraId="3A224337" w14:textId="77777777" w:rsidR="00F35D9E" w:rsidRPr="001755D8" w:rsidRDefault="00F35D9E" w:rsidP="002D1E4E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1755D8">
              <w:rPr>
                <w:rFonts w:cs="Arial"/>
                <w:b/>
                <w:bCs/>
                <w:sz w:val="20"/>
                <w:szCs w:val="20"/>
              </w:rPr>
              <w:t>Telefon:</w:t>
            </w:r>
          </w:p>
        </w:tc>
        <w:tc>
          <w:tcPr>
            <w:tcW w:w="2127" w:type="dxa"/>
            <w:vMerge w:val="restart"/>
            <w:tcBorders>
              <w:top w:val="nil"/>
              <w:left w:val="single" w:sz="4" w:space="0" w:color="000000" w:themeColor="text1"/>
              <w:bottom w:val="nil"/>
              <w:right w:val="nil"/>
            </w:tcBorders>
            <w:shd w:val="clear" w:color="auto" w:fill="auto"/>
          </w:tcPr>
          <w:p w14:paraId="4F796F58" w14:textId="65E2D1BD" w:rsidR="00F35D9E" w:rsidRPr="007D3A97" w:rsidRDefault="00F35D9E" w:rsidP="002D1E4E">
            <w:pPr>
              <w:jc w:val="right"/>
              <w:rPr>
                <w:rFonts w:ascii="Verdana" w:hAnsi="Verdana"/>
                <w:b/>
                <w:bCs/>
                <w:sz w:val="20"/>
              </w:rPr>
            </w:pPr>
          </w:p>
        </w:tc>
      </w:tr>
      <w:tr w:rsidR="00F35D9E" w:rsidRPr="007D3A97" w14:paraId="009D3A2B" w14:textId="77777777" w:rsidTr="002D1E4E">
        <w:tc>
          <w:tcPr>
            <w:tcW w:w="3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F987EFE" w14:textId="77777777" w:rsidR="00F35D9E" w:rsidRPr="001755D8" w:rsidRDefault="00F35D9E" w:rsidP="002D1E4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84CA720" w14:textId="77777777" w:rsidR="00F35D9E" w:rsidRPr="001755D8" w:rsidRDefault="00F35D9E" w:rsidP="002D1E4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FB43539" w14:textId="77777777" w:rsidR="00F35D9E" w:rsidRPr="001755D8" w:rsidRDefault="00F35D9E" w:rsidP="002D1E4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000000" w:themeColor="text1"/>
              <w:bottom w:val="nil"/>
              <w:right w:val="nil"/>
            </w:tcBorders>
            <w:shd w:val="clear" w:color="auto" w:fill="auto"/>
          </w:tcPr>
          <w:p w14:paraId="3F6AD5EA" w14:textId="77777777" w:rsidR="00F35D9E" w:rsidRPr="007D3A97" w:rsidRDefault="00F35D9E" w:rsidP="002D1E4E">
            <w:pPr>
              <w:rPr>
                <w:rFonts w:ascii="Verdana" w:hAnsi="Verdana"/>
                <w:sz w:val="20"/>
              </w:rPr>
            </w:pPr>
          </w:p>
        </w:tc>
      </w:tr>
      <w:tr w:rsidR="00F35D9E" w:rsidRPr="002524AC" w14:paraId="7A1F593B" w14:textId="77777777" w:rsidTr="002D1E4E">
        <w:tc>
          <w:tcPr>
            <w:tcW w:w="3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1C3664"/>
          </w:tcPr>
          <w:p w14:paraId="2ACD3407" w14:textId="77777777" w:rsidR="00F35D9E" w:rsidRPr="001755D8" w:rsidRDefault="00F35D9E" w:rsidP="002D1E4E">
            <w:pPr>
              <w:rPr>
                <w:rFonts w:cs="Arial"/>
                <w:sz w:val="20"/>
                <w:szCs w:val="20"/>
              </w:rPr>
            </w:pPr>
            <w:r w:rsidRPr="001755D8">
              <w:rPr>
                <w:rFonts w:cs="Arial"/>
                <w:sz w:val="20"/>
                <w:szCs w:val="20"/>
              </w:rPr>
              <w:t>Klubbens kontaktperson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1C3664"/>
          </w:tcPr>
          <w:p w14:paraId="1D51B10F" w14:textId="77777777" w:rsidR="00F35D9E" w:rsidRPr="001755D8" w:rsidRDefault="00F35D9E" w:rsidP="002D1E4E">
            <w:pPr>
              <w:rPr>
                <w:rFonts w:cs="Arial"/>
                <w:sz w:val="20"/>
                <w:szCs w:val="20"/>
              </w:rPr>
            </w:pPr>
            <w:r w:rsidRPr="001755D8">
              <w:rPr>
                <w:rFonts w:cs="Arial"/>
                <w:sz w:val="20"/>
                <w:szCs w:val="20"/>
              </w:rPr>
              <w:t>e-</w:t>
            </w:r>
            <w:r>
              <w:rPr>
                <w:rFonts w:cs="Arial"/>
                <w:sz w:val="20"/>
                <w:szCs w:val="20"/>
              </w:rPr>
              <w:t>post</w:t>
            </w:r>
            <w:r w:rsidRPr="001755D8">
              <w:rPr>
                <w:rFonts w:cs="Arial"/>
                <w:sz w:val="20"/>
                <w:szCs w:val="20"/>
              </w:rPr>
              <w:t>: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1C3664"/>
          </w:tcPr>
          <w:p w14:paraId="62025A7C" w14:textId="77777777" w:rsidR="00F35D9E" w:rsidRPr="001755D8" w:rsidRDefault="00F35D9E" w:rsidP="002D1E4E">
            <w:pPr>
              <w:rPr>
                <w:rFonts w:cs="Arial"/>
                <w:sz w:val="20"/>
                <w:szCs w:val="20"/>
              </w:rPr>
            </w:pPr>
            <w:r w:rsidRPr="001755D8">
              <w:rPr>
                <w:rFonts w:cs="Arial"/>
                <w:sz w:val="20"/>
                <w:szCs w:val="20"/>
              </w:rPr>
              <w:t>Telefon:</w:t>
            </w:r>
          </w:p>
        </w:tc>
        <w:tc>
          <w:tcPr>
            <w:tcW w:w="2127" w:type="dxa"/>
            <w:vMerge/>
            <w:tcBorders>
              <w:top w:val="nil"/>
              <w:left w:val="single" w:sz="4" w:space="0" w:color="000000" w:themeColor="text1"/>
              <w:bottom w:val="nil"/>
              <w:right w:val="nil"/>
            </w:tcBorders>
            <w:shd w:val="clear" w:color="auto" w:fill="auto"/>
          </w:tcPr>
          <w:p w14:paraId="0F563AED" w14:textId="77777777" w:rsidR="00F35D9E" w:rsidRPr="007D3A97" w:rsidRDefault="00F35D9E" w:rsidP="002D1E4E">
            <w:pPr>
              <w:rPr>
                <w:rFonts w:ascii="Verdana" w:hAnsi="Verdana"/>
                <w:sz w:val="20"/>
              </w:rPr>
            </w:pPr>
          </w:p>
        </w:tc>
      </w:tr>
      <w:tr w:rsidR="00F35D9E" w:rsidRPr="002524AC" w14:paraId="5A0DF5BE" w14:textId="77777777" w:rsidTr="002D1E4E">
        <w:tc>
          <w:tcPr>
            <w:tcW w:w="30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</w:tcPr>
          <w:p w14:paraId="1FAF230C" w14:textId="77777777" w:rsidR="00F35D9E" w:rsidRPr="001755D8" w:rsidRDefault="00F35D9E" w:rsidP="002D1E4E">
            <w:pPr>
              <w:jc w:val="right"/>
              <w:rPr>
                <w:rFonts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</w:tcPr>
          <w:p w14:paraId="1CE04B85" w14:textId="77777777" w:rsidR="00F35D9E" w:rsidRPr="001755D8" w:rsidRDefault="00F35D9E" w:rsidP="002D1E4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</w:tcPr>
          <w:p w14:paraId="63BDDDB8" w14:textId="77777777" w:rsidR="00F35D9E" w:rsidRPr="001755D8" w:rsidRDefault="00F35D9E" w:rsidP="002D1E4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000000" w:themeColor="text1"/>
              <w:bottom w:val="nil"/>
              <w:right w:val="nil"/>
            </w:tcBorders>
            <w:shd w:val="clear" w:color="auto" w:fill="auto"/>
          </w:tcPr>
          <w:p w14:paraId="05EFC2B9" w14:textId="77777777" w:rsidR="00F35D9E" w:rsidRPr="007D3A97" w:rsidRDefault="00F35D9E" w:rsidP="002D1E4E">
            <w:pPr>
              <w:rPr>
                <w:rFonts w:ascii="Verdana" w:hAnsi="Verdana"/>
                <w:sz w:val="20"/>
              </w:rPr>
            </w:pPr>
          </w:p>
        </w:tc>
      </w:tr>
      <w:tr w:rsidR="00F35D9E" w:rsidRPr="002524AC" w14:paraId="03E27116" w14:textId="77777777" w:rsidTr="002D1E4E">
        <w:tc>
          <w:tcPr>
            <w:tcW w:w="30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4995F40" w14:textId="77777777" w:rsidR="00F35D9E" w:rsidRPr="001755D8" w:rsidRDefault="00F35D9E" w:rsidP="002D1E4E">
            <w:pPr>
              <w:jc w:val="right"/>
              <w:rPr>
                <w:rFonts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AE8034C" w14:textId="77777777" w:rsidR="00F35D9E" w:rsidRPr="001755D8" w:rsidRDefault="00F35D9E" w:rsidP="002D1E4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1D36DC6" w14:textId="77777777" w:rsidR="00F35D9E" w:rsidRPr="001755D8" w:rsidRDefault="00F35D9E" w:rsidP="002D1E4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2725D1" w14:textId="77777777" w:rsidR="00F35D9E" w:rsidRPr="007D3A97" w:rsidRDefault="00F35D9E" w:rsidP="002D1E4E">
            <w:pPr>
              <w:rPr>
                <w:rFonts w:ascii="Verdana" w:hAnsi="Verdana"/>
                <w:sz w:val="20"/>
              </w:rPr>
            </w:pPr>
          </w:p>
        </w:tc>
      </w:tr>
      <w:tr w:rsidR="00F35D9E" w:rsidRPr="002524AC" w14:paraId="01E5FD58" w14:textId="77777777" w:rsidTr="002D1E4E">
        <w:tc>
          <w:tcPr>
            <w:tcW w:w="30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1C3664"/>
          </w:tcPr>
          <w:p w14:paraId="21190846" w14:textId="77777777" w:rsidR="00F35D9E" w:rsidRPr="001755D8" w:rsidRDefault="00F35D9E" w:rsidP="002D1E4E">
            <w:pPr>
              <w:rPr>
                <w:rFonts w:cs="Arial"/>
                <w:sz w:val="20"/>
                <w:szCs w:val="20"/>
              </w:rPr>
            </w:pPr>
            <w:r w:rsidRPr="001755D8">
              <w:rPr>
                <w:rFonts w:cs="Arial"/>
                <w:sz w:val="20"/>
                <w:szCs w:val="20"/>
              </w:rPr>
              <w:t>Dato og sted for samlingen:</w:t>
            </w:r>
          </w:p>
          <w:p w14:paraId="585F3082" w14:textId="77777777" w:rsidR="00F35D9E" w:rsidRPr="001755D8" w:rsidRDefault="00F35D9E" w:rsidP="002D1E4E">
            <w:pPr>
              <w:rPr>
                <w:rFonts w:cs="Arial"/>
                <w:i/>
                <w:sz w:val="20"/>
                <w:szCs w:val="20"/>
              </w:rPr>
            </w:pPr>
            <w:r w:rsidRPr="001755D8">
              <w:rPr>
                <w:rFonts w:cs="Arial"/>
                <w:i/>
                <w:sz w:val="20"/>
                <w:szCs w:val="20"/>
              </w:rPr>
              <w:t>Prioritert rekkefølge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1C3664"/>
            <w:vAlign w:val="bottom"/>
          </w:tcPr>
          <w:p w14:paraId="56D4C537" w14:textId="77777777" w:rsidR="00F35D9E" w:rsidRPr="001755D8" w:rsidRDefault="00F35D9E" w:rsidP="002D1E4E">
            <w:pPr>
              <w:rPr>
                <w:rFonts w:cs="Arial"/>
                <w:sz w:val="20"/>
                <w:szCs w:val="20"/>
              </w:rPr>
            </w:pPr>
            <w:r w:rsidRPr="001755D8">
              <w:rPr>
                <w:rFonts w:cs="Arial"/>
                <w:sz w:val="20"/>
                <w:szCs w:val="20"/>
              </w:rPr>
              <w:t>Dato: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1C3664"/>
            <w:vAlign w:val="bottom"/>
          </w:tcPr>
          <w:p w14:paraId="3B9EAE97" w14:textId="77777777" w:rsidR="00F35D9E" w:rsidRPr="001755D8" w:rsidRDefault="00F35D9E" w:rsidP="002D1E4E">
            <w:pPr>
              <w:rPr>
                <w:rFonts w:cs="Arial"/>
                <w:sz w:val="20"/>
                <w:szCs w:val="20"/>
              </w:rPr>
            </w:pPr>
            <w:r w:rsidRPr="001755D8">
              <w:rPr>
                <w:rFonts w:cs="Arial"/>
                <w:sz w:val="20"/>
                <w:szCs w:val="20"/>
              </w:rPr>
              <w:t>Sted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1755D8">
              <w:rPr>
                <w:rFonts w:cs="Arial"/>
                <w:i/>
                <w:sz w:val="20"/>
                <w:szCs w:val="20"/>
              </w:rPr>
              <w:t>(navn på hall)</w:t>
            </w:r>
            <w:r>
              <w:rPr>
                <w:rFonts w:cs="Arial"/>
                <w:i/>
                <w:sz w:val="20"/>
                <w:szCs w:val="20"/>
              </w:rPr>
              <w:t>:</w:t>
            </w:r>
          </w:p>
        </w:tc>
        <w:tc>
          <w:tcPr>
            <w:tcW w:w="2127" w:type="dxa"/>
            <w:vMerge/>
            <w:tcBorders>
              <w:top w:val="nil"/>
              <w:left w:val="single" w:sz="4" w:space="0" w:color="000000" w:themeColor="text1"/>
              <w:bottom w:val="nil"/>
              <w:right w:val="nil"/>
            </w:tcBorders>
            <w:shd w:val="clear" w:color="auto" w:fill="auto"/>
          </w:tcPr>
          <w:p w14:paraId="519CA801" w14:textId="77777777" w:rsidR="00F35D9E" w:rsidRPr="007D3A97" w:rsidRDefault="00F35D9E" w:rsidP="002D1E4E">
            <w:pPr>
              <w:rPr>
                <w:rFonts w:ascii="Verdana" w:hAnsi="Verdana"/>
                <w:sz w:val="20"/>
              </w:rPr>
            </w:pPr>
          </w:p>
        </w:tc>
      </w:tr>
      <w:tr w:rsidR="00F35D9E" w:rsidRPr="002524AC" w14:paraId="7F7B3E08" w14:textId="77777777" w:rsidTr="002D1E4E">
        <w:tc>
          <w:tcPr>
            <w:tcW w:w="3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F34B750" w14:textId="77777777" w:rsidR="00F35D9E" w:rsidRPr="001755D8" w:rsidRDefault="00F35D9E" w:rsidP="002D1E4E">
            <w:pPr>
              <w:jc w:val="right"/>
              <w:rPr>
                <w:rFonts w:cs="Arial"/>
                <w:sz w:val="20"/>
                <w:szCs w:val="20"/>
              </w:rPr>
            </w:pPr>
            <w:r w:rsidRPr="001755D8">
              <w:rPr>
                <w:rFonts w:cs="Arial"/>
                <w:sz w:val="20"/>
                <w:szCs w:val="20"/>
              </w:rPr>
              <w:t>Alternativ 1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469678F" w14:textId="77777777" w:rsidR="00F35D9E" w:rsidRPr="001755D8" w:rsidRDefault="00F35D9E" w:rsidP="002D1E4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AB6AE4A" w14:textId="77777777" w:rsidR="00F35D9E" w:rsidRPr="001755D8" w:rsidRDefault="00F35D9E" w:rsidP="002D1E4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000000" w:themeColor="text1"/>
              <w:bottom w:val="nil"/>
              <w:right w:val="nil"/>
            </w:tcBorders>
            <w:shd w:val="clear" w:color="auto" w:fill="auto"/>
          </w:tcPr>
          <w:p w14:paraId="7D4948D0" w14:textId="77777777" w:rsidR="00F35D9E" w:rsidRPr="007D3A97" w:rsidRDefault="00F35D9E" w:rsidP="002D1E4E">
            <w:pPr>
              <w:rPr>
                <w:rFonts w:ascii="Verdana" w:hAnsi="Verdana"/>
                <w:sz w:val="20"/>
              </w:rPr>
            </w:pPr>
          </w:p>
        </w:tc>
      </w:tr>
      <w:tr w:rsidR="00F35D9E" w:rsidRPr="002524AC" w14:paraId="2D59CE2A" w14:textId="77777777" w:rsidTr="002D1E4E">
        <w:tc>
          <w:tcPr>
            <w:tcW w:w="3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607BD75" w14:textId="77777777" w:rsidR="00F35D9E" w:rsidRPr="001755D8" w:rsidRDefault="00F35D9E" w:rsidP="002D1E4E">
            <w:pPr>
              <w:jc w:val="right"/>
              <w:rPr>
                <w:rFonts w:cs="Arial"/>
                <w:sz w:val="20"/>
                <w:szCs w:val="20"/>
              </w:rPr>
            </w:pPr>
            <w:r w:rsidRPr="001755D8">
              <w:rPr>
                <w:rFonts w:cs="Arial"/>
                <w:sz w:val="20"/>
                <w:szCs w:val="20"/>
              </w:rPr>
              <w:t>Alternativ 2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1FBF16A" w14:textId="77777777" w:rsidR="00F35D9E" w:rsidRPr="001755D8" w:rsidRDefault="00F35D9E" w:rsidP="002D1E4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9696D64" w14:textId="77777777" w:rsidR="00F35D9E" w:rsidRPr="001755D8" w:rsidRDefault="00F35D9E" w:rsidP="002D1E4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000000" w:themeColor="text1"/>
              <w:bottom w:val="nil"/>
              <w:right w:val="nil"/>
            </w:tcBorders>
            <w:shd w:val="clear" w:color="auto" w:fill="auto"/>
          </w:tcPr>
          <w:p w14:paraId="7C964ECB" w14:textId="77777777" w:rsidR="00F35D9E" w:rsidRPr="007D3A97" w:rsidRDefault="00F35D9E" w:rsidP="002D1E4E">
            <w:pPr>
              <w:rPr>
                <w:rFonts w:ascii="Verdana" w:hAnsi="Verdana"/>
                <w:sz w:val="20"/>
              </w:rPr>
            </w:pPr>
          </w:p>
        </w:tc>
      </w:tr>
      <w:tr w:rsidR="00F35D9E" w:rsidRPr="002524AC" w14:paraId="706B3F74" w14:textId="77777777" w:rsidTr="002D1E4E">
        <w:tc>
          <w:tcPr>
            <w:tcW w:w="3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946E404" w14:textId="77777777" w:rsidR="00F35D9E" w:rsidRPr="001755D8" w:rsidRDefault="00F35D9E" w:rsidP="002D1E4E">
            <w:pPr>
              <w:jc w:val="right"/>
              <w:rPr>
                <w:rFonts w:cs="Arial"/>
                <w:sz w:val="20"/>
                <w:szCs w:val="20"/>
              </w:rPr>
            </w:pPr>
            <w:r w:rsidRPr="001755D8">
              <w:rPr>
                <w:rFonts w:cs="Arial"/>
                <w:sz w:val="20"/>
                <w:szCs w:val="20"/>
              </w:rPr>
              <w:t>Alternativ 3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FA66796" w14:textId="77777777" w:rsidR="00F35D9E" w:rsidRPr="001755D8" w:rsidRDefault="00F35D9E" w:rsidP="002D1E4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DE0C22F" w14:textId="77777777" w:rsidR="00F35D9E" w:rsidRPr="001755D8" w:rsidRDefault="00F35D9E" w:rsidP="002D1E4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000000" w:themeColor="text1"/>
              <w:bottom w:val="nil"/>
              <w:right w:val="nil"/>
            </w:tcBorders>
            <w:shd w:val="clear" w:color="auto" w:fill="auto"/>
          </w:tcPr>
          <w:p w14:paraId="02862CA4" w14:textId="77777777" w:rsidR="00F35D9E" w:rsidRPr="007D3A97" w:rsidRDefault="00F35D9E" w:rsidP="002D1E4E">
            <w:pPr>
              <w:rPr>
                <w:rFonts w:ascii="Verdana" w:hAnsi="Verdana"/>
                <w:sz w:val="20"/>
              </w:rPr>
            </w:pPr>
          </w:p>
        </w:tc>
      </w:tr>
      <w:tr w:rsidR="00F35D9E" w:rsidRPr="002524AC" w14:paraId="3C0F43E9" w14:textId="77777777" w:rsidTr="002D1E4E">
        <w:tc>
          <w:tcPr>
            <w:tcW w:w="3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1C3664"/>
          </w:tcPr>
          <w:p w14:paraId="5D6E47F7" w14:textId="77777777" w:rsidR="00F35D9E" w:rsidRPr="001755D8" w:rsidRDefault="00F35D9E" w:rsidP="002D1E4E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1755D8">
              <w:rPr>
                <w:rFonts w:cs="Arial"/>
                <w:b/>
                <w:bCs/>
                <w:sz w:val="20"/>
                <w:szCs w:val="20"/>
              </w:rPr>
              <w:t>Kapasitet: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1C3664"/>
          </w:tcPr>
          <w:p w14:paraId="6ACBC531" w14:textId="77777777" w:rsidR="00F35D9E" w:rsidRPr="001755D8" w:rsidRDefault="00F35D9E" w:rsidP="002D1E4E">
            <w:pPr>
              <w:rPr>
                <w:rFonts w:cs="Arial"/>
                <w:sz w:val="20"/>
                <w:szCs w:val="20"/>
              </w:rPr>
            </w:pPr>
            <w:r w:rsidRPr="001755D8">
              <w:rPr>
                <w:rFonts w:cs="Arial"/>
                <w:sz w:val="20"/>
                <w:szCs w:val="20"/>
              </w:rPr>
              <w:t>Antall: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1C3664"/>
          </w:tcPr>
          <w:p w14:paraId="2658C94F" w14:textId="77777777" w:rsidR="00F35D9E" w:rsidRPr="001755D8" w:rsidRDefault="00F35D9E" w:rsidP="002D1E4E">
            <w:pPr>
              <w:rPr>
                <w:rFonts w:cs="Arial"/>
                <w:sz w:val="20"/>
                <w:szCs w:val="20"/>
              </w:rPr>
            </w:pPr>
            <w:r w:rsidRPr="001755D8">
              <w:rPr>
                <w:rFonts w:cs="Arial"/>
                <w:sz w:val="20"/>
                <w:szCs w:val="20"/>
              </w:rPr>
              <w:t>Hva og hvordan:</w:t>
            </w:r>
          </w:p>
        </w:tc>
        <w:tc>
          <w:tcPr>
            <w:tcW w:w="2127" w:type="dxa"/>
            <w:vMerge/>
            <w:tcBorders>
              <w:top w:val="nil"/>
              <w:left w:val="single" w:sz="4" w:space="0" w:color="000000" w:themeColor="text1"/>
              <w:bottom w:val="nil"/>
              <w:right w:val="nil"/>
            </w:tcBorders>
            <w:shd w:val="clear" w:color="auto" w:fill="auto"/>
          </w:tcPr>
          <w:p w14:paraId="372FB3BE" w14:textId="77777777" w:rsidR="00F35D9E" w:rsidRPr="007D3A97" w:rsidRDefault="00F35D9E" w:rsidP="002D1E4E">
            <w:pPr>
              <w:rPr>
                <w:rFonts w:ascii="Verdana" w:hAnsi="Verdana"/>
                <w:sz w:val="20"/>
              </w:rPr>
            </w:pPr>
          </w:p>
        </w:tc>
      </w:tr>
      <w:tr w:rsidR="00F35D9E" w:rsidRPr="002524AC" w14:paraId="11BEBEE4" w14:textId="77777777" w:rsidTr="002D1E4E">
        <w:tc>
          <w:tcPr>
            <w:tcW w:w="3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1C3664"/>
          </w:tcPr>
          <w:p w14:paraId="30AD0ADA" w14:textId="77777777" w:rsidR="00F35D9E" w:rsidRPr="001755D8" w:rsidRDefault="00F35D9E" w:rsidP="002D1E4E">
            <w:pPr>
              <w:jc w:val="right"/>
              <w:rPr>
                <w:rFonts w:cs="Arial"/>
                <w:sz w:val="20"/>
                <w:szCs w:val="20"/>
              </w:rPr>
            </w:pPr>
            <w:r w:rsidRPr="001755D8">
              <w:rPr>
                <w:rFonts w:cs="Arial"/>
                <w:sz w:val="20"/>
                <w:szCs w:val="20"/>
              </w:rPr>
              <w:t>Deltagerkapasitet: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986126D" w14:textId="77777777" w:rsidR="00F35D9E" w:rsidRPr="001755D8" w:rsidRDefault="00F35D9E" w:rsidP="002D1E4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77DD982" w14:textId="499538BE" w:rsidR="00F35D9E" w:rsidRPr="001755D8" w:rsidRDefault="00F35D9E" w:rsidP="002D1E4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000000" w:themeColor="text1"/>
              <w:bottom w:val="nil"/>
              <w:right w:val="nil"/>
            </w:tcBorders>
            <w:shd w:val="clear" w:color="auto" w:fill="auto"/>
          </w:tcPr>
          <w:p w14:paraId="220E1816" w14:textId="77777777" w:rsidR="00F35D9E" w:rsidRPr="007D3A97" w:rsidRDefault="00F35D9E" w:rsidP="002D1E4E">
            <w:pPr>
              <w:rPr>
                <w:rFonts w:ascii="Verdana" w:hAnsi="Verdana"/>
                <w:sz w:val="20"/>
              </w:rPr>
            </w:pPr>
          </w:p>
        </w:tc>
      </w:tr>
      <w:tr w:rsidR="00F35D9E" w:rsidRPr="002524AC" w14:paraId="55292C25" w14:textId="77777777" w:rsidTr="002D1E4E">
        <w:tc>
          <w:tcPr>
            <w:tcW w:w="3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1C3664"/>
          </w:tcPr>
          <w:p w14:paraId="5DADDB76" w14:textId="77777777" w:rsidR="00F35D9E" w:rsidRPr="001755D8" w:rsidRDefault="00F35D9E" w:rsidP="002D1E4E">
            <w:pPr>
              <w:jc w:val="right"/>
              <w:rPr>
                <w:rFonts w:cs="Arial"/>
                <w:sz w:val="20"/>
                <w:szCs w:val="20"/>
              </w:rPr>
            </w:pPr>
            <w:r w:rsidRPr="001755D8">
              <w:rPr>
                <w:rFonts w:cs="Arial"/>
                <w:sz w:val="20"/>
                <w:szCs w:val="20"/>
              </w:rPr>
              <w:t>Overnattingskapasitet: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1C92544" w14:textId="77777777" w:rsidR="00F35D9E" w:rsidRPr="001755D8" w:rsidRDefault="00F35D9E" w:rsidP="002D1E4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CA79504" w14:textId="77777777" w:rsidR="00F35D9E" w:rsidRPr="001755D8" w:rsidRDefault="00F35D9E" w:rsidP="002D1E4E">
            <w:pPr>
              <w:rPr>
                <w:rFonts w:cs="Arial"/>
                <w:sz w:val="20"/>
                <w:szCs w:val="20"/>
              </w:rPr>
            </w:pPr>
          </w:p>
          <w:p w14:paraId="540CA945" w14:textId="77777777" w:rsidR="00F35D9E" w:rsidRPr="001755D8" w:rsidRDefault="00F35D9E" w:rsidP="002D1E4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000000" w:themeColor="text1"/>
              <w:bottom w:val="nil"/>
              <w:right w:val="nil"/>
            </w:tcBorders>
            <w:shd w:val="clear" w:color="auto" w:fill="auto"/>
          </w:tcPr>
          <w:p w14:paraId="04C6AEB6" w14:textId="77777777" w:rsidR="00F35D9E" w:rsidRPr="007D3A97" w:rsidRDefault="00F35D9E" w:rsidP="002D1E4E">
            <w:pPr>
              <w:rPr>
                <w:rFonts w:ascii="Verdana" w:hAnsi="Verdana"/>
                <w:sz w:val="20"/>
              </w:rPr>
            </w:pPr>
          </w:p>
        </w:tc>
      </w:tr>
      <w:tr w:rsidR="00F35D9E" w:rsidRPr="002524AC" w14:paraId="2FC486DB" w14:textId="77777777" w:rsidTr="002D1E4E">
        <w:tc>
          <w:tcPr>
            <w:tcW w:w="3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1C3664"/>
          </w:tcPr>
          <w:p w14:paraId="278F71D7" w14:textId="77777777" w:rsidR="00F35D9E" w:rsidRPr="001755D8" w:rsidRDefault="00F35D9E" w:rsidP="002D1E4E">
            <w:pPr>
              <w:jc w:val="right"/>
              <w:rPr>
                <w:rFonts w:cs="Arial"/>
                <w:sz w:val="20"/>
                <w:szCs w:val="20"/>
              </w:rPr>
            </w:pPr>
            <w:r w:rsidRPr="001755D8">
              <w:rPr>
                <w:rFonts w:cs="Arial"/>
                <w:sz w:val="20"/>
                <w:szCs w:val="20"/>
              </w:rPr>
              <w:t>Bespisningskapasitet: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50F1C3F" w14:textId="77777777" w:rsidR="00F35D9E" w:rsidRPr="001755D8" w:rsidRDefault="00F35D9E" w:rsidP="002D1E4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FBB803D" w14:textId="77777777" w:rsidR="00F35D9E" w:rsidRPr="001755D8" w:rsidRDefault="00F35D9E" w:rsidP="002D1E4E">
            <w:pPr>
              <w:rPr>
                <w:rFonts w:cs="Arial"/>
                <w:sz w:val="20"/>
                <w:szCs w:val="20"/>
              </w:rPr>
            </w:pPr>
          </w:p>
          <w:p w14:paraId="07339ED2" w14:textId="77777777" w:rsidR="00F35D9E" w:rsidRPr="001755D8" w:rsidRDefault="00F35D9E" w:rsidP="002D1E4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000000" w:themeColor="text1"/>
              <w:bottom w:val="nil"/>
              <w:right w:val="nil"/>
            </w:tcBorders>
            <w:shd w:val="clear" w:color="auto" w:fill="auto"/>
          </w:tcPr>
          <w:p w14:paraId="62609F1A" w14:textId="77777777" w:rsidR="00F35D9E" w:rsidRPr="007D3A97" w:rsidRDefault="00F35D9E" w:rsidP="002D1E4E">
            <w:pPr>
              <w:rPr>
                <w:rFonts w:ascii="Verdana" w:hAnsi="Verdana"/>
                <w:sz w:val="20"/>
              </w:rPr>
            </w:pPr>
          </w:p>
        </w:tc>
      </w:tr>
      <w:tr w:rsidR="00F35D9E" w:rsidRPr="002524AC" w14:paraId="3CF21FE1" w14:textId="77777777" w:rsidTr="002D1E4E">
        <w:tc>
          <w:tcPr>
            <w:tcW w:w="3096" w:type="dxa"/>
            <w:tcBorders>
              <w:top w:val="single" w:sz="4" w:space="0" w:color="000000" w:themeColor="text1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176544E" w14:textId="77777777" w:rsidR="00F35D9E" w:rsidRPr="001755D8" w:rsidRDefault="00F35D9E" w:rsidP="002D1E4E">
            <w:pPr>
              <w:jc w:val="right"/>
              <w:rPr>
                <w:rFonts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38CF885" w14:textId="77777777" w:rsidR="00F35D9E" w:rsidRPr="001755D8" w:rsidRDefault="00F35D9E" w:rsidP="002D1E4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000000" w:themeColor="text1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226EB65" w14:textId="77777777" w:rsidR="00F35D9E" w:rsidRPr="001755D8" w:rsidRDefault="00F35D9E" w:rsidP="002D1E4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215CCF" w14:textId="77777777" w:rsidR="00F35D9E" w:rsidRPr="007D3A97" w:rsidRDefault="00F35D9E" w:rsidP="002D1E4E">
            <w:pPr>
              <w:rPr>
                <w:rFonts w:ascii="Verdana" w:hAnsi="Verdana"/>
                <w:sz w:val="20"/>
              </w:rPr>
            </w:pPr>
          </w:p>
        </w:tc>
      </w:tr>
      <w:tr w:rsidR="00F35D9E" w:rsidRPr="002524AC" w14:paraId="5D7C3B27" w14:textId="77777777" w:rsidTr="002D1E4E">
        <w:tc>
          <w:tcPr>
            <w:tcW w:w="30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1C3664"/>
          </w:tcPr>
          <w:p w14:paraId="2FBDDACC" w14:textId="77777777" w:rsidR="00F35D9E" w:rsidRPr="001755D8" w:rsidRDefault="00F35D9E" w:rsidP="002D1E4E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1755D8">
              <w:rPr>
                <w:rFonts w:cs="Arial"/>
                <w:b/>
                <w:bCs/>
                <w:sz w:val="20"/>
                <w:szCs w:val="20"/>
              </w:rPr>
              <w:t>Idrettslig informasjon: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1C3664"/>
          </w:tcPr>
          <w:p w14:paraId="217F98B5" w14:textId="77777777" w:rsidR="00F35D9E" w:rsidRPr="001755D8" w:rsidRDefault="00F35D9E" w:rsidP="002D1E4E">
            <w:pPr>
              <w:rPr>
                <w:rFonts w:cs="Arial"/>
                <w:sz w:val="20"/>
                <w:szCs w:val="20"/>
              </w:rPr>
            </w:pPr>
            <w:r w:rsidRPr="001755D8">
              <w:rPr>
                <w:rFonts w:cs="Arial"/>
                <w:sz w:val="20"/>
                <w:szCs w:val="20"/>
              </w:rPr>
              <w:t>Antall: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1C3664"/>
          </w:tcPr>
          <w:p w14:paraId="37120E01" w14:textId="77777777" w:rsidR="00F35D9E" w:rsidRPr="001755D8" w:rsidRDefault="00F35D9E" w:rsidP="002D1E4E">
            <w:pPr>
              <w:rPr>
                <w:rFonts w:cs="Arial"/>
                <w:sz w:val="20"/>
                <w:szCs w:val="20"/>
              </w:rPr>
            </w:pPr>
            <w:r w:rsidRPr="001755D8">
              <w:rPr>
                <w:rFonts w:cs="Arial"/>
                <w:sz w:val="20"/>
                <w:szCs w:val="20"/>
              </w:rPr>
              <w:t>Navn (forespurt):</w:t>
            </w:r>
          </w:p>
        </w:tc>
        <w:tc>
          <w:tcPr>
            <w:tcW w:w="2127" w:type="dxa"/>
            <w:vMerge/>
            <w:tcBorders>
              <w:top w:val="nil"/>
              <w:left w:val="single" w:sz="4" w:space="0" w:color="000000" w:themeColor="text1"/>
              <w:bottom w:val="nil"/>
              <w:right w:val="nil"/>
            </w:tcBorders>
            <w:shd w:val="clear" w:color="auto" w:fill="auto"/>
          </w:tcPr>
          <w:p w14:paraId="4AB00352" w14:textId="77777777" w:rsidR="00F35D9E" w:rsidRPr="007D3A97" w:rsidRDefault="00F35D9E" w:rsidP="002D1E4E">
            <w:pPr>
              <w:rPr>
                <w:rFonts w:ascii="Verdana" w:hAnsi="Verdana"/>
                <w:sz w:val="20"/>
              </w:rPr>
            </w:pPr>
          </w:p>
        </w:tc>
      </w:tr>
      <w:tr w:rsidR="00F35D9E" w:rsidRPr="002524AC" w14:paraId="1A3ECF7C" w14:textId="77777777" w:rsidTr="002D1E4E">
        <w:trPr>
          <w:trHeight w:val="948"/>
        </w:trPr>
        <w:tc>
          <w:tcPr>
            <w:tcW w:w="3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1C3664"/>
          </w:tcPr>
          <w:p w14:paraId="01F62342" w14:textId="77777777" w:rsidR="00F35D9E" w:rsidRPr="001755D8" w:rsidRDefault="00F35D9E" w:rsidP="002D1E4E">
            <w:pPr>
              <w:jc w:val="right"/>
              <w:rPr>
                <w:rFonts w:cs="Arial"/>
                <w:sz w:val="20"/>
                <w:szCs w:val="20"/>
              </w:rPr>
            </w:pPr>
            <w:r w:rsidRPr="001755D8">
              <w:rPr>
                <w:rFonts w:cs="Arial"/>
                <w:sz w:val="20"/>
                <w:szCs w:val="20"/>
              </w:rPr>
              <w:t>Antall trenere fra egen klubb: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AB35784" w14:textId="77777777" w:rsidR="00F35D9E" w:rsidRPr="001755D8" w:rsidRDefault="00F35D9E" w:rsidP="002D1E4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D315A2B" w14:textId="77777777" w:rsidR="00F35D9E" w:rsidRDefault="00F35D9E" w:rsidP="002D1E4E">
            <w:pPr>
              <w:rPr>
                <w:rFonts w:cs="Arial"/>
                <w:sz w:val="20"/>
                <w:szCs w:val="20"/>
              </w:rPr>
            </w:pPr>
          </w:p>
          <w:p w14:paraId="595CEDB9" w14:textId="77777777" w:rsidR="00F35D9E" w:rsidRPr="001755D8" w:rsidRDefault="00F35D9E" w:rsidP="002D1E4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000000" w:themeColor="text1"/>
              <w:bottom w:val="nil"/>
              <w:right w:val="nil"/>
            </w:tcBorders>
            <w:shd w:val="clear" w:color="auto" w:fill="auto"/>
          </w:tcPr>
          <w:p w14:paraId="5D18C4B2" w14:textId="77777777" w:rsidR="00F35D9E" w:rsidRPr="007D3A97" w:rsidRDefault="00F35D9E" w:rsidP="002D1E4E">
            <w:pPr>
              <w:rPr>
                <w:rFonts w:ascii="Verdana" w:hAnsi="Verdana"/>
                <w:sz w:val="20"/>
              </w:rPr>
            </w:pPr>
          </w:p>
        </w:tc>
      </w:tr>
      <w:tr w:rsidR="00F35D9E" w:rsidRPr="002524AC" w14:paraId="5D32F21F" w14:textId="77777777" w:rsidTr="002D1E4E">
        <w:trPr>
          <w:trHeight w:val="976"/>
        </w:trPr>
        <w:tc>
          <w:tcPr>
            <w:tcW w:w="3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1C3664"/>
          </w:tcPr>
          <w:p w14:paraId="76AA9452" w14:textId="77777777" w:rsidR="00F35D9E" w:rsidRPr="001755D8" w:rsidRDefault="00F35D9E" w:rsidP="002D1E4E">
            <w:pPr>
              <w:jc w:val="right"/>
              <w:rPr>
                <w:rFonts w:cs="Arial"/>
                <w:sz w:val="20"/>
                <w:szCs w:val="20"/>
              </w:rPr>
            </w:pPr>
            <w:r w:rsidRPr="001755D8">
              <w:rPr>
                <w:rFonts w:cs="Arial"/>
                <w:sz w:val="20"/>
                <w:szCs w:val="20"/>
              </w:rPr>
              <w:t>Evt. andre innhentede trenere: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9090A8C" w14:textId="77777777" w:rsidR="00F35D9E" w:rsidRPr="001755D8" w:rsidRDefault="00F35D9E" w:rsidP="002D1E4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AE660F8" w14:textId="77777777" w:rsidR="00F35D9E" w:rsidRPr="001755D8" w:rsidRDefault="00F35D9E" w:rsidP="002D1E4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000000" w:themeColor="text1"/>
              <w:bottom w:val="nil"/>
              <w:right w:val="nil"/>
            </w:tcBorders>
            <w:shd w:val="clear" w:color="auto" w:fill="auto"/>
          </w:tcPr>
          <w:p w14:paraId="3322E834" w14:textId="77777777" w:rsidR="00F35D9E" w:rsidRPr="007D3A97" w:rsidRDefault="00F35D9E" w:rsidP="002D1E4E">
            <w:pPr>
              <w:rPr>
                <w:rFonts w:ascii="Verdana" w:hAnsi="Verdana"/>
                <w:sz w:val="20"/>
              </w:rPr>
            </w:pPr>
          </w:p>
        </w:tc>
      </w:tr>
      <w:tr w:rsidR="00F35D9E" w:rsidRPr="002524AC" w14:paraId="2FB4ECFB" w14:textId="77777777" w:rsidTr="002D1E4E">
        <w:trPr>
          <w:trHeight w:val="1132"/>
        </w:trPr>
        <w:tc>
          <w:tcPr>
            <w:tcW w:w="3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1C3664"/>
          </w:tcPr>
          <w:p w14:paraId="067F8A4C" w14:textId="77777777" w:rsidR="00F35D9E" w:rsidRPr="001755D8" w:rsidRDefault="00F35D9E" w:rsidP="002D1E4E">
            <w:pPr>
              <w:jc w:val="right"/>
              <w:rPr>
                <w:rFonts w:cs="Arial"/>
                <w:sz w:val="20"/>
                <w:szCs w:val="20"/>
              </w:rPr>
            </w:pPr>
            <w:r w:rsidRPr="001755D8">
              <w:rPr>
                <w:rFonts w:cs="Arial"/>
                <w:sz w:val="20"/>
                <w:szCs w:val="20"/>
              </w:rPr>
              <w:t>Innhold på samlingen:</w:t>
            </w:r>
          </w:p>
          <w:p w14:paraId="65E942D3" w14:textId="77777777" w:rsidR="00F35D9E" w:rsidRPr="001755D8" w:rsidRDefault="00F35D9E" w:rsidP="002D1E4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0B581DA" w14:textId="77777777" w:rsidR="00F35D9E" w:rsidRPr="001755D8" w:rsidRDefault="00F35D9E" w:rsidP="002D1E4E">
            <w:pPr>
              <w:rPr>
                <w:rFonts w:cs="Arial"/>
                <w:sz w:val="20"/>
                <w:szCs w:val="20"/>
              </w:rPr>
            </w:pPr>
            <w:r w:rsidRPr="001755D8">
              <w:rPr>
                <w:rFonts w:cs="Arial"/>
                <w:sz w:val="20"/>
                <w:szCs w:val="20"/>
              </w:rPr>
              <w:t>I sal:</w:t>
            </w:r>
          </w:p>
          <w:p w14:paraId="0E4362F0" w14:textId="77777777" w:rsidR="00F35D9E" w:rsidRPr="001755D8" w:rsidRDefault="00F35D9E" w:rsidP="002D1E4E">
            <w:pPr>
              <w:rPr>
                <w:rFonts w:cs="Arial"/>
                <w:sz w:val="20"/>
                <w:szCs w:val="20"/>
              </w:rPr>
            </w:pPr>
          </w:p>
          <w:p w14:paraId="4A374364" w14:textId="77777777" w:rsidR="00F35D9E" w:rsidRPr="001755D8" w:rsidRDefault="00F35D9E" w:rsidP="002D1E4E">
            <w:pPr>
              <w:rPr>
                <w:rFonts w:cs="Arial"/>
                <w:sz w:val="20"/>
                <w:szCs w:val="20"/>
              </w:rPr>
            </w:pPr>
          </w:p>
          <w:p w14:paraId="452121A1" w14:textId="77777777" w:rsidR="00F35D9E" w:rsidRPr="001755D8" w:rsidRDefault="00F35D9E" w:rsidP="002D1E4E">
            <w:pPr>
              <w:rPr>
                <w:rFonts w:cs="Arial"/>
                <w:sz w:val="20"/>
                <w:szCs w:val="20"/>
              </w:rPr>
            </w:pPr>
          </w:p>
          <w:p w14:paraId="2313F036" w14:textId="77777777" w:rsidR="00F35D9E" w:rsidRPr="001755D8" w:rsidRDefault="00F35D9E" w:rsidP="002D1E4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EF30F79" w14:textId="77777777" w:rsidR="00F35D9E" w:rsidRPr="001755D8" w:rsidRDefault="00F35D9E" w:rsidP="002D1E4E">
            <w:pPr>
              <w:rPr>
                <w:rFonts w:cs="Arial"/>
                <w:sz w:val="20"/>
                <w:szCs w:val="20"/>
              </w:rPr>
            </w:pPr>
            <w:r w:rsidRPr="001755D8">
              <w:rPr>
                <w:rFonts w:cs="Arial"/>
                <w:sz w:val="20"/>
                <w:szCs w:val="20"/>
              </w:rPr>
              <w:t>Annet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1755D8">
              <w:rPr>
                <w:rFonts w:cs="Arial"/>
                <w:sz w:val="20"/>
                <w:szCs w:val="20"/>
              </w:rPr>
              <w:t>(ute/styrke/middag etc.):</w:t>
            </w:r>
          </w:p>
        </w:tc>
        <w:tc>
          <w:tcPr>
            <w:tcW w:w="2127" w:type="dxa"/>
            <w:vMerge/>
            <w:tcBorders>
              <w:top w:val="nil"/>
              <w:left w:val="single" w:sz="4" w:space="0" w:color="000000" w:themeColor="text1"/>
              <w:bottom w:val="nil"/>
              <w:right w:val="nil"/>
            </w:tcBorders>
            <w:shd w:val="clear" w:color="auto" w:fill="auto"/>
          </w:tcPr>
          <w:p w14:paraId="5DA57636" w14:textId="77777777" w:rsidR="00F35D9E" w:rsidRPr="007D3A97" w:rsidRDefault="00F35D9E" w:rsidP="002D1E4E">
            <w:pPr>
              <w:rPr>
                <w:rFonts w:ascii="Verdana" w:hAnsi="Verdana"/>
                <w:sz w:val="20"/>
              </w:rPr>
            </w:pPr>
          </w:p>
        </w:tc>
      </w:tr>
      <w:tr w:rsidR="00F35D9E" w:rsidRPr="002524AC" w14:paraId="7402E975" w14:textId="77777777" w:rsidTr="002D1E4E">
        <w:tc>
          <w:tcPr>
            <w:tcW w:w="3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1C3664"/>
          </w:tcPr>
          <w:p w14:paraId="4AF41A39" w14:textId="77777777" w:rsidR="00F35D9E" w:rsidRPr="001755D8" w:rsidRDefault="00F35D9E" w:rsidP="002D1E4E">
            <w:pPr>
              <w:jc w:val="right"/>
              <w:rPr>
                <w:rFonts w:cs="Arial"/>
                <w:sz w:val="20"/>
                <w:szCs w:val="20"/>
              </w:rPr>
            </w:pPr>
            <w:r w:rsidRPr="001755D8">
              <w:rPr>
                <w:rFonts w:cs="Arial"/>
                <w:sz w:val="20"/>
                <w:szCs w:val="20"/>
              </w:rPr>
              <w:t xml:space="preserve">Sosiale aktiviteter </w:t>
            </w:r>
            <w:r>
              <w:rPr>
                <w:rFonts w:cs="Arial"/>
                <w:sz w:val="20"/>
                <w:szCs w:val="20"/>
              </w:rPr>
              <w:t>på samlingen</w:t>
            </w:r>
            <w:r w:rsidRPr="001755D8">
              <w:rPr>
                <w:rFonts w:cs="Arial"/>
                <w:sz w:val="20"/>
                <w:szCs w:val="20"/>
              </w:rPr>
              <w:t>: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19EC9A9" w14:textId="77777777" w:rsidR="00F35D9E" w:rsidRPr="001755D8" w:rsidRDefault="00F35D9E" w:rsidP="002D1E4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3AB20C7" w14:textId="77777777" w:rsidR="00F35D9E" w:rsidRPr="001755D8" w:rsidRDefault="00F35D9E" w:rsidP="002D1E4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000000" w:themeColor="text1"/>
              <w:bottom w:val="nil"/>
              <w:right w:val="nil"/>
            </w:tcBorders>
            <w:shd w:val="clear" w:color="auto" w:fill="auto"/>
          </w:tcPr>
          <w:p w14:paraId="2715379A" w14:textId="77777777" w:rsidR="00F35D9E" w:rsidRPr="007D3A97" w:rsidRDefault="00F35D9E" w:rsidP="002D1E4E">
            <w:pPr>
              <w:rPr>
                <w:rFonts w:ascii="Verdana" w:hAnsi="Verdana"/>
                <w:sz w:val="20"/>
              </w:rPr>
            </w:pPr>
          </w:p>
        </w:tc>
      </w:tr>
    </w:tbl>
    <w:p w14:paraId="778D2FD5" w14:textId="00562F9E" w:rsidR="00F52CFB" w:rsidRDefault="00F52CFB" w:rsidP="00F52CFB"/>
    <w:p w14:paraId="056D6FFB" w14:textId="77777777" w:rsidR="00CD0CC6" w:rsidRDefault="00CD0CC6" w:rsidP="00F52CFB"/>
    <w:p w14:paraId="52F02D92" w14:textId="083F63E9" w:rsidR="00F35D9E" w:rsidRDefault="00F35D9E" w:rsidP="00CD0CC6">
      <w:pPr>
        <w:pStyle w:val="Overskrift1"/>
      </w:pPr>
      <w:r>
        <w:t>Arrangør har følgende ansvar</w:t>
      </w:r>
      <w:r w:rsidR="00CD0CC6">
        <w:t>:</w:t>
      </w:r>
    </w:p>
    <w:p w14:paraId="10C2478B" w14:textId="77777777" w:rsidR="00CD0CC6" w:rsidRPr="00CD0CC6" w:rsidRDefault="00CD0CC6" w:rsidP="00CD0CC6"/>
    <w:p w14:paraId="742669F0" w14:textId="48C04720" w:rsidR="00F35D9E" w:rsidRDefault="00F35D9E" w:rsidP="00F35D9E">
      <w:pPr>
        <w:pStyle w:val="Listeavsnitt"/>
      </w:pPr>
      <w:r>
        <w:t>Skaffe hall/ treningsfasiliteter</w:t>
      </w:r>
    </w:p>
    <w:p w14:paraId="137566E0" w14:textId="3C33A7F2" w:rsidR="00F35D9E" w:rsidRDefault="00F35D9E" w:rsidP="00F35D9E">
      <w:pPr>
        <w:pStyle w:val="Listeavsnitt"/>
      </w:pPr>
      <w:r>
        <w:t>Organisere treningssamlingen, trening og sosialt samvær</w:t>
      </w:r>
    </w:p>
    <w:p w14:paraId="24BEBEF1" w14:textId="370A43D5" w:rsidR="00F35D9E" w:rsidRDefault="00F35D9E" w:rsidP="00F35D9E">
      <w:pPr>
        <w:pStyle w:val="Listeavsnitt"/>
      </w:pPr>
      <w:r>
        <w:t>Skaffe instruktører</w:t>
      </w:r>
    </w:p>
    <w:p w14:paraId="1FD90451" w14:textId="45524031" w:rsidR="00F35D9E" w:rsidRDefault="00F35D9E" w:rsidP="00F35D9E">
      <w:pPr>
        <w:pStyle w:val="Listeavsnitt"/>
      </w:pPr>
      <w:r>
        <w:t>Organisere bespisning for gymnaster og trenere</w:t>
      </w:r>
    </w:p>
    <w:p w14:paraId="624D67BF" w14:textId="22A810CB" w:rsidR="00F35D9E" w:rsidRDefault="00F35D9E" w:rsidP="00F35D9E">
      <w:pPr>
        <w:pStyle w:val="Listeavsnitt"/>
      </w:pPr>
      <w:r>
        <w:t>Utforme invitasjon som sendes ut fra NGTF</w:t>
      </w:r>
    </w:p>
    <w:p w14:paraId="249901BB" w14:textId="1CC25876" w:rsidR="00F35D9E" w:rsidRDefault="00F35D9E" w:rsidP="00F35D9E">
      <w:pPr>
        <w:pStyle w:val="Listeavsnitt"/>
      </w:pPr>
      <w:r>
        <w:t>Ta imot påmeldinger og innbetalinger</w:t>
      </w:r>
    </w:p>
    <w:p w14:paraId="66C86B2A" w14:textId="29ECBE5F" w:rsidR="00F35D9E" w:rsidRDefault="00F35D9E" w:rsidP="00F35D9E">
      <w:pPr>
        <w:pStyle w:val="Listeavsnitt"/>
      </w:pPr>
      <w:r>
        <w:t xml:space="preserve">Sende en kort rapport </w:t>
      </w:r>
      <w:r>
        <w:t xml:space="preserve">til </w:t>
      </w:r>
      <w:hyperlink r:id="rId11" w:history="1">
        <w:r w:rsidRPr="00114EAC">
          <w:rPr>
            <w:rStyle w:val="Hyperkobling"/>
            <w:rFonts w:cs="Arial"/>
          </w:rPr>
          <w:t>bredde@gymogturn.no</w:t>
        </w:r>
      </w:hyperlink>
      <w:r>
        <w:t xml:space="preserve"> etter endt samling</w:t>
      </w:r>
    </w:p>
    <w:p w14:paraId="7A50099E" w14:textId="7879969F" w:rsidR="00F35D9E" w:rsidRDefault="00F35D9E" w:rsidP="00F35D9E"/>
    <w:p w14:paraId="6B943F61" w14:textId="5CC136B7" w:rsidR="00F35D9E" w:rsidRDefault="00F35D9E" w:rsidP="00CD0CC6">
      <w:pPr>
        <w:pStyle w:val="Overskrift1"/>
      </w:pPr>
      <w:r>
        <w:lastRenderedPageBreak/>
        <w:t>Økonomi</w:t>
      </w:r>
    </w:p>
    <w:p w14:paraId="7B5D04E9" w14:textId="027EECE3" w:rsidR="00F35D9E" w:rsidRDefault="00F35D9E" w:rsidP="00F35D9E">
      <w:pPr>
        <w:pStyle w:val="Listeavsnitt"/>
      </w:pPr>
      <w:r>
        <w:t>Breddekomit</w:t>
      </w:r>
      <w:r>
        <w:rPr>
          <w:rFonts w:cs="Arial"/>
        </w:rPr>
        <w:t>é</w:t>
      </w:r>
      <w:r>
        <w:t xml:space="preserve"> støtter samling</w:t>
      </w:r>
      <w:r w:rsidR="00CD0CC6">
        <w:t>en</w:t>
      </w:r>
      <w:r>
        <w:t xml:space="preserve"> med </w:t>
      </w:r>
      <w:r w:rsidR="00CD0CC6">
        <w:t xml:space="preserve">kr. </w:t>
      </w:r>
      <w:r>
        <w:t xml:space="preserve">5.000, - </w:t>
      </w:r>
    </w:p>
    <w:p w14:paraId="5EBBD3D4" w14:textId="6DF519B9" w:rsidR="00F35D9E" w:rsidRDefault="00F35D9E" w:rsidP="00F35D9E">
      <w:pPr>
        <w:pStyle w:val="Listeavsnitt"/>
      </w:pPr>
      <w:r>
        <w:t>Arrangør er ansvarlig for alle honorarer og alle utgifter i forbindelse med samlingen</w:t>
      </w:r>
    </w:p>
    <w:p w14:paraId="6EE8B6A8" w14:textId="78EE9D16" w:rsidR="00F35D9E" w:rsidRDefault="00F35D9E" w:rsidP="00F35D9E">
      <w:pPr>
        <w:pStyle w:val="Listeavsnitt"/>
      </w:pPr>
      <w:r>
        <w:t>Arrangøren beholder alle inntekter</w:t>
      </w:r>
    </w:p>
    <w:p w14:paraId="750D4635" w14:textId="2280E15C" w:rsidR="00F35D9E" w:rsidRDefault="00F35D9E" w:rsidP="00F35D9E">
      <w:pPr>
        <w:pStyle w:val="Listeavsnitt"/>
      </w:pPr>
      <w:r>
        <w:t>Gymnastenes egena</w:t>
      </w:r>
      <w:r w:rsidR="00CD0CC6">
        <w:t>n</w:t>
      </w:r>
      <w:r>
        <w:t>del skal være maks kr. 500,- som inkluderer trening</w:t>
      </w:r>
      <w:r w:rsidR="00CD0CC6">
        <w:t xml:space="preserve"> og bespisning </w:t>
      </w:r>
    </w:p>
    <w:p w14:paraId="0AAB6347" w14:textId="08E888EA" w:rsidR="00CD0CC6" w:rsidRDefault="00CD0CC6" w:rsidP="00F35D9E">
      <w:pPr>
        <w:pStyle w:val="Listeavsnitt"/>
      </w:pPr>
      <w:r>
        <w:t xml:space="preserve">Støtten utbetales etter levert rapport </w:t>
      </w:r>
    </w:p>
    <w:p w14:paraId="21459C79" w14:textId="526DB0C6" w:rsidR="00F35D9E" w:rsidRDefault="00F35D9E" w:rsidP="00F52CFB"/>
    <w:p w14:paraId="4FCFEDB6" w14:textId="77777777" w:rsidR="00CD0CC6" w:rsidRDefault="00CD0CC6" w:rsidP="00CD0CC6">
      <w:pPr>
        <w:rPr>
          <w:rFonts w:cs="Arial"/>
        </w:rPr>
      </w:pPr>
    </w:p>
    <w:p w14:paraId="6C092724" w14:textId="75CC71E6" w:rsidR="00CD0CC6" w:rsidRDefault="00CD0CC6" w:rsidP="00CD0CC6">
      <w:pPr>
        <w:pStyle w:val="Overskrift1"/>
      </w:pPr>
      <w:r>
        <w:t>Søknadsfrist</w:t>
      </w:r>
    </w:p>
    <w:p w14:paraId="4C1E91A8" w14:textId="76DF3535" w:rsidR="00CD0CC6" w:rsidRPr="009956C3" w:rsidRDefault="00CD0CC6" w:rsidP="00CD0CC6">
      <w:pPr>
        <w:rPr>
          <w:rFonts w:cs="Arial"/>
        </w:rPr>
      </w:pPr>
      <w:r w:rsidRPr="009956C3">
        <w:rPr>
          <w:rFonts w:cs="Arial"/>
        </w:rPr>
        <w:t xml:space="preserve">Søknaden sendes </w:t>
      </w:r>
      <w:r>
        <w:rPr>
          <w:rFonts w:cs="Arial"/>
        </w:rPr>
        <w:t xml:space="preserve">til </w:t>
      </w:r>
      <w:hyperlink r:id="rId12" w:history="1">
        <w:r w:rsidRPr="00114EAC">
          <w:rPr>
            <w:rStyle w:val="Hyperkobling"/>
            <w:rFonts w:cs="Arial"/>
          </w:rPr>
          <w:t>bredde@gymogturn.no</w:t>
        </w:r>
      </w:hyperlink>
      <w:r>
        <w:rPr>
          <w:rFonts w:cs="Arial"/>
        </w:rPr>
        <w:t xml:space="preserve"> i</w:t>
      </w:r>
      <w:r w:rsidRPr="009956C3">
        <w:rPr>
          <w:rFonts w:cs="Arial"/>
        </w:rPr>
        <w:t xml:space="preserve">nnen </w:t>
      </w:r>
      <w:r w:rsidRPr="002E5AFC">
        <w:rPr>
          <w:rFonts w:cs="Arial"/>
          <w:b/>
          <w:bCs/>
        </w:rPr>
        <w:t>14.februar</w:t>
      </w:r>
      <w:r w:rsidRPr="009956C3">
        <w:rPr>
          <w:rFonts w:cs="Arial"/>
        </w:rPr>
        <w:t>.</w:t>
      </w:r>
    </w:p>
    <w:p w14:paraId="4BC6C27B" w14:textId="77777777" w:rsidR="00CD0CC6" w:rsidRPr="009956C3" w:rsidRDefault="00CD0CC6" w:rsidP="00CD0CC6">
      <w:pPr>
        <w:rPr>
          <w:rFonts w:cs="Arial"/>
        </w:rPr>
      </w:pPr>
    </w:p>
    <w:p w14:paraId="231FCA78" w14:textId="77777777" w:rsidR="00CD0CC6" w:rsidRPr="009956C3" w:rsidRDefault="00CD0CC6" w:rsidP="00CD0CC6">
      <w:pPr>
        <w:rPr>
          <w:rFonts w:cs="Arial"/>
        </w:rPr>
      </w:pPr>
    </w:p>
    <w:p w14:paraId="15A712A5" w14:textId="77777777" w:rsidR="00CD0CC6" w:rsidRPr="009956C3" w:rsidRDefault="00CD0CC6" w:rsidP="00CD0CC6">
      <w:pPr>
        <w:rPr>
          <w:rFonts w:cs="Arial"/>
        </w:rPr>
      </w:pPr>
      <w:r w:rsidRPr="009956C3">
        <w:rPr>
          <w:rFonts w:cs="Arial"/>
        </w:rPr>
        <w:t>Tildeling offentliggjøres senest 1-2 uker etter søknadsfristen!</w:t>
      </w:r>
    </w:p>
    <w:p w14:paraId="552373CE" w14:textId="77777777" w:rsidR="00CD0CC6" w:rsidRPr="00F52CFB" w:rsidRDefault="00CD0CC6" w:rsidP="00F52CFB"/>
    <w:sectPr w:rsidR="00CD0CC6" w:rsidRPr="00F52CFB" w:rsidSect="00AB2E6E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1417" w:right="1417" w:bottom="231" w:left="850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2B015C" w14:textId="77777777" w:rsidR="00F35D9E" w:rsidRDefault="00F35D9E" w:rsidP="00B87BD7">
      <w:r>
        <w:separator/>
      </w:r>
    </w:p>
  </w:endnote>
  <w:endnote w:type="continuationSeparator" w:id="0">
    <w:p w14:paraId="1014725F" w14:textId="77777777" w:rsidR="00F35D9E" w:rsidRDefault="00F35D9E" w:rsidP="00B87B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l"/>
      </w:rPr>
      <w:id w:val="1380744579"/>
      <w:docPartObj>
        <w:docPartGallery w:val="Page Numbers (Bottom of Page)"/>
        <w:docPartUnique/>
      </w:docPartObj>
    </w:sdtPr>
    <w:sdtEndPr>
      <w:rPr>
        <w:rStyle w:val="Sidetall"/>
      </w:rPr>
    </w:sdtEndPr>
    <w:sdtContent>
      <w:p w14:paraId="3935018C" w14:textId="77777777" w:rsidR="00AB2E6E" w:rsidRDefault="00AB2E6E" w:rsidP="00503236">
        <w:pPr>
          <w:pStyle w:val="Bunntekst"/>
          <w:framePr w:wrap="none" w:vAnchor="text" w:hAnchor="margin" w:xAlign="right" w:y="1"/>
          <w:rPr>
            <w:rStyle w:val="Sidetall"/>
          </w:rPr>
        </w:pPr>
        <w:r>
          <w:rPr>
            <w:rStyle w:val="Sidetall"/>
          </w:rPr>
          <w:fldChar w:fldCharType="begin"/>
        </w:r>
        <w:r>
          <w:rPr>
            <w:rStyle w:val="Sidetall"/>
          </w:rPr>
          <w:instrText xml:space="preserve"> PAGE </w:instrText>
        </w:r>
        <w:r>
          <w:rPr>
            <w:rStyle w:val="Sidetall"/>
          </w:rPr>
          <w:fldChar w:fldCharType="end"/>
        </w:r>
      </w:p>
    </w:sdtContent>
  </w:sdt>
  <w:p w14:paraId="41893033" w14:textId="77777777" w:rsidR="00AB2E6E" w:rsidRDefault="00AB2E6E" w:rsidP="00AB2E6E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l"/>
      </w:rPr>
      <w:id w:val="2082864915"/>
      <w:docPartObj>
        <w:docPartGallery w:val="Page Numbers (Bottom of Page)"/>
        <w:docPartUnique/>
      </w:docPartObj>
    </w:sdtPr>
    <w:sdtEndPr>
      <w:rPr>
        <w:rStyle w:val="Sidetall"/>
      </w:rPr>
    </w:sdtEndPr>
    <w:sdtContent>
      <w:p w14:paraId="0A4A739B" w14:textId="77777777" w:rsidR="00AB2E6E" w:rsidRDefault="00AB2E6E" w:rsidP="00503236">
        <w:pPr>
          <w:pStyle w:val="Bunntekst"/>
          <w:framePr w:wrap="none" w:vAnchor="text" w:hAnchor="margin" w:xAlign="right" w:y="1"/>
          <w:rPr>
            <w:rStyle w:val="Sidetall"/>
          </w:rPr>
        </w:pPr>
        <w:r>
          <w:rPr>
            <w:rStyle w:val="Sidetall"/>
          </w:rPr>
          <w:fldChar w:fldCharType="begin"/>
        </w:r>
        <w:r>
          <w:rPr>
            <w:rStyle w:val="Sidetall"/>
          </w:rPr>
          <w:instrText xml:space="preserve"> PAGE </w:instrText>
        </w:r>
        <w:r>
          <w:rPr>
            <w:rStyle w:val="Sidetall"/>
          </w:rPr>
          <w:fldChar w:fldCharType="separate"/>
        </w:r>
        <w:r>
          <w:rPr>
            <w:rStyle w:val="Sidetall"/>
            <w:noProof/>
          </w:rPr>
          <w:t>1</w:t>
        </w:r>
        <w:r>
          <w:rPr>
            <w:rStyle w:val="Sidetall"/>
          </w:rPr>
          <w:fldChar w:fldCharType="end"/>
        </w:r>
      </w:p>
    </w:sdtContent>
  </w:sdt>
  <w:p w14:paraId="6541C80A" w14:textId="77777777" w:rsidR="00DF7E08" w:rsidRDefault="00220F88" w:rsidP="00AB2E6E">
    <w:pPr>
      <w:pStyle w:val="BasicParagraph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FF07439" wp14:editId="16A767BB">
              <wp:simplePos x="0" y="0"/>
              <wp:positionH relativeFrom="column">
                <wp:posOffset>-320040</wp:posOffset>
              </wp:positionH>
              <wp:positionV relativeFrom="paragraph">
                <wp:posOffset>81704</wp:posOffset>
              </wp:positionV>
              <wp:extent cx="748030" cy="748030"/>
              <wp:effectExtent l="0" t="0" r="1270" b="1270"/>
              <wp:wrapNone/>
              <wp:docPr id="13" name="Rektangel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8030" cy="748030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BE75D1F" id="Rektangel 13" o:spid="_x0000_s1026" style="position:absolute;margin-left:-25.2pt;margin-top:6.45pt;width:58.9pt;height:58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" stroked="f" strokeweight="1pt">
              <v:fill r:id="rId2" o:title="" recolor="t" rotate="t" type="frame"/>
            </v:rect>
          </w:pict>
        </mc:Fallback>
      </mc:AlternateContent>
    </w:r>
  </w:p>
  <w:p w14:paraId="27A41375" w14:textId="77777777" w:rsidR="00DF7E08" w:rsidRDefault="00CD212E" w:rsidP="00CD212E">
    <w:pPr>
      <w:pStyle w:val="BasicParagraph"/>
      <w:tabs>
        <w:tab w:val="left" w:pos="1554"/>
      </w:tabs>
      <w:ind w:left="-567"/>
    </w:pPr>
    <w:r>
      <w:tab/>
    </w:r>
  </w:p>
  <w:p w14:paraId="5C8B3197" w14:textId="77777777" w:rsidR="00DF7E08" w:rsidRDefault="00220F88" w:rsidP="00220F88">
    <w:pPr>
      <w:pStyle w:val="BasicParagraph"/>
      <w:tabs>
        <w:tab w:val="left" w:pos="6176"/>
      </w:tabs>
      <w:ind w:left="-567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</w:r>
  </w:p>
  <w:p w14:paraId="62FA4FA3" w14:textId="77777777" w:rsidR="00DF7E08" w:rsidRDefault="00220F88" w:rsidP="00DF7E08">
    <w:pPr>
      <w:pStyle w:val="BasicParagraph"/>
      <w:ind w:left="-567"/>
      <w:rPr>
        <w:rFonts w:ascii="Arial" w:hAnsi="Arial" w:cs="Arial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F432D2D" wp14:editId="3F28F2B0">
              <wp:simplePos x="0" y="0"/>
              <wp:positionH relativeFrom="column">
                <wp:posOffset>387985</wp:posOffset>
              </wp:positionH>
              <wp:positionV relativeFrom="paragraph">
                <wp:posOffset>86832</wp:posOffset>
              </wp:positionV>
              <wp:extent cx="1943899" cy="267123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3899" cy="26712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FF9088C" w14:textId="77777777" w:rsidR="00DF7E08" w:rsidRPr="00DF7E08" w:rsidRDefault="00DF7E08" w:rsidP="00DF7E08">
                          <w:pPr>
                            <w:pStyle w:val="BasicParagraph"/>
                            <w:rPr>
                              <w:rFonts w:ascii="Arial" w:hAnsi="Arial" w:cs="Arial"/>
                            </w:rPr>
                          </w:pP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Norges Gymnastikk</w:t>
                          </w:r>
                          <w:r w:rsidR="007A67E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-</w:t>
                          </w: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og </w:t>
                          </w:r>
                          <w:r w:rsidR="007A67E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</w:t>
                          </w: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urnforbund</w:t>
                          </w:r>
                        </w:p>
                        <w:p w14:paraId="1FC9BB5A" w14:textId="77777777" w:rsidR="00DF7E08" w:rsidRDefault="00DF7E0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432D2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0.55pt;margin-top:6.85pt;width:153.05pt;height:2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" filled="f" stroked="f" strokeweight=".5pt">
              <v:textbox>
                <w:txbxContent>
                  <w:p w14:paraId="4FF9088C" w14:textId="77777777" w:rsidR="00DF7E08" w:rsidRPr="00DF7E08" w:rsidRDefault="00DF7E08" w:rsidP="00DF7E08">
                    <w:pPr>
                      <w:pStyle w:val="BasicParagraph"/>
                      <w:rPr>
                        <w:rFonts w:ascii="Arial" w:hAnsi="Arial" w:cs="Arial"/>
                      </w:rPr>
                    </w:pP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Norges Gymnastikk</w:t>
                    </w:r>
                    <w:r w:rsidR="007A67E7">
                      <w:rPr>
                        <w:rFonts w:ascii="Arial" w:hAnsi="Arial" w:cs="Arial"/>
                        <w:sz w:val="16"/>
                        <w:szCs w:val="16"/>
                      </w:rPr>
                      <w:t>-</w:t>
                    </w: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og </w:t>
                    </w:r>
                    <w:r w:rsidR="007A67E7">
                      <w:rPr>
                        <w:rFonts w:ascii="Arial" w:hAnsi="Arial" w:cs="Arial"/>
                        <w:sz w:val="16"/>
                        <w:szCs w:val="16"/>
                      </w:rPr>
                      <w:t>T</w:t>
                    </w: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urnforbund</w:t>
                    </w:r>
                  </w:p>
                  <w:p w14:paraId="1FC9BB5A" w14:textId="77777777" w:rsidR="00DF7E08" w:rsidRDefault="00DF7E08"/>
                </w:txbxContent>
              </v:textbox>
            </v:shape>
          </w:pict>
        </mc:Fallback>
      </mc:AlternateContent>
    </w:r>
  </w:p>
  <w:p w14:paraId="37CDFBA1" w14:textId="77777777" w:rsidR="00B87BD7" w:rsidRDefault="00B87BD7" w:rsidP="00B87BD7">
    <w:pPr>
      <w:pStyle w:val="Bunntekst"/>
      <w:ind w:left="-56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E3743" w14:textId="77777777" w:rsidR="001C422A" w:rsidRDefault="001C422A" w:rsidP="001C422A">
    <w:pPr>
      <w:pStyle w:val="BasicParagraph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5AEDB597" wp14:editId="6C5C5A43">
              <wp:simplePos x="0" y="0"/>
              <wp:positionH relativeFrom="column">
                <wp:posOffset>-320040</wp:posOffset>
              </wp:positionH>
              <wp:positionV relativeFrom="paragraph">
                <wp:posOffset>81704</wp:posOffset>
              </wp:positionV>
              <wp:extent cx="748030" cy="748030"/>
              <wp:effectExtent l="0" t="0" r="1270" b="1270"/>
              <wp:wrapNone/>
              <wp:docPr id="12" name="Rektangel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8030" cy="748030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DA53DF" id="Rektangel 12" o:spid="_x0000_s1026" style="position:absolute;margin-left:-25.2pt;margin-top:6.45pt;width:58.9pt;height:58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" stroked="f" strokeweight="1pt">
              <v:fill r:id="rId2" o:title="" recolor="t" rotate="t" type="frame"/>
            </v:rect>
          </w:pict>
        </mc:Fallback>
      </mc:AlternateContent>
    </w:r>
  </w:p>
  <w:p w14:paraId="788AE0AD" w14:textId="77777777" w:rsidR="001C422A" w:rsidRDefault="001C422A" w:rsidP="001C422A">
    <w:pPr>
      <w:pStyle w:val="BasicParagraph"/>
      <w:tabs>
        <w:tab w:val="left" w:pos="1554"/>
      </w:tabs>
      <w:ind w:left="-567"/>
    </w:pPr>
    <w:r>
      <w:tab/>
    </w:r>
  </w:p>
  <w:p w14:paraId="02DA36CD" w14:textId="77777777" w:rsidR="001C422A" w:rsidRDefault="001C422A" w:rsidP="001C422A">
    <w:pPr>
      <w:pStyle w:val="BasicParagraph"/>
      <w:tabs>
        <w:tab w:val="left" w:pos="6176"/>
      </w:tabs>
      <w:ind w:left="-567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</w:r>
  </w:p>
  <w:p w14:paraId="087503F5" w14:textId="77777777" w:rsidR="001C422A" w:rsidRDefault="001C422A" w:rsidP="001C422A">
    <w:pPr>
      <w:pStyle w:val="BasicParagraph"/>
      <w:ind w:left="-567"/>
      <w:rPr>
        <w:rFonts w:ascii="Arial" w:hAnsi="Arial" w:cs="Arial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DFFB893" wp14:editId="4658992C">
              <wp:simplePos x="0" y="0"/>
              <wp:positionH relativeFrom="column">
                <wp:posOffset>387985</wp:posOffset>
              </wp:positionH>
              <wp:positionV relativeFrom="paragraph">
                <wp:posOffset>86832</wp:posOffset>
              </wp:positionV>
              <wp:extent cx="1943899" cy="267123"/>
              <wp:effectExtent l="0" t="0" r="0" b="0"/>
              <wp:wrapNone/>
              <wp:docPr id="18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3899" cy="26712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3236A63" w14:textId="77777777" w:rsidR="001C422A" w:rsidRPr="00DF7E08" w:rsidRDefault="001C422A" w:rsidP="001C422A">
                          <w:pPr>
                            <w:pStyle w:val="BasicParagraph"/>
                            <w:rPr>
                              <w:rFonts w:ascii="Arial" w:hAnsi="Arial" w:cs="Arial"/>
                            </w:rPr>
                          </w:pP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Norges Gymnastikk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-</w:t>
                          </w: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og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</w:t>
                          </w: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urnforbund</w:t>
                          </w:r>
                        </w:p>
                        <w:p w14:paraId="40B51F72" w14:textId="77777777" w:rsidR="001C422A" w:rsidRDefault="001C422A" w:rsidP="001C422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FFB89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30.55pt;margin-top:6.85pt;width:153.05pt;height:21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" filled="f" stroked="f" strokeweight=".5pt">
              <v:textbox>
                <w:txbxContent>
                  <w:p w14:paraId="43236A63" w14:textId="77777777" w:rsidR="001C422A" w:rsidRPr="00DF7E08" w:rsidRDefault="001C422A" w:rsidP="001C422A">
                    <w:pPr>
                      <w:pStyle w:val="BasicParagraph"/>
                      <w:rPr>
                        <w:rFonts w:ascii="Arial" w:hAnsi="Arial" w:cs="Arial"/>
                      </w:rPr>
                    </w:pP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Norges Gymnastikk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-</w:t>
                    </w: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og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T</w:t>
                    </w: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urnforbund</w:t>
                    </w:r>
                  </w:p>
                  <w:p w14:paraId="40B51F72" w14:textId="77777777" w:rsidR="001C422A" w:rsidRDefault="001C422A" w:rsidP="001C422A"/>
                </w:txbxContent>
              </v:textbox>
            </v:shape>
          </w:pict>
        </mc:Fallback>
      </mc:AlternateContent>
    </w:r>
  </w:p>
  <w:p w14:paraId="0C258B4D" w14:textId="77777777" w:rsidR="001C422A" w:rsidRDefault="001C422A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7101A6" w14:textId="77777777" w:rsidR="00F35D9E" w:rsidRDefault="00F35D9E" w:rsidP="00B87BD7">
      <w:r>
        <w:separator/>
      </w:r>
    </w:p>
  </w:footnote>
  <w:footnote w:type="continuationSeparator" w:id="0">
    <w:p w14:paraId="0BF26675" w14:textId="77777777" w:rsidR="00F35D9E" w:rsidRDefault="00F35D9E" w:rsidP="00B87B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F77633" w14:textId="77777777" w:rsidR="00A0708C" w:rsidRDefault="00F52CFB">
    <w:pPr>
      <w:pStyle w:val="Topptekst"/>
    </w:pPr>
    <w:r>
      <w:rPr>
        <w:noProof/>
      </w:rPr>
      <mc:AlternateContent>
        <mc:Choice Requires="wps">
          <w:drawing>
            <wp:anchor distT="0" distB="0" distL="114300" distR="114300" simplePos="0" relativeHeight="251657214" behindDoc="0" locked="0" layoutInCell="1" allowOverlap="1" wp14:anchorId="3D2714C6" wp14:editId="1F54B6AB">
              <wp:simplePos x="0" y="0"/>
              <wp:positionH relativeFrom="column">
                <wp:posOffset>5949315</wp:posOffset>
              </wp:positionH>
              <wp:positionV relativeFrom="paragraph">
                <wp:posOffset>-269875</wp:posOffset>
              </wp:positionV>
              <wp:extent cx="749300" cy="749300"/>
              <wp:effectExtent l="0" t="0" r="0" b="0"/>
              <wp:wrapNone/>
              <wp:docPr id="1" name="Rektangel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9300" cy="749300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 l="13000" r="13000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1228951" id="Rektangel 1" o:spid="_x0000_s1026" style="position:absolute;margin-left:468.45pt;margin-top:-21.25pt;width:59pt;height:59pt;z-index:2516572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" stroked="f" strokeweight="1pt">
              <v:fill r:id="rId2" o:title="" recolor="t" rotate="t" type="frame"/>
            </v:rect>
          </w:pict>
        </mc:Fallback>
      </mc:AlternateContent>
    </w:r>
  </w:p>
  <w:p w14:paraId="1F7E5F5E" w14:textId="77777777" w:rsidR="00A0708C" w:rsidRDefault="00A0708C">
    <w:pPr>
      <w:pStyle w:val="Topptekst"/>
    </w:pPr>
  </w:p>
  <w:p w14:paraId="4E1D4EA6" w14:textId="77777777" w:rsidR="00A0708C" w:rsidRDefault="00A0708C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2E793" w14:textId="77777777" w:rsidR="001C422A" w:rsidRDefault="000814FF" w:rsidP="001C422A">
    <w:pPr>
      <w:pStyle w:val="Topptekst"/>
    </w:pPr>
    <w:r>
      <w:rPr>
        <w:noProof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20F30D86" wp14:editId="275AA160">
              <wp:simplePos x="0" y="0"/>
              <wp:positionH relativeFrom="column">
                <wp:posOffset>5951585</wp:posOffset>
              </wp:positionH>
              <wp:positionV relativeFrom="paragraph">
                <wp:posOffset>-268511</wp:posOffset>
              </wp:positionV>
              <wp:extent cx="749300" cy="749300"/>
              <wp:effectExtent l="0" t="0" r="0" b="0"/>
              <wp:wrapNone/>
              <wp:docPr id="3" name="Rektangel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9300" cy="749300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 l="12638" r="12638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BE2F054" id="Rektangel 3" o:spid="_x0000_s1026" style="position:absolute;margin-left:468.65pt;margin-top:-21.15pt;width:59pt;height:59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" stroked="f" strokeweight="1pt">
              <v:fill r:id="rId2" o:title="" recolor="t" rotate="t" type="frame"/>
            </v:rect>
          </w:pict>
        </mc:Fallback>
      </mc:AlternateContent>
    </w:r>
  </w:p>
  <w:p w14:paraId="5F5AA248" w14:textId="77777777" w:rsidR="001C422A" w:rsidRDefault="001C422A" w:rsidP="001C422A">
    <w:pPr>
      <w:pStyle w:val="Topptekst"/>
    </w:pPr>
  </w:p>
  <w:p w14:paraId="3310809E" w14:textId="77777777" w:rsidR="001C422A" w:rsidRDefault="001C422A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B22A1"/>
    <w:multiLevelType w:val="hybridMultilevel"/>
    <w:tmpl w:val="9348DBA6"/>
    <w:lvl w:ilvl="0" w:tplc="FD66C870">
      <w:start w:val="1"/>
      <w:numFmt w:val="bullet"/>
      <w:pStyle w:val="Listeavsnit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5D9E"/>
    <w:rsid w:val="000223CC"/>
    <w:rsid w:val="00072DF0"/>
    <w:rsid w:val="000814FF"/>
    <w:rsid w:val="00167729"/>
    <w:rsid w:val="001A3AE8"/>
    <w:rsid w:val="001C422A"/>
    <w:rsid w:val="001D6B80"/>
    <w:rsid w:val="00220F88"/>
    <w:rsid w:val="002A179E"/>
    <w:rsid w:val="002F4292"/>
    <w:rsid w:val="00337A98"/>
    <w:rsid w:val="004737F0"/>
    <w:rsid w:val="00513A04"/>
    <w:rsid w:val="00514D24"/>
    <w:rsid w:val="00581A07"/>
    <w:rsid w:val="006F0165"/>
    <w:rsid w:val="0072356A"/>
    <w:rsid w:val="00730934"/>
    <w:rsid w:val="007A67E7"/>
    <w:rsid w:val="007B6AC2"/>
    <w:rsid w:val="008B0266"/>
    <w:rsid w:val="008B22CC"/>
    <w:rsid w:val="00997955"/>
    <w:rsid w:val="009A0695"/>
    <w:rsid w:val="00A03298"/>
    <w:rsid w:val="00A064AD"/>
    <w:rsid w:val="00A0708C"/>
    <w:rsid w:val="00A54BBD"/>
    <w:rsid w:val="00A96805"/>
    <w:rsid w:val="00AB2E6E"/>
    <w:rsid w:val="00AB5CB7"/>
    <w:rsid w:val="00B87BD7"/>
    <w:rsid w:val="00C90C72"/>
    <w:rsid w:val="00CD0CC6"/>
    <w:rsid w:val="00CD212E"/>
    <w:rsid w:val="00CF5BA0"/>
    <w:rsid w:val="00DA2338"/>
    <w:rsid w:val="00DB5E87"/>
    <w:rsid w:val="00DF79F0"/>
    <w:rsid w:val="00DF7E08"/>
    <w:rsid w:val="00E44801"/>
    <w:rsid w:val="00EA2BD1"/>
    <w:rsid w:val="00EE0E17"/>
    <w:rsid w:val="00F04C93"/>
    <w:rsid w:val="00F35D9E"/>
    <w:rsid w:val="00F52CFB"/>
    <w:rsid w:val="00F6250C"/>
    <w:rsid w:val="00F83BD7"/>
    <w:rsid w:val="00FE3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1DBC79"/>
  <w15:chartTrackingRefBased/>
  <w15:docId w15:val="{B60A4470-334E-4E1B-AF35-22431AB19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Times New Roman (Body CS)"/>
        <w:sz w:val="22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aliases w:val="NGTF Normal"/>
    <w:qFormat/>
    <w:rsid w:val="00F35D9E"/>
    <w:rPr>
      <w:lang w:val="nb-NO"/>
    </w:rPr>
  </w:style>
  <w:style w:type="paragraph" w:styleId="Overskrift1">
    <w:name w:val="heading 1"/>
    <w:aliases w:val="NGTF O-1"/>
    <w:basedOn w:val="Normal"/>
    <w:next w:val="Normal"/>
    <w:link w:val="Overskrift1Tegn"/>
    <w:autoRedefine/>
    <w:uiPriority w:val="9"/>
    <w:qFormat/>
    <w:rsid w:val="000223CC"/>
    <w:pPr>
      <w:keepNext/>
      <w:keepLines/>
      <w:spacing w:before="240"/>
      <w:outlineLvl w:val="0"/>
    </w:pPr>
    <w:rPr>
      <w:rFonts w:ascii="Arial Black" w:eastAsiaTheme="majorEastAsia" w:hAnsi="Arial Black" w:cstheme="majorBidi"/>
      <w:b/>
      <w:color w:val="003A78"/>
      <w:sz w:val="36"/>
      <w:szCs w:val="32"/>
    </w:rPr>
  </w:style>
  <w:style w:type="paragraph" w:styleId="Overskrift2">
    <w:name w:val="heading 2"/>
    <w:aliases w:val="NGTF O-2"/>
    <w:basedOn w:val="Normal"/>
    <w:next w:val="Normal"/>
    <w:link w:val="Overskrift2Tegn"/>
    <w:autoRedefine/>
    <w:uiPriority w:val="9"/>
    <w:unhideWhenUsed/>
    <w:qFormat/>
    <w:rsid w:val="000223CC"/>
    <w:pPr>
      <w:keepNext/>
      <w:keepLines/>
      <w:spacing w:before="40"/>
      <w:outlineLvl w:val="1"/>
    </w:pPr>
    <w:rPr>
      <w:rFonts w:ascii="Arial Black" w:eastAsiaTheme="majorEastAsia" w:hAnsi="Arial Black" w:cstheme="majorBidi"/>
      <w:b/>
      <w:color w:val="003A78"/>
      <w:sz w:val="28"/>
      <w:szCs w:val="26"/>
    </w:rPr>
  </w:style>
  <w:style w:type="paragraph" w:styleId="Overskrift3">
    <w:name w:val="heading 3"/>
    <w:aliases w:val="NGTF O-3"/>
    <w:basedOn w:val="Normal"/>
    <w:next w:val="Normal"/>
    <w:link w:val="Overskrift3Tegn"/>
    <w:autoRedefine/>
    <w:uiPriority w:val="9"/>
    <w:unhideWhenUsed/>
    <w:qFormat/>
    <w:rsid w:val="000223CC"/>
    <w:pPr>
      <w:keepNext/>
      <w:keepLines/>
      <w:spacing w:before="40"/>
      <w:outlineLvl w:val="2"/>
    </w:pPr>
    <w:rPr>
      <w:rFonts w:ascii="Arial Black" w:eastAsiaTheme="majorEastAsia" w:hAnsi="Arial Black" w:cstheme="majorBidi"/>
      <w:b/>
      <w:color w:val="003A78"/>
      <w:sz w:val="24"/>
    </w:rPr>
  </w:style>
  <w:style w:type="paragraph" w:styleId="Overskrift4">
    <w:name w:val="heading 4"/>
    <w:aliases w:val="NGTF O-4"/>
    <w:basedOn w:val="Normal"/>
    <w:next w:val="Normal"/>
    <w:link w:val="Overskrift4Tegn"/>
    <w:autoRedefine/>
    <w:uiPriority w:val="9"/>
    <w:semiHidden/>
    <w:unhideWhenUsed/>
    <w:qFormat/>
    <w:rsid w:val="000223CC"/>
    <w:pPr>
      <w:keepNext/>
      <w:keepLines/>
      <w:spacing w:before="40"/>
      <w:outlineLvl w:val="3"/>
    </w:pPr>
    <w:rPr>
      <w:rFonts w:eastAsiaTheme="majorEastAsia" w:cstheme="majorBidi"/>
      <w:b/>
      <w:iCs/>
      <w:color w:val="003A78"/>
      <w:sz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B87BD7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B87BD7"/>
  </w:style>
  <w:style w:type="paragraph" w:styleId="Bunntekst">
    <w:name w:val="footer"/>
    <w:basedOn w:val="Normal"/>
    <w:link w:val="BunntekstTegn"/>
    <w:uiPriority w:val="99"/>
    <w:unhideWhenUsed/>
    <w:rsid w:val="00B87BD7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B87BD7"/>
  </w:style>
  <w:style w:type="paragraph" w:styleId="Ingenmellomrom">
    <w:name w:val="No Spacing"/>
    <w:uiPriority w:val="1"/>
    <w:rsid w:val="00B87BD7"/>
    <w:rPr>
      <w:rFonts w:eastAsiaTheme="minorEastAsia"/>
      <w:szCs w:val="22"/>
      <w:lang w:eastAsia="zh-CN"/>
    </w:rPr>
  </w:style>
  <w:style w:type="paragraph" w:customStyle="1" w:styleId="BasicParagraph">
    <w:name w:val="[Basic Paragraph]"/>
    <w:basedOn w:val="Normal"/>
    <w:uiPriority w:val="99"/>
    <w:rsid w:val="00B87BD7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DF7E08"/>
    <w:rPr>
      <w:rFonts w:ascii="Times New Roman" w:hAnsi="Times New Roman" w:cs="Times New Roman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F7E08"/>
    <w:rPr>
      <w:rFonts w:ascii="Times New Roman" w:hAnsi="Times New Roman" w:cs="Times New Roman"/>
      <w:sz w:val="18"/>
      <w:szCs w:val="18"/>
    </w:rPr>
  </w:style>
  <w:style w:type="character" w:customStyle="1" w:styleId="Overskrift1Tegn">
    <w:name w:val="Overskrift 1 Tegn"/>
    <w:aliases w:val="NGTF O-1 Tegn"/>
    <w:basedOn w:val="Standardskriftforavsnitt"/>
    <w:link w:val="Overskrift1"/>
    <w:uiPriority w:val="9"/>
    <w:rsid w:val="000223CC"/>
    <w:rPr>
      <w:rFonts w:ascii="Arial Black" w:eastAsiaTheme="majorEastAsia" w:hAnsi="Arial Black" w:cstheme="majorBidi"/>
      <w:b/>
      <w:color w:val="003A78"/>
      <w:sz w:val="36"/>
      <w:szCs w:val="32"/>
    </w:rPr>
  </w:style>
  <w:style w:type="character" w:customStyle="1" w:styleId="Overskrift2Tegn">
    <w:name w:val="Overskrift 2 Tegn"/>
    <w:aliases w:val="NGTF O-2 Tegn"/>
    <w:basedOn w:val="Standardskriftforavsnitt"/>
    <w:link w:val="Overskrift2"/>
    <w:uiPriority w:val="9"/>
    <w:rsid w:val="000223CC"/>
    <w:rPr>
      <w:rFonts w:ascii="Arial Black" w:eastAsiaTheme="majorEastAsia" w:hAnsi="Arial Black" w:cstheme="majorBidi"/>
      <w:b/>
      <w:color w:val="003A78"/>
      <w:sz w:val="28"/>
      <w:szCs w:val="26"/>
    </w:rPr>
  </w:style>
  <w:style w:type="character" w:customStyle="1" w:styleId="Overskrift3Tegn">
    <w:name w:val="Overskrift 3 Tegn"/>
    <w:aliases w:val="NGTF O-3 Tegn"/>
    <w:basedOn w:val="Standardskriftforavsnitt"/>
    <w:link w:val="Overskrift3"/>
    <w:uiPriority w:val="9"/>
    <w:rsid w:val="000223CC"/>
    <w:rPr>
      <w:rFonts w:ascii="Arial Black" w:eastAsiaTheme="majorEastAsia" w:hAnsi="Arial Black" w:cstheme="majorBidi"/>
      <w:b/>
      <w:color w:val="003A78"/>
      <w:sz w:val="24"/>
    </w:rPr>
  </w:style>
  <w:style w:type="character" w:customStyle="1" w:styleId="Overskrift4Tegn">
    <w:name w:val="Overskrift 4 Tegn"/>
    <w:aliases w:val="NGTF O-4 Tegn"/>
    <w:basedOn w:val="Standardskriftforavsnitt"/>
    <w:link w:val="Overskrift4"/>
    <w:uiPriority w:val="9"/>
    <w:semiHidden/>
    <w:rsid w:val="000223CC"/>
    <w:rPr>
      <w:rFonts w:eastAsiaTheme="majorEastAsia" w:cstheme="majorBidi"/>
      <w:b/>
      <w:iCs/>
      <w:color w:val="003A78"/>
      <w:sz w:val="24"/>
    </w:rPr>
  </w:style>
  <w:style w:type="paragraph" w:styleId="Tittel">
    <w:name w:val="Title"/>
    <w:basedOn w:val="Normal"/>
    <w:next w:val="Normal"/>
    <w:link w:val="TittelTegn"/>
    <w:autoRedefine/>
    <w:uiPriority w:val="10"/>
    <w:qFormat/>
    <w:rsid w:val="000223CC"/>
    <w:pPr>
      <w:contextualSpacing/>
    </w:pPr>
    <w:rPr>
      <w:rFonts w:eastAsiaTheme="majorEastAsia" w:cstheme="majorBidi"/>
      <w:b/>
      <w:color w:val="003A78"/>
      <w:spacing w:val="-10"/>
      <w:kern w:val="28"/>
      <w:sz w:val="3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0223CC"/>
    <w:rPr>
      <w:rFonts w:eastAsiaTheme="majorEastAsia" w:cstheme="majorBidi"/>
      <w:b/>
      <w:color w:val="003A78"/>
      <w:spacing w:val="-10"/>
      <w:kern w:val="28"/>
      <w:sz w:val="36"/>
      <w:szCs w:val="56"/>
    </w:rPr>
  </w:style>
  <w:style w:type="paragraph" w:styleId="Undertittel">
    <w:name w:val="Subtitle"/>
    <w:aliases w:val="Mellomtittel"/>
    <w:basedOn w:val="Normal"/>
    <w:next w:val="Normal"/>
    <w:link w:val="UndertittelTegn"/>
    <w:uiPriority w:val="11"/>
    <w:qFormat/>
    <w:rsid w:val="001C422A"/>
    <w:pPr>
      <w:numPr>
        <w:ilvl w:val="1"/>
      </w:numPr>
      <w:spacing w:after="160"/>
    </w:pPr>
    <w:rPr>
      <w:rFonts w:eastAsiaTheme="minorEastAsia" w:cstheme="minorBidi"/>
      <w:b/>
      <w:color w:val="003A78"/>
      <w:spacing w:val="15"/>
      <w:sz w:val="24"/>
      <w:szCs w:val="22"/>
    </w:rPr>
  </w:style>
  <w:style w:type="character" w:customStyle="1" w:styleId="UndertittelTegn">
    <w:name w:val="Undertittel Tegn"/>
    <w:aliases w:val="Mellomtittel Tegn"/>
    <w:basedOn w:val="Standardskriftforavsnitt"/>
    <w:link w:val="Undertittel"/>
    <w:uiPriority w:val="11"/>
    <w:rsid w:val="001C422A"/>
    <w:rPr>
      <w:rFonts w:eastAsiaTheme="minorEastAsia" w:cstheme="minorBidi"/>
      <w:b/>
      <w:color w:val="003A78"/>
      <w:spacing w:val="15"/>
      <w:sz w:val="24"/>
      <w:szCs w:val="22"/>
    </w:rPr>
  </w:style>
  <w:style w:type="character" w:styleId="Svakutheving">
    <w:name w:val="Subtle Emphasis"/>
    <w:basedOn w:val="Standardskriftforavsnitt"/>
    <w:uiPriority w:val="19"/>
    <w:rsid w:val="00072DF0"/>
    <w:rPr>
      <w:i/>
      <w:iCs/>
      <w:color w:val="404040" w:themeColor="text1" w:themeTint="BF"/>
    </w:rPr>
  </w:style>
  <w:style w:type="character" w:styleId="Utheving">
    <w:name w:val="Emphasis"/>
    <w:basedOn w:val="Standardskriftforavsnitt"/>
    <w:uiPriority w:val="20"/>
    <w:rsid w:val="00072DF0"/>
    <w:rPr>
      <w:i/>
      <w:iCs/>
    </w:rPr>
  </w:style>
  <w:style w:type="character" w:styleId="Sterkutheving">
    <w:name w:val="Intense Emphasis"/>
    <w:basedOn w:val="Standardskriftforavsnitt"/>
    <w:uiPriority w:val="21"/>
    <w:rsid w:val="00072DF0"/>
    <w:rPr>
      <w:i/>
      <w:iCs/>
      <w:color w:val="D21125" w:themeColor="accent1"/>
    </w:rPr>
  </w:style>
  <w:style w:type="character" w:styleId="Sterk">
    <w:name w:val="Strong"/>
    <w:basedOn w:val="Standardskriftforavsnitt"/>
    <w:uiPriority w:val="22"/>
    <w:rsid w:val="00072DF0"/>
    <w:rPr>
      <w:b/>
      <w:bCs/>
    </w:rPr>
  </w:style>
  <w:style w:type="paragraph" w:styleId="Sterktsitat">
    <w:name w:val="Intense Quote"/>
    <w:basedOn w:val="Normal"/>
    <w:next w:val="Normal"/>
    <w:link w:val="SterktsitatTegn"/>
    <w:uiPriority w:val="30"/>
    <w:rsid w:val="00072DF0"/>
    <w:pPr>
      <w:pBdr>
        <w:top w:val="single" w:sz="4" w:space="10" w:color="D21125" w:themeColor="accent1"/>
        <w:bottom w:val="single" w:sz="4" w:space="10" w:color="D21125" w:themeColor="accent1"/>
      </w:pBdr>
      <w:spacing w:before="360" w:after="360"/>
      <w:ind w:left="864" w:right="864"/>
      <w:jc w:val="center"/>
    </w:pPr>
    <w:rPr>
      <w:i/>
      <w:iCs/>
      <w:color w:val="D21125" w:themeColor="accent1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072DF0"/>
    <w:rPr>
      <w:i/>
      <w:iCs/>
      <w:color w:val="D21125" w:themeColor="accent1"/>
    </w:rPr>
  </w:style>
  <w:style w:type="character" w:styleId="Svakreferanse">
    <w:name w:val="Subtle Reference"/>
    <w:basedOn w:val="Standardskriftforavsnitt"/>
    <w:uiPriority w:val="31"/>
    <w:rsid w:val="00072DF0"/>
    <w:rPr>
      <w:smallCaps/>
      <w:color w:val="5A5A5A" w:themeColor="text1" w:themeTint="A5"/>
    </w:rPr>
  </w:style>
  <w:style w:type="character" w:styleId="Sterkreferanse">
    <w:name w:val="Intense Reference"/>
    <w:basedOn w:val="Standardskriftforavsnitt"/>
    <w:uiPriority w:val="32"/>
    <w:rsid w:val="00072DF0"/>
    <w:rPr>
      <w:b/>
      <w:bCs/>
      <w:smallCaps/>
      <w:color w:val="D21125" w:themeColor="accent1"/>
      <w:spacing w:val="5"/>
    </w:rPr>
  </w:style>
  <w:style w:type="character" w:styleId="Boktittel">
    <w:name w:val="Book Title"/>
    <w:basedOn w:val="Standardskriftforavsnitt"/>
    <w:uiPriority w:val="33"/>
    <w:rsid w:val="00072DF0"/>
    <w:rPr>
      <w:b/>
      <w:bCs/>
      <w:i/>
      <w:iCs/>
      <w:spacing w:val="5"/>
    </w:rPr>
  </w:style>
  <w:style w:type="paragraph" w:styleId="Sitat">
    <w:name w:val="Quote"/>
    <w:basedOn w:val="Normal"/>
    <w:next w:val="Normal"/>
    <w:link w:val="SitatTegn"/>
    <w:uiPriority w:val="29"/>
    <w:rsid w:val="00072DF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072DF0"/>
    <w:rPr>
      <w:i/>
      <w:iCs/>
      <w:color w:val="404040" w:themeColor="text1" w:themeTint="BF"/>
    </w:rPr>
  </w:style>
  <w:style w:type="character" w:styleId="Sidetall">
    <w:name w:val="page number"/>
    <w:basedOn w:val="Standardskriftforavsnitt"/>
    <w:uiPriority w:val="99"/>
    <w:semiHidden/>
    <w:unhideWhenUsed/>
    <w:rsid w:val="00AB2E6E"/>
  </w:style>
  <w:style w:type="paragraph" w:styleId="Listeavsnitt">
    <w:name w:val="List Paragraph"/>
    <w:basedOn w:val="Normal"/>
    <w:autoRedefine/>
    <w:uiPriority w:val="34"/>
    <w:qFormat/>
    <w:rsid w:val="00F35D9E"/>
    <w:pPr>
      <w:numPr>
        <w:numId w:val="1"/>
      </w:numPr>
      <w:contextualSpacing/>
    </w:pPr>
  </w:style>
  <w:style w:type="character" w:styleId="Hyperkobling">
    <w:name w:val="Hyperlink"/>
    <w:uiPriority w:val="99"/>
    <w:rsid w:val="00F35D9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bredde@gymogturn.no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bredde@gymogturn.no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emf"/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risol\Downloads\Paraturn_dokument_notatmal%20(1).dotx" TargetMode="External"/></Relationships>
</file>

<file path=word/theme/theme1.xml><?xml version="1.0" encoding="utf-8"?>
<a:theme xmlns:a="http://schemas.openxmlformats.org/drawingml/2006/main" name="Office Theme">
  <a:themeElements>
    <a:clrScheme name="Egendefinert 1">
      <a:dk1>
        <a:srgbClr val="000000"/>
      </a:dk1>
      <a:lt1>
        <a:srgbClr val="FFFFFF"/>
      </a:lt1>
      <a:dk2>
        <a:srgbClr val="2A3B35"/>
      </a:dk2>
      <a:lt2>
        <a:srgbClr val="878787"/>
      </a:lt2>
      <a:accent1>
        <a:srgbClr val="D21125"/>
      </a:accent1>
      <a:accent2>
        <a:srgbClr val="1C3664"/>
      </a:accent2>
      <a:accent3>
        <a:srgbClr val="284C52"/>
      </a:accent3>
      <a:accent4>
        <a:srgbClr val="F796A0"/>
      </a:accent4>
      <a:accent5>
        <a:srgbClr val="88A7DE"/>
      </a:accent5>
      <a:accent6>
        <a:srgbClr val="63A7B3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DDC488037D44E4988957A4B0940492F" ma:contentTypeVersion="14" ma:contentTypeDescription="Opprett et nytt dokument." ma:contentTypeScope="" ma:versionID="6d0e04ecb77dc240c8ef54f74ef19ca1">
  <xsd:schema xmlns:xsd="http://www.w3.org/2001/XMLSchema" xmlns:xs="http://www.w3.org/2001/XMLSchema" xmlns:p="http://schemas.microsoft.com/office/2006/metadata/properties" xmlns:ns3="748c2c51-814f-483e-9b4e-33dfa5ece856" xmlns:ns4="552afa40-52fe-40f3-8b67-c70c94b2e7ee" targetNamespace="http://schemas.microsoft.com/office/2006/metadata/properties" ma:root="true" ma:fieldsID="fe2caa40f1ddcb68b3caddccaa23e0b5" ns3:_="" ns4:_="">
    <xsd:import namespace="748c2c51-814f-483e-9b4e-33dfa5ece856"/>
    <xsd:import namespace="552afa40-52fe-40f3-8b67-c70c94b2e7e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8c2c51-814f-483e-9b4e-33dfa5ece8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2afa40-52fe-40f3-8b67-c70c94b2e7e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Hash for deling av tips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8C2D110-13D7-48B1-A79D-F41A711699A6}">
  <ds:schemaRefs>
    <ds:schemaRef ds:uri="748c2c51-814f-483e-9b4e-33dfa5ece856"/>
    <ds:schemaRef ds:uri="http://schemas.microsoft.com/office/2006/metadata/properties"/>
    <ds:schemaRef ds:uri="http://purl.org/dc/dcmitype/"/>
    <ds:schemaRef ds:uri="http://schemas.openxmlformats.org/package/2006/metadata/core-properties"/>
    <ds:schemaRef ds:uri="http://purl.org/dc/elements/1.1/"/>
    <ds:schemaRef ds:uri="552afa40-52fe-40f3-8b67-c70c94b2e7ee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7BF6AB2C-8C5D-4923-AC43-9B16517F8EA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6A50330-7FA9-9944-8555-3A65CC9508B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556E691-E168-4CC9-B3AF-86014E6AA8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8c2c51-814f-483e-9b4e-33dfa5ece856"/>
    <ds:schemaRef ds:uri="552afa40-52fe-40f3-8b67-c70c94b2e7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Paraturn_dokument_notatmal (1)</Template>
  <TotalTime>1</TotalTime>
  <Pages>2</Pages>
  <Words>236</Words>
  <Characters>1253</Characters>
  <Application>Microsoft Office Word</Application>
  <DocSecurity>0</DocSecurity>
  <Lines>10</Lines>
  <Paragraphs>2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Solem, Irina</dc:creator>
  <cp:keywords/>
  <dc:description/>
  <cp:lastModifiedBy>Solem, Irina</cp:lastModifiedBy>
  <cp:revision>2</cp:revision>
  <cp:lastPrinted>2019-06-12T06:13:00Z</cp:lastPrinted>
  <dcterms:created xsi:type="dcterms:W3CDTF">2022-01-17T21:01:00Z</dcterms:created>
  <dcterms:modified xsi:type="dcterms:W3CDTF">2022-01-17T21:01:00Z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0x0101005DDC488037D44E4988957A4B0940492F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</Properties>
</file>