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FF389" w14:textId="1FEDFCD8" w:rsidR="00480A12" w:rsidRDefault="00480A12" w:rsidP="00B861CB">
      <w:pPr>
        <w:pStyle w:val="Overskrift1"/>
        <w:jc w:val="center"/>
      </w:pPr>
      <w:r>
        <w:t>NORGES GYMNASTIKK- OG TURNFORBUNDS</w:t>
      </w:r>
    </w:p>
    <w:p w14:paraId="28BE9774" w14:textId="77777777" w:rsidR="00480A12" w:rsidRDefault="00480A12" w:rsidP="00B861CB">
      <w:pPr>
        <w:pStyle w:val="Overskrift1"/>
        <w:jc w:val="center"/>
      </w:pPr>
      <w:r>
        <w:t>UTØVER OG TRENERSTIPEND</w:t>
      </w:r>
      <w:r>
        <w:br/>
      </w:r>
      <w:r w:rsidRPr="00412BD7">
        <w:t>GRUPPE/LAG</w:t>
      </w:r>
    </w:p>
    <w:p w14:paraId="32C4F7F6" w14:textId="77777777" w:rsidR="00480A12" w:rsidRDefault="00480A12" w:rsidP="00480A12">
      <w:pPr>
        <w:spacing w:before="100" w:beforeAutospacing="1" w:line="240" w:lineRule="atLeast"/>
        <w:jc w:val="center"/>
        <w:rPr>
          <w:rFonts w:ascii="Verdana" w:hAnsi="Verdana"/>
          <w:sz w:val="28"/>
          <w:szCs w:val="28"/>
        </w:rPr>
      </w:pPr>
    </w:p>
    <w:p w14:paraId="49696265" w14:textId="6753CB61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Det vil bli delt ut midler fra fondet i 202</w:t>
      </w:r>
      <w:r w:rsidR="00E9067B">
        <w:rPr>
          <w:rFonts w:ascii="Verdana" w:hAnsi="Verdana"/>
          <w:b/>
          <w:sz w:val="20"/>
        </w:rPr>
        <w:t>1</w:t>
      </w:r>
      <w:r>
        <w:rPr>
          <w:rFonts w:ascii="Verdana" w:hAnsi="Verdana"/>
          <w:b/>
          <w:sz w:val="20"/>
        </w:rPr>
        <w:t xml:space="preserve">. </w:t>
      </w:r>
    </w:p>
    <w:p w14:paraId="6AF0A836" w14:textId="71DE11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Søknader om støtte fra fondet behandles av forbundsstyret i </w:t>
      </w:r>
      <w:r w:rsidR="00B00AD4">
        <w:rPr>
          <w:rFonts w:ascii="Verdana" w:hAnsi="Verdana"/>
          <w:sz w:val="20"/>
        </w:rPr>
        <w:t>første ordinære styremøte i</w:t>
      </w:r>
      <w:r w:rsidR="00E9067B">
        <w:rPr>
          <w:rFonts w:ascii="Verdana" w:hAnsi="Verdana"/>
          <w:sz w:val="20"/>
        </w:rPr>
        <w:t xml:space="preserve"> 2022</w:t>
      </w:r>
      <w:r>
        <w:rPr>
          <w:rFonts w:ascii="Verdana" w:hAnsi="Verdana"/>
          <w:sz w:val="20"/>
        </w:rPr>
        <w:t xml:space="preserve">. </w:t>
      </w:r>
    </w:p>
    <w:p w14:paraId="0C3EC401" w14:textId="0D5689AD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 w:rsidRPr="00412BD7">
        <w:rPr>
          <w:rFonts w:ascii="Verdana" w:hAnsi="Verdana"/>
          <w:sz w:val="20"/>
        </w:rPr>
        <w:t xml:space="preserve">Søknader </w:t>
      </w:r>
      <w:r>
        <w:rPr>
          <w:rFonts w:ascii="Verdana" w:hAnsi="Verdana"/>
          <w:sz w:val="20"/>
        </w:rPr>
        <w:t>med eventuelle vedlegg skal sendes elektronisk og</w:t>
      </w:r>
      <w:r w:rsidRPr="00412BD7">
        <w:rPr>
          <w:rFonts w:ascii="Verdana" w:hAnsi="Verdana"/>
          <w:sz w:val="20"/>
        </w:rPr>
        <w:t xml:space="preserve"> må være sendt til NGTF på e-post til</w:t>
      </w:r>
      <w:r>
        <w:rPr>
          <w:rFonts w:ascii="Verdana" w:hAnsi="Verdana"/>
          <w:sz w:val="20"/>
        </w:rPr>
        <w:t xml:space="preserve"> </w:t>
      </w:r>
      <w:hyperlink r:id="rId10" w:history="1">
        <w:r w:rsidRPr="007518E6">
          <w:rPr>
            <w:rStyle w:val="Hyperkobling"/>
            <w:rFonts w:ascii="Verdana" w:hAnsi="Verdana"/>
            <w:sz w:val="20"/>
          </w:rPr>
          <w:t>oistein.leren@gymogturn.no</w:t>
        </w:r>
      </w:hyperlink>
      <w:r w:rsidRPr="00412BD7">
        <w:rPr>
          <w:rFonts w:ascii="Verdana" w:hAnsi="Verdana"/>
          <w:sz w:val="20"/>
        </w:rPr>
        <w:t xml:space="preserve">  </w:t>
      </w:r>
      <w:r w:rsidRPr="00412BD7">
        <w:rPr>
          <w:rFonts w:ascii="Verdana" w:hAnsi="Verdana"/>
          <w:b/>
          <w:sz w:val="20"/>
        </w:rPr>
        <w:t xml:space="preserve">senest </w:t>
      </w:r>
      <w:r w:rsidR="00B00AD4">
        <w:rPr>
          <w:rFonts w:ascii="Verdana" w:hAnsi="Verdana"/>
          <w:b/>
          <w:sz w:val="20"/>
        </w:rPr>
        <w:t>07.01.2022</w:t>
      </w:r>
    </w:p>
    <w:p w14:paraId="7A4C88C1" w14:textId="42CDEAF2" w:rsidR="00E80A45" w:rsidRPr="003362B6" w:rsidRDefault="00E9067B" w:rsidP="00E80A45">
      <w:pPr>
        <w:spacing w:before="100" w:beforeAutospacing="1" w:line="240" w:lineRule="atLeast"/>
        <w:rPr>
          <w:rFonts w:ascii="Verdana" w:hAnsi="Verdana"/>
          <w:color w:val="FF0000"/>
          <w:sz w:val="20"/>
        </w:rPr>
      </w:pPr>
      <w:r>
        <w:rPr>
          <w:rFonts w:ascii="Verdana" w:hAnsi="Verdana"/>
          <w:b/>
          <w:color w:val="FF0000"/>
          <w:sz w:val="20"/>
        </w:rPr>
        <w:t>Ufullstendige s</w:t>
      </w:r>
      <w:r w:rsidR="00E80A45" w:rsidRPr="003362B6">
        <w:rPr>
          <w:rFonts w:ascii="Verdana" w:hAnsi="Verdana"/>
          <w:b/>
          <w:color w:val="FF0000"/>
          <w:sz w:val="20"/>
        </w:rPr>
        <w:t>øknader</w:t>
      </w:r>
      <w:r>
        <w:rPr>
          <w:rFonts w:ascii="Verdana" w:hAnsi="Verdana"/>
          <w:b/>
          <w:color w:val="FF0000"/>
          <w:sz w:val="20"/>
        </w:rPr>
        <w:t xml:space="preserve">, eller søknader </w:t>
      </w:r>
      <w:r w:rsidR="00E80A45" w:rsidRPr="003362B6">
        <w:rPr>
          <w:rFonts w:ascii="Verdana" w:hAnsi="Verdana"/>
          <w:b/>
          <w:color w:val="FF0000"/>
          <w:sz w:val="20"/>
        </w:rPr>
        <w:t xml:space="preserve">som kommer etter </w:t>
      </w:r>
      <w:r>
        <w:rPr>
          <w:rFonts w:ascii="Verdana" w:hAnsi="Verdana"/>
          <w:b/>
          <w:color w:val="FF0000"/>
          <w:sz w:val="20"/>
        </w:rPr>
        <w:t>søknads</w:t>
      </w:r>
      <w:r w:rsidR="00E80A45" w:rsidRPr="003362B6">
        <w:rPr>
          <w:rFonts w:ascii="Verdana" w:hAnsi="Verdana"/>
          <w:b/>
          <w:color w:val="FF0000"/>
          <w:sz w:val="20"/>
        </w:rPr>
        <w:t>fristen</w:t>
      </w:r>
      <w:r>
        <w:rPr>
          <w:rFonts w:ascii="Verdana" w:hAnsi="Verdana"/>
          <w:b/>
          <w:color w:val="FF0000"/>
          <w:sz w:val="20"/>
        </w:rPr>
        <w:t>,</w:t>
      </w:r>
      <w:r w:rsidR="00E80A45" w:rsidRPr="003362B6">
        <w:rPr>
          <w:rFonts w:ascii="Verdana" w:hAnsi="Verdana"/>
          <w:b/>
          <w:color w:val="FF0000"/>
          <w:sz w:val="20"/>
        </w:rPr>
        <w:t xml:space="preserve"> vil ikke bli tatt i betraktning.</w:t>
      </w:r>
    </w:p>
    <w:p w14:paraId="4D2407D0" w14:textId="77777777" w:rsidR="00E80A45" w:rsidRDefault="00E80A45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5EF21BD9" w14:textId="77777777" w:rsidR="00480A12" w:rsidRDefault="00480A12" w:rsidP="00B861CB">
      <w:pPr>
        <w:pStyle w:val="Overskrift2"/>
        <w:jc w:val="center"/>
      </w:pPr>
      <w:r w:rsidRPr="004F6E47">
        <w:t>SØKNADSKJEMA</w:t>
      </w:r>
    </w:p>
    <w:p w14:paraId="29F17F3D" w14:textId="61DF428C" w:rsidR="00480A12" w:rsidRPr="00E80A45" w:rsidRDefault="00480A12" w:rsidP="00E80A45">
      <w:pPr>
        <w:pStyle w:val="Overskrift2"/>
        <w:jc w:val="center"/>
      </w:pPr>
      <w:r>
        <w:t>Stipend til gruppe / lag</w:t>
      </w:r>
    </w:p>
    <w:p w14:paraId="30AB0EB8" w14:textId="448C9FE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E939B2">
        <w:rPr>
          <w:rFonts w:ascii="Verdana" w:hAnsi="Verdana"/>
          <w:b/>
          <w:sz w:val="20"/>
        </w:rPr>
        <w:t xml:space="preserve">Norges Gymnastikk- </w:t>
      </w:r>
      <w:r w:rsidR="00E80A45">
        <w:rPr>
          <w:rFonts w:ascii="Verdana" w:hAnsi="Verdana"/>
          <w:b/>
          <w:sz w:val="20"/>
        </w:rPr>
        <w:t>o</w:t>
      </w:r>
      <w:r w:rsidRPr="00E939B2">
        <w:rPr>
          <w:rFonts w:ascii="Verdana" w:hAnsi="Verdana"/>
          <w:b/>
          <w:sz w:val="20"/>
        </w:rPr>
        <w:t xml:space="preserve">g Turnforbunds trener- og utøverfond. </w:t>
      </w:r>
    </w:p>
    <w:p w14:paraId="2D606E3B" w14:textId="4F929B9F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80A12" w:rsidRPr="006B5797" w14:paraId="09906F21" w14:textId="77777777" w:rsidTr="00B13235">
        <w:tc>
          <w:tcPr>
            <w:tcW w:w="9060" w:type="dxa"/>
          </w:tcPr>
          <w:p w14:paraId="6771888D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412BD7">
              <w:rPr>
                <w:rFonts w:ascii="Verdana" w:hAnsi="Verdana"/>
                <w:sz w:val="20"/>
              </w:rPr>
              <w:t>Navn på gruppe:</w:t>
            </w:r>
          </w:p>
        </w:tc>
      </w:tr>
      <w:tr w:rsidR="00480A12" w:rsidRPr="006B5797" w14:paraId="048DBCD6" w14:textId="77777777" w:rsidTr="00B13235">
        <w:tc>
          <w:tcPr>
            <w:tcW w:w="9060" w:type="dxa"/>
          </w:tcPr>
          <w:p w14:paraId="0503F9AB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6B5797" w14:paraId="1C38112C" w14:textId="77777777" w:rsidTr="00B13235">
        <w:tc>
          <w:tcPr>
            <w:tcW w:w="9060" w:type="dxa"/>
          </w:tcPr>
          <w:p w14:paraId="4C921B8F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412BD7">
              <w:rPr>
                <w:rFonts w:ascii="Verdana" w:hAnsi="Verdana"/>
                <w:sz w:val="20"/>
              </w:rPr>
              <w:t>Adresse:</w:t>
            </w:r>
            <w:r w:rsidRPr="00412BD7">
              <w:rPr>
                <w:rFonts w:ascii="Verdana" w:hAnsi="Verdana"/>
                <w:sz w:val="20"/>
              </w:rPr>
              <w:tab/>
              <w:t xml:space="preserve"> </w:t>
            </w:r>
          </w:p>
        </w:tc>
      </w:tr>
      <w:tr w:rsidR="00480A12" w:rsidRPr="006B5797" w14:paraId="0AC68DAE" w14:textId="77777777" w:rsidTr="00B13235">
        <w:tc>
          <w:tcPr>
            <w:tcW w:w="9060" w:type="dxa"/>
          </w:tcPr>
          <w:p w14:paraId="2DF77EC1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6B5797" w14:paraId="786B16EF" w14:textId="77777777" w:rsidTr="00B13235">
        <w:tc>
          <w:tcPr>
            <w:tcW w:w="9060" w:type="dxa"/>
          </w:tcPr>
          <w:p w14:paraId="7E35FE56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412BD7">
              <w:rPr>
                <w:rFonts w:ascii="Verdana" w:hAnsi="Verdana"/>
                <w:sz w:val="20"/>
              </w:rPr>
              <w:t xml:space="preserve">E-post til kontaktperson: </w:t>
            </w:r>
          </w:p>
        </w:tc>
      </w:tr>
      <w:tr w:rsidR="00480A12" w:rsidRPr="006B5797" w14:paraId="3FAF1677" w14:textId="77777777" w:rsidTr="00B13235">
        <w:tc>
          <w:tcPr>
            <w:tcW w:w="9060" w:type="dxa"/>
          </w:tcPr>
          <w:p w14:paraId="3F5BCC08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412BD7">
              <w:rPr>
                <w:rFonts w:ascii="Verdana" w:hAnsi="Verdana"/>
                <w:sz w:val="20"/>
              </w:rPr>
              <w:t>Telefon:</w:t>
            </w:r>
          </w:p>
        </w:tc>
      </w:tr>
      <w:tr w:rsidR="00480A12" w:rsidRPr="006B5797" w14:paraId="2DD4A085" w14:textId="77777777" w:rsidTr="00B13235">
        <w:tc>
          <w:tcPr>
            <w:tcW w:w="9060" w:type="dxa"/>
          </w:tcPr>
          <w:p w14:paraId="3AFD989D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412BD7">
              <w:rPr>
                <w:rFonts w:ascii="Verdana" w:hAnsi="Verdana"/>
                <w:sz w:val="20"/>
              </w:rPr>
              <w:t xml:space="preserve">Klubb: </w:t>
            </w:r>
          </w:p>
        </w:tc>
      </w:tr>
      <w:tr w:rsidR="00480A12" w:rsidRPr="006B5797" w14:paraId="25CC2599" w14:textId="77777777" w:rsidTr="00B13235">
        <w:tc>
          <w:tcPr>
            <w:tcW w:w="9060" w:type="dxa"/>
          </w:tcPr>
          <w:p w14:paraId="511ECDDB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412BD7">
              <w:rPr>
                <w:rFonts w:ascii="Verdana" w:hAnsi="Verdana"/>
                <w:sz w:val="20"/>
              </w:rPr>
              <w:t xml:space="preserve">Klubbens e-post: </w:t>
            </w:r>
          </w:p>
        </w:tc>
      </w:tr>
      <w:tr w:rsidR="00480A12" w:rsidRPr="006B5797" w14:paraId="447D0D36" w14:textId="77777777" w:rsidTr="00B13235">
        <w:tc>
          <w:tcPr>
            <w:tcW w:w="9060" w:type="dxa"/>
          </w:tcPr>
          <w:p w14:paraId="23CB2CA9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6B5797" w14:paraId="587085E0" w14:textId="77777777" w:rsidTr="00B13235">
        <w:tc>
          <w:tcPr>
            <w:tcW w:w="9060" w:type="dxa"/>
          </w:tcPr>
          <w:p w14:paraId="0C70A4D7" w14:textId="77777777" w:rsidR="00480A12" w:rsidRPr="00412BD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412BD7">
              <w:rPr>
                <w:rFonts w:ascii="Verdana" w:hAnsi="Verdana"/>
                <w:sz w:val="20"/>
              </w:rPr>
              <w:t xml:space="preserve">Ansvarlig trener: </w:t>
            </w:r>
          </w:p>
        </w:tc>
      </w:tr>
    </w:tbl>
    <w:p w14:paraId="1C9F78AE" w14:textId="671FC05C" w:rsidR="00480A12" w:rsidRPr="00E939B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E939B2">
        <w:rPr>
          <w:rFonts w:ascii="Verdana" w:hAnsi="Verdana"/>
          <w:b/>
          <w:sz w:val="20"/>
        </w:rPr>
        <w:t>Søknaden gjelder:</w:t>
      </w:r>
      <w:r>
        <w:rPr>
          <w:rFonts w:ascii="Verdana" w:hAnsi="Verdana"/>
          <w:b/>
          <w:sz w:val="20"/>
        </w:rPr>
        <w:br/>
      </w:r>
    </w:p>
    <w:p w14:paraId="2CE5729E" w14:textId="48237E62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 w:rsidRPr="00F111E2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D242B4" wp14:editId="7B005B44">
                <wp:simplePos x="0" y="0"/>
                <wp:positionH relativeFrom="margin">
                  <wp:posOffset>51829</wp:posOffset>
                </wp:positionH>
                <wp:positionV relativeFrom="paragraph">
                  <wp:posOffset>115810</wp:posOffset>
                </wp:positionV>
                <wp:extent cx="5705475" cy="1028700"/>
                <wp:effectExtent l="0" t="0" r="28575" b="190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DF9FC" w14:textId="77777777" w:rsidR="00480A12" w:rsidRDefault="00480A12" w:rsidP="00480A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242B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.1pt;margin-top:9.1pt;width:449.25pt;height: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">
                <v:textbox>
                  <w:txbxContent>
                    <w:p w14:paraId="293DF9FC" w14:textId="77777777" w:rsidR="00480A12" w:rsidRDefault="00480A12" w:rsidP="00480A12"/>
                  </w:txbxContent>
                </v:textbox>
                <w10:wrap type="square" anchorx="margin"/>
              </v:shape>
            </w:pict>
          </mc:Fallback>
        </mc:AlternateContent>
      </w:r>
    </w:p>
    <w:p w14:paraId="796AF535" w14:textId="4A89347F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21D21469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Målsetting for gjennomføringen av tiltaket det søkes midler til: </w:t>
      </w:r>
    </w:p>
    <w:p w14:paraId="1365CCF3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 w:rsidRPr="00F111E2">
        <w:rPr>
          <w:rFonts w:ascii="Verdana" w:hAnsi="Verdan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729950" wp14:editId="1D705FC4">
                <wp:simplePos x="0" y="0"/>
                <wp:positionH relativeFrom="margin">
                  <wp:posOffset>0</wp:posOffset>
                </wp:positionH>
                <wp:positionV relativeFrom="paragraph">
                  <wp:posOffset>264795</wp:posOffset>
                </wp:positionV>
                <wp:extent cx="5676900" cy="1028700"/>
                <wp:effectExtent l="0" t="0" r="19050" b="19050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A6DB3" w14:textId="77777777" w:rsidR="00480A12" w:rsidRDefault="00480A12" w:rsidP="00480A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9950" id="_x0000_s1027" type="#_x0000_t202" style="position:absolute;margin-left:0;margin-top:20.85pt;width:447pt;height:8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">
                <v:textbox>
                  <w:txbxContent>
                    <w:p w14:paraId="66DA6DB3" w14:textId="77777777" w:rsidR="00480A12" w:rsidRDefault="00480A12" w:rsidP="00480A12"/>
                  </w:txbxContent>
                </v:textbox>
                <w10:wrap type="square" anchorx="margin"/>
              </v:shape>
            </w:pict>
          </mc:Fallback>
        </mc:AlternateContent>
      </w:r>
    </w:p>
    <w:p w14:paraId="437440B9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5DE3C6C2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Andre søknader til samme tiltak:</w:t>
      </w:r>
    </w:p>
    <w:p w14:paraId="064CDA3F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Oppgi dersom det søkes støtte til samme formål fra andre kilder. Uriktige eller mangelfulle opplysninger kan føre til at støtte ikke innvilges.</w:t>
      </w:r>
    </w:p>
    <w:p w14:paraId="4D5D473A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3"/>
        <w:gridCol w:w="1548"/>
        <w:gridCol w:w="1407"/>
        <w:gridCol w:w="1162"/>
      </w:tblGrid>
      <w:tr w:rsidR="00480A12" w:rsidRPr="00580F32" w14:paraId="37B66A01" w14:textId="77777777" w:rsidTr="00B13235">
        <w:tc>
          <w:tcPr>
            <w:tcW w:w="4943" w:type="dxa"/>
          </w:tcPr>
          <w:p w14:paraId="0E825996" w14:textId="56C5C8C0" w:rsidR="00480A12" w:rsidRPr="00580F32" w:rsidRDefault="00E9067B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580F32">
              <w:rPr>
                <w:rFonts w:ascii="Verdana" w:hAnsi="Verdana"/>
                <w:sz w:val="20"/>
              </w:rPr>
              <w:t>Søkersted</w:t>
            </w:r>
            <w:r w:rsidR="00480A12" w:rsidRPr="00580F32">
              <w:rPr>
                <w:rFonts w:ascii="Verdana" w:hAnsi="Verdana"/>
                <w:sz w:val="20"/>
              </w:rPr>
              <w:t xml:space="preserve"> og kontaktperson</w:t>
            </w:r>
          </w:p>
        </w:tc>
        <w:tc>
          <w:tcPr>
            <w:tcW w:w="1548" w:type="dxa"/>
          </w:tcPr>
          <w:p w14:paraId="39B376F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580F32">
              <w:rPr>
                <w:rFonts w:ascii="Verdana" w:hAnsi="Verdana"/>
                <w:sz w:val="20"/>
              </w:rPr>
              <w:t>Søkebeløp</w:t>
            </w:r>
          </w:p>
        </w:tc>
        <w:tc>
          <w:tcPr>
            <w:tcW w:w="1407" w:type="dxa"/>
          </w:tcPr>
          <w:p w14:paraId="34E84A75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580F32">
              <w:rPr>
                <w:rFonts w:ascii="Verdana" w:hAnsi="Verdana"/>
                <w:sz w:val="20"/>
              </w:rPr>
              <w:t>Søkedato</w:t>
            </w:r>
          </w:p>
        </w:tc>
        <w:tc>
          <w:tcPr>
            <w:tcW w:w="1162" w:type="dxa"/>
          </w:tcPr>
          <w:p w14:paraId="4E7D4B1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580F32">
              <w:rPr>
                <w:rFonts w:ascii="Verdana" w:hAnsi="Verdana"/>
                <w:sz w:val="20"/>
              </w:rPr>
              <w:t>Innvilget beløp</w:t>
            </w:r>
          </w:p>
        </w:tc>
      </w:tr>
      <w:tr w:rsidR="00480A12" w:rsidRPr="00580F32" w14:paraId="61269685" w14:textId="77777777" w:rsidTr="00B13235">
        <w:tc>
          <w:tcPr>
            <w:tcW w:w="4943" w:type="dxa"/>
          </w:tcPr>
          <w:p w14:paraId="6C0D682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48" w:type="dxa"/>
          </w:tcPr>
          <w:p w14:paraId="59608391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07" w:type="dxa"/>
          </w:tcPr>
          <w:p w14:paraId="66A439E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2" w:type="dxa"/>
          </w:tcPr>
          <w:p w14:paraId="454E1FC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580F32" w14:paraId="20972C79" w14:textId="77777777" w:rsidTr="00B13235">
        <w:tc>
          <w:tcPr>
            <w:tcW w:w="4943" w:type="dxa"/>
          </w:tcPr>
          <w:p w14:paraId="20695C1D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48" w:type="dxa"/>
          </w:tcPr>
          <w:p w14:paraId="04FF7851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07" w:type="dxa"/>
          </w:tcPr>
          <w:p w14:paraId="57B75C3E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2" w:type="dxa"/>
          </w:tcPr>
          <w:p w14:paraId="305AA5C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580F32" w14:paraId="17765D81" w14:textId="77777777" w:rsidTr="00B13235">
        <w:tc>
          <w:tcPr>
            <w:tcW w:w="4943" w:type="dxa"/>
          </w:tcPr>
          <w:p w14:paraId="6291DB9F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48" w:type="dxa"/>
          </w:tcPr>
          <w:p w14:paraId="10A34F69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07" w:type="dxa"/>
          </w:tcPr>
          <w:p w14:paraId="642A3128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2" w:type="dxa"/>
          </w:tcPr>
          <w:p w14:paraId="41ACA658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580F32" w14:paraId="3A752088" w14:textId="77777777" w:rsidTr="00B13235">
        <w:tc>
          <w:tcPr>
            <w:tcW w:w="4943" w:type="dxa"/>
          </w:tcPr>
          <w:p w14:paraId="32EDE80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48" w:type="dxa"/>
          </w:tcPr>
          <w:p w14:paraId="6BEBC117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07" w:type="dxa"/>
          </w:tcPr>
          <w:p w14:paraId="4E5B7A0E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2" w:type="dxa"/>
          </w:tcPr>
          <w:p w14:paraId="266637BD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580F32" w14:paraId="10AD3835" w14:textId="77777777" w:rsidTr="00B13235">
        <w:tc>
          <w:tcPr>
            <w:tcW w:w="4943" w:type="dxa"/>
          </w:tcPr>
          <w:p w14:paraId="3A6DD733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48" w:type="dxa"/>
          </w:tcPr>
          <w:p w14:paraId="22E5988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07" w:type="dxa"/>
          </w:tcPr>
          <w:p w14:paraId="5D19DE3E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2" w:type="dxa"/>
          </w:tcPr>
          <w:p w14:paraId="446FD0E2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480A12" w:rsidRPr="00580F32" w14:paraId="4187A8D7" w14:textId="77777777" w:rsidTr="00B13235">
        <w:tc>
          <w:tcPr>
            <w:tcW w:w="4943" w:type="dxa"/>
          </w:tcPr>
          <w:p w14:paraId="60521561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48" w:type="dxa"/>
          </w:tcPr>
          <w:p w14:paraId="480B190F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07" w:type="dxa"/>
          </w:tcPr>
          <w:p w14:paraId="6CCD20B9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2" w:type="dxa"/>
          </w:tcPr>
          <w:p w14:paraId="146D55F7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</w:tbl>
    <w:p w14:paraId="0C651E38" w14:textId="77777777" w:rsidR="00480A12" w:rsidRPr="00DE1C14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1E450337" w14:textId="77777777" w:rsidR="00480A12" w:rsidRPr="00DE1C14" w:rsidRDefault="00480A12" w:rsidP="00B861CB">
      <w:pPr>
        <w:pStyle w:val="Overskrift2"/>
      </w:pPr>
      <w:r w:rsidRPr="00DE1C14">
        <w:t>Signaturer:</w:t>
      </w:r>
    </w:p>
    <w:p w14:paraId="589929A6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Jeg, som kontaktperson for gruppen /klubben, er kjent med at jeg må levere en kortfattet skriftlig rapport innen den frist som blir angitt i tildelingsbrevet.</w:t>
      </w:r>
    </w:p>
    <w:p w14:paraId="06DFA8E3" w14:textId="77777777" w:rsidR="00480A12" w:rsidRPr="00DE1C14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80A12" w:rsidRPr="006B5797" w14:paraId="494397B6" w14:textId="77777777" w:rsidTr="00B13235">
        <w:tc>
          <w:tcPr>
            <w:tcW w:w="9060" w:type="dxa"/>
          </w:tcPr>
          <w:p w14:paraId="4D5ECF4D" w14:textId="77777777" w:rsidR="00480A12" w:rsidRPr="006B579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6B5797">
              <w:rPr>
                <w:rFonts w:ascii="Verdana" w:hAnsi="Verdana"/>
                <w:sz w:val="20"/>
              </w:rPr>
              <w:t>Sted:</w:t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</w:p>
        </w:tc>
      </w:tr>
      <w:tr w:rsidR="00480A12" w:rsidRPr="006B5797" w14:paraId="02BA7CE1" w14:textId="77777777" w:rsidTr="00B13235">
        <w:tc>
          <w:tcPr>
            <w:tcW w:w="9060" w:type="dxa"/>
          </w:tcPr>
          <w:p w14:paraId="411FF9AF" w14:textId="77777777" w:rsidR="00480A12" w:rsidRPr="006B579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6B5797">
              <w:rPr>
                <w:rFonts w:ascii="Verdana" w:hAnsi="Verdana"/>
                <w:sz w:val="20"/>
              </w:rPr>
              <w:t>Dato:</w:t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  <w:r w:rsidRPr="006B5797">
              <w:rPr>
                <w:rFonts w:ascii="Verdana" w:hAnsi="Verdana"/>
                <w:sz w:val="20"/>
              </w:rPr>
              <w:tab/>
            </w:r>
          </w:p>
        </w:tc>
      </w:tr>
      <w:tr w:rsidR="00480A12" w:rsidRPr="006B5797" w14:paraId="09DA8D73" w14:textId="77777777" w:rsidTr="00B13235">
        <w:tc>
          <w:tcPr>
            <w:tcW w:w="9060" w:type="dxa"/>
          </w:tcPr>
          <w:p w14:paraId="47557019" w14:textId="77777777" w:rsidR="00480A1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6B5797">
              <w:rPr>
                <w:rFonts w:ascii="Verdana" w:hAnsi="Verdana"/>
                <w:sz w:val="20"/>
              </w:rPr>
              <w:t xml:space="preserve">Kontaktperson: </w:t>
            </w:r>
          </w:p>
          <w:p w14:paraId="33BA36F1" w14:textId="77777777" w:rsidR="00480A12" w:rsidRPr="006B5797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</w:tbl>
    <w:p w14:paraId="20713CB6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5"/>
        <w:gridCol w:w="1582"/>
        <w:gridCol w:w="2129"/>
        <w:gridCol w:w="2098"/>
      </w:tblGrid>
      <w:tr w:rsidR="00480A12" w:rsidRPr="00580F32" w14:paraId="11E94EA4" w14:textId="77777777" w:rsidTr="00B13235">
        <w:tc>
          <w:tcPr>
            <w:tcW w:w="3655" w:type="dxa"/>
          </w:tcPr>
          <w:p w14:paraId="3332D3F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32"/>
                <w:szCs w:val="32"/>
              </w:rPr>
            </w:pPr>
            <w:r w:rsidRPr="00580F32">
              <w:rPr>
                <w:rFonts w:ascii="Verdana" w:hAnsi="Verdana"/>
                <w:b/>
                <w:sz w:val="32"/>
                <w:szCs w:val="32"/>
              </w:rPr>
              <w:lastRenderedPageBreak/>
              <w:br w:type="page"/>
            </w:r>
            <w:r w:rsidRPr="00580F32">
              <w:rPr>
                <w:rFonts w:ascii="Verdana" w:hAnsi="Verdana"/>
                <w:sz w:val="32"/>
                <w:szCs w:val="32"/>
              </w:rPr>
              <w:t>Deltagernes navn (BLOKKBOKSTAVER)</w:t>
            </w:r>
          </w:p>
        </w:tc>
        <w:tc>
          <w:tcPr>
            <w:tcW w:w="1582" w:type="dxa"/>
          </w:tcPr>
          <w:p w14:paraId="3FFB110F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32"/>
                <w:szCs w:val="32"/>
              </w:rPr>
            </w:pPr>
            <w:r w:rsidRPr="00580F32">
              <w:rPr>
                <w:rFonts w:ascii="Verdana" w:hAnsi="Verdana"/>
                <w:sz w:val="32"/>
                <w:szCs w:val="32"/>
              </w:rPr>
              <w:t>Signatur</w:t>
            </w:r>
          </w:p>
        </w:tc>
        <w:tc>
          <w:tcPr>
            <w:tcW w:w="2129" w:type="dxa"/>
          </w:tcPr>
          <w:p w14:paraId="1DCA543A" w14:textId="7CB35A3E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32"/>
                <w:szCs w:val="32"/>
              </w:rPr>
            </w:pPr>
            <w:proofErr w:type="spellStart"/>
            <w:r w:rsidRPr="00580F32">
              <w:rPr>
                <w:rFonts w:ascii="Verdana" w:hAnsi="Verdana"/>
                <w:sz w:val="32"/>
                <w:szCs w:val="32"/>
              </w:rPr>
              <w:t>Idrettsnr</w:t>
            </w:r>
            <w:proofErr w:type="spellEnd"/>
            <w:r w:rsidRPr="00580F32">
              <w:rPr>
                <w:rFonts w:ascii="Verdana" w:hAnsi="Verdana"/>
                <w:sz w:val="32"/>
                <w:szCs w:val="32"/>
              </w:rPr>
              <w:t>.</w:t>
            </w:r>
            <w:r>
              <w:rPr>
                <w:rFonts w:ascii="Verdana" w:hAnsi="Verdana"/>
                <w:sz w:val="32"/>
                <w:szCs w:val="32"/>
              </w:rPr>
              <w:br/>
            </w:r>
          </w:p>
        </w:tc>
        <w:tc>
          <w:tcPr>
            <w:tcW w:w="2098" w:type="dxa"/>
          </w:tcPr>
          <w:p w14:paraId="760DFE7F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32"/>
                <w:szCs w:val="32"/>
              </w:rPr>
            </w:pPr>
            <w:r w:rsidRPr="00580F32">
              <w:rPr>
                <w:rFonts w:ascii="Verdana" w:hAnsi="Verdana"/>
                <w:sz w:val="32"/>
                <w:szCs w:val="32"/>
              </w:rPr>
              <w:t>Bank-konto</w:t>
            </w:r>
          </w:p>
        </w:tc>
      </w:tr>
      <w:tr w:rsidR="00480A12" w:rsidRPr="00580F32" w14:paraId="463D428B" w14:textId="77777777" w:rsidTr="00B13235">
        <w:tc>
          <w:tcPr>
            <w:tcW w:w="3655" w:type="dxa"/>
          </w:tcPr>
          <w:p w14:paraId="3E7AB0D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03DED19F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161C6601" w14:textId="77777777" w:rsidR="00480A12" w:rsidRPr="00302E24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098" w:type="dxa"/>
          </w:tcPr>
          <w:p w14:paraId="5A81F267" w14:textId="77777777" w:rsidR="00480A12" w:rsidRPr="00302E24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28"/>
                <w:szCs w:val="28"/>
              </w:rPr>
            </w:pPr>
          </w:p>
        </w:tc>
      </w:tr>
      <w:tr w:rsidR="00480A12" w:rsidRPr="00580F32" w14:paraId="20023219" w14:textId="77777777" w:rsidTr="00B13235">
        <w:tc>
          <w:tcPr>
            <w:tcW w:w="3655" w:type="dxa"/>
          </w:tcPr>
          <w:p w14:paraId="372EA244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1313E764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7DA0B54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195654DC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65E62724" w14:textId="77777777" w:rsidTr="00B13235">
        <w:tc>
          <w:tcPr>
            <w:tcW w:w="3655" w:type="dxa"/>
          </w:tcPr>
          <w:p w14:paraId="0F48A913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718AF605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7B0D1FE3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418D5441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6AB554CC" w14:textId="77777777" w:rsidTr="00B13235">
        <w:tc>
          <w:tcPr>
            <w:tcW w:w="3655" w:type="dxa"/>
          </w:tcPr>
          <w:p w14:paraId="49786EA3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2C3945E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2C3B448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78BFA1F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3D7F951C" w14:textId="77777777" w:rsidTr="00B13235">
        <w:tc>
          <w:tcPr>
            <w:tcW w:w="3655" w:type="dxa"/>
          </w:tcPr>
          <w:p w14:paraId="49830ED2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43DC59A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7768C49E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094BD6E4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67F3DA45" w14:textId="77777777" w:rsidTr="00B13235">
        <w:tc>
          <w:tcPr>
            <w:tcW w:w="3655" w:type="dxa"/>
          </w:tcPr>
          <w:p w14:paraId="62883A6C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1F36269D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7B7425A8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31D588F5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5CCD5338" w14:textId="77777777" w:rsidTr="00B13235">
        <w:tc>
          <w:tcPr>
            <w:tcW w:w="3655" w:type="dxa"/>
          </w:tcPr>
          <w:p w14:paraId="11097CE9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3409A314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70C2051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5E4A207D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0BB9CBD6" w14:textId="77777777" w:rsidTr="00B13235">
        <w:tc>
          <w:tcPr>
            <w:tcW w:w="3655" w:type="dxa"/>
          </w:tcPr>
          <w:p w14:paraId="4BFE7631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7C091063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02C696F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179A0B8D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35C08497" w14:textId="77777777" w:rsidTr="00B13235">
        <w:tc>
          <w:tcPr>
            <w:tcW w:w="3655" w:type="dxa"/>
          </w:tcPr>
          <w:p w14:paraId="71CD9047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7624F531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02DF4D51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4BA5E149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5CA36FFE" w14:textId="77777777" w:rsidTr="00B13235">
        <w:tc>
          <w:tcPr>
            <w:tcW w:w="3655" w:type="dxa"/>
          </w:tcPr>
          <w:p w14:paraId="35AB61E2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0AD6EA74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71ED2553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31BDE268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6A47BF33" w14:textId="77777777" w:rsidTr="00B13235">
        <w:tc>
          <w:tcPr>
            <w:tcW w:w="3655" w:type="dxa"/>
          </w:tcPr>
          <w:p w14:paraId="050C56A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4565871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62FCFE5C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1EB6EA5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1827C1F4" w14:textId="77777777" w:rsidTr="00B13235">
        <w:tc>
          <w:tcPr>
            <w:tcW w:w="3655" w:type="dxa"/>
          </w:tcPr>
          <w:p w14:paraId="5D7EF3F2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6A6184BF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3A2E7A9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2420C4B9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0B5A457B" w14:textId="77777777" w:rsidTr="00B13235">
        <w:tc>
          <w:tcPr>
            <w:tcW w:w="3655" w:type="dxa"/>
          </w:tcPr>
          <w:p w14:paraId="484871D3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1E4390BC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2114310C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1EAA6E68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6060AE57" w14:textId="77777777" w:rsidTr="00B13235">
        <w:tc>
          <w:tcPr>
            <w:tcW w:w="3655" w:type="dxa"/>
          </w:tcPr>
          <w:p w14:paraId="21282DE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1D76469F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5D8008B8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13DB553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0FCF284F" w14:textId="77777777" w:rsidTr="00B13235">
        <w:tc>
          <w:tcPr>
            <w:tcW w:w="3655" w:type="dxa"/>
          </w:tcPr>
          <w:p w14:paraId="780D2282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2AF1CC7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193CBE3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4A5A933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60F8C3DC" w14:textId="77777777" w:rsidTr="00B13235">
        <w:tc>
          <w:tcPr>
            <w:tcW w:w="3655" w:type="dxa"/>
          </w:tcPr>
          <w:p w14:paraId="194A2B6E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4D70CE7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7BAC705B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215F52D0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  <w:tr w:rsidR="00480A12" w:rsidRPr="00580F32" w14:paraId="6D815BC4" w14:textId="77777777" w:rsidTr="00B13235">
        <w:tc>
          <w:tcPr>
            <w:tcW w:w="3655" w:type="dxa"/>
          </w:tcPr>
          <w:p w14:paraId="427EC802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1582" w:type="dxa"/>
          </w:tcPr>
          <w:p w14:paraId="14CBBC96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129" w:type="dxa"/>
          </w:tcPr>
          <w:p w14:paraId="670E8162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  <w:tc>
          <w:tcPr>
            <w:tcW w:w="2098" w:type="dxa"/>
          </w:tcPr>
          <w:p w14:paraId="328683F7" w14:textId="77777777" w:rsidR="00480A12" w:rsidRPr="00580F32" w:rsidRDefault="00480A12" w:rsidP="00B13235">
            <w:pPr>
              <w:spacing w:before="100" w:beforeAutospacing="1" w:line="240" w:lineRule="atLeast"/>
              <w:rPr>
                <w:rFonts w:ascii="Verdana" w:hAnsi="Verdana"/>
                <w:sz w:val="44"/>
                <w:szCs w:val="44"/>
              </w:rPr>
            </w:pPr>
          </w:p>
        </w:tc>
      </w:tr>
    </w:tbl>
    <w:p w14:paraId="16AA6185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br w:type="page"/>
      </w:r>
    </w:p>
    <w:p w14:paraId="216BF3C6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9E2703">
        <w:rPr>
          <w:rFonts w:ascii="Verdana" w:hAnsi="Verdana"/>
          <w:b/>
          <w:sz w:val="20"/>
        </w:rPr>
        <w:lastRenderedPageBreak/>
        <w:t>OVERSIKT OVER TOTALØKONOMIEN</w:t>
      </w:r>
      <w:r>
        <w:rPr>
          <w:rFonts w:ascii="Verdana" w:hAnsi="Verdana"/>
          <w:b/>
          <w:sz w:val="20"/>
        </w:rPr>
        <w:t xml:space="preserve"> KNYTTET TIL TILTAKET.</w:t>
      </w:r>
    </w:p>
    <w:p w14:paraId="4573BF35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INNTEKTER:</w:t>
      </w:r>
    </w:p>
    <w:p w14:paraId="047B2AA6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041FE658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56D46EBF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2EA978BE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3689E552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632F3B86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260B817C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UTGIFTER: </w:t>
      </w:r>
    </w:p>
    <w:p w14:paraId="22734AEA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3C0DB6D2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752B5886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1AEFFC66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03B2A84E" w14:textId="77777777" w:rsidR="00480A12" w:rsidRPr="009E2703" w:rsidRDefault="00480A12" w:rsidP="00480A12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KOMMENTARER: </w:t>
      </w:r>
    </w:p>
    <w:p w14:paraId="77EF643E" w14:textId="77777777" w:rsidR="00480A12" w:rsidRPr="00C876EC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35E5894C" w14:textId="77777777" w:rsidR="00480A12" w:rsidRPr="00C876EC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41D0FC4E" w14:textId="77777777" w:rsidR="00480A12" w:rsidRPr="00C876EC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096C120F" w14:textId="77777777" w:rsidR="00480A12" w:rsidRPr="00C876EC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11FD7523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43836F38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244E9754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76103F23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685328CF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59517A38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25CA9B33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68B0B9BC" w14:textId="77777777" w:rsidR="00480A12" w:rsidRDefault="00480A12" w:rsidP="00480A12">
      <w:pPr>
        <w:spacing w:before="100" w:beforeAutospacing="1" w:line="240" w:lineRule="atLeast"/>
        <w:rPr>
          <w:rFonts w:ascii="Verdana" w:hAnsi="Verdana"/>
          <w:sz w:val="20"/>
        </w:rPr>
      </w:pPr>
    </w:p>
    <w:p w14:paraId="7C0F0D70" w14:textId="77777777" w:rsidR="00DF7E08" w:rsidRPr="00DF7E08" w:rsidRDefault="00DF7E08" w:rsidP="004427B5"/>
    <w:sectPr w:rsidR="00DF7E08" w:rsidRPr="00DF7E08" w:rsidSect="001C42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231" w:left="85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25E26" w14:textId="77777777" w:rsidR="00100E4E" w:rsidRDefault="00100E4E" w:rsidP="00B87BD7">
      <w:r>
        <w:separator/>
      </w:r>
    </w:p>
  </w:endnote>
  <w:endnote w:type="continuationSeparator" w:id="0">
    <w:p w14:paraId="6D320622" w14:textId="77777777" w:rsidR="00100E4E" w:rsidRDefault="00100E4E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31DD" w14:textId="77777777" w:rsidR="00B2689B" w:rsidRDefault="00B2689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B1CF" w14:textId="77777777" w:rsidR="00DF7E08" w:rsidRDefault="00220F88" w:rsidP="00DF7E08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77004B5" wp14:editId="0F7153F9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BD7F77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" stroked="f" strokeweight="1pt">
              <v:fill r:id="rId2" o:title="" recolor="t" rotate="t" type="frame"/>
            </v:rect>
          </w:pict>
        </mc:Fallback>
      </mc:AlternateContent>
    </w:r>
  </w:p>
  <w:p w14:paraId="55150812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22E38B6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0E6702AD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AF1E20" wp14:editId="1E235A9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68E2F2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34D739DA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AF1E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" filled="f" stroked="f" strokeweight=".5pt">
              <v:textbox>
                <w:txbxContent>
                  <w:p w14:paraId="4A68E2F2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34D739DA" w14:textId="77777777" w:rsidR="00DF7E08" w:rsidRDefault="00DF7E08"/>
                </w:txbxContent>
              </v:textbox>
            </v:shape>
          </w:pict>
        </mc:Fallback>
      </mc:AlternateContent>
    </w:r>
  </w:p>
  <w:p w14:paraId="20DE52AF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BA99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28CA8B8" wp14:editId="79318743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DB5E3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" stroked="f" strokeweight="1pt">
              <v:fill r:id="rId2" o:title="" recolor="t" rotate="t" type="frame"/>
            </v:rect>
          </w:pict>
        </mc:Fallback>
      </mc:AlternateContent>
    </w:r>
  </w:p>
  <w:p w14:paraId="364E4D0F" w14:textId="77777777" w:rsidR="001C422A" w:rsidRDefault="001C422A" w:rsidP="001C422A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C1F0F2B" wp14:editId="4E95F24F">
              <wp:simplePos x="0" y="0"/>
              <wp:positionH relativeFrom="column">
                <wp:posOffset>5328285</wp:posOffset>
              </wp:positionH>
              <wp:positionV relativeFrom="paragraph">
                <wp:posOffset>87793</wp:posOffset>
              </wp:positionV>
              <wp:extent cx="148590" cy="467360"/>
              <wp:effectExtent l="0" t="0" r="3810" b="254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4472" r="447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41AD0AE" id="Rektangel 14" o:spid="_x0000_s1026" style="position:absolute;margin-left:419.55pt;margin-top:6.9pt;width:11.7pt;height:36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" stroked="f" strokeweight="1pt">
              <v:fill r:id="rId4" o:title="" recolor="t" rotate="t" type="frame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7DAD1E" wp14:editId="156751BC">
              <wp:simplePos x="0" y="0"/>
              <wp:positionH relativeFrom="column">
                <wp:posOffset>5414010</wp:posOffset>
              </wp:positionH>
              <wp:positionV relativeFrom="paragraph">
                <wp:posOffset>45883</wp:posOffset>
              </wp:positionV>
              <wp:extent cx="1381760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AB6559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www.gymogturn.no</w:t>
                          </w:r>
                        </w:p>
                        <w:p w14:paraId="5E5BE00C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05AF089A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@norgesgymnastikkogturnforbund</w:t>
                          </w:r>
                        </w:p>
                        <w:p w14:paraId="26E9A010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6BAE4E6A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@gymogturn</w:t>
                          </w:r>
                        </w:p>
                        <w:p w14:paraId="19033916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7DAD1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426.3pt;margin-top:3.6pt;width:108.8pt;height:46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" filled="f" stroked="f" strokeweight=".5pt">
              <v:textbox>
                <w:txbxContent>
                  <w:p w14:paraId="24AB6559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www.gymogturn.no</w:t>
                    </w:r>
                  </w:p>
                  <w:p w14:paraId="5E5BE00C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05AF089A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@norgesgymnastikkogturnforbund</w:t>
                    </w:r>
                  </w:p>
                  <w:p w14:paraId="26E9A010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6BAE4E6A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@gymogturn</w:t>
                    </w:r>
                  </w:p>
                  <w:p w14:paraId="19033916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7B75A1C" wp14:editId="1008C296">
              <wp:simplePos x="0" y="0"/>
              <wp:positionH relativeFrom="column">
                <wp:posOffset>4235450</wp:posOffset>
              </wp:positionH>
              <wp:positionV relativeFrom="paragraph">
                <wp:posOffset>60488</wp:posOffset>
              </wp:positionV>
              <wp:extent cx="1096010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648339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Sognsveien 73, 0840 Oslo</w:t>
                          </w:r>
                        </w:p>
                        <w:p w14:paraId="2E0B182C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7AAB0A20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gymogturn@gymogturn.no</w:t>
                          </w:r>
                        </w:p>
                        <w:p w14:paraId="0EB06C08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212D32DE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Org.nr.: 9702322796</w:t>
                          </w:r>
                        </w:p>
                        <w:p w14:paraId="5E053ED2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B75A1C" id="Text Box 5" o:spid="_x0000_s1030" type="#_x0000_t202" style="position:absolute;left:0;text-align:left;margin-left:333.5pt;margin-top:4.75pt;width:86.3pt;height: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" filled="f" stroked="f" strokeweight=".5pt">
              <v:textbox>
                <w:txbxContent>
                  <w:p w14:paraId="5F648339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Sognsveien 73, 0840 Oslo</w:t>
                    </w:r>
                  </w:p>
                  <w:p w14:paraId="2E0B182C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7AAB0A20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gymogturn@gymogturn.no</w:t>
                    </w:r>
                  </w:p>
                  <w:p w14:paraId="0EB06C08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212D32DE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Org.nr.: 9702322796</w:t>
                    </w:r>
                  </w:p>
                  <w:p w14:paraId="5E053ED2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B1DA2E0" wp14:editId="7AFE2F8E">
              <wp:simplePos x="0" y="0"/>
              <wp:positionH relativeFrom="column">
                <wp:posOffset>4140200</wp:posOffset>
              </wp:positionH>
              <wp:positionV relativeFrom="paragraph">
                <wp:posOffset>96683</wp:posOffset>
              </wp:positionV>
              <wp:extent cx="148590" cy="467360"/>
              <wp:effectExtent l="0" t="0" r="3810" b="2540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l="4000" r="4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F8298" id="Rektangel 17" o:spid="_x0000_s1026" style="position:absolute;margin-left:326pt;margin-top:7.6pt;width:11.7pt;height:3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" stroked="f" strokeweight="1pt">
              <v:fill r:id="rId6" o:title="" recolor="t" rotate="t" type="frame"/>
            </v:rect>
          </w:pict>
        </mc:Fallback>
      </mc:AlternateContent>
    </w:r>
    <w:r>
      <w:tab/>
    </w:r>
  </w:p>
  <w:p w14:paraId="74EF0B3E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118F3EB7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4736608" wp14:editId="5A1DF5BB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466420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3E7BE3E3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736608" id="_x0000_s1031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" filled="f" stroked="f" strokeweight=".5pt">
              <v:textbox>
                <w:txbxContent>
                  <w:p w14:paraId="03466420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3E7BE3E3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F65A941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8C308" w14:textId="77777777" w:rsidR="00100E4E" w:rsidRDefault="00100E4E" w:rsidP="00B87BD7">
      <w:r>
        <w:separator/>
      </w:r>
    </w:p>
  </w:footnote>
  <w:footnote w:type="continuationSeparator" w:id="0">
    <w:p w14:paraId="2174961A" w14:textId="77777777" w:rsidR="00100E4E" w:rsidRDefault="00100E4E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300D7" w14:textId="77777777" w:rsidR="00B2689B" w:rsidRDefault="00B2689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E161A" w14:textId="77777777" w:rsidR="00A0708C" w:rsidRDefault="00A0708C">
    <w:pPr>
      <w:pStyle w:val="Topptekst"/>
    </w:pPr>
    <w:r w:rsidRPr="00E85840">
      <w:rPr>
        <w:noProof/>
      </w:rPr>
      <w:drawing>
        <wp:anchor distT="0" distB="0" distL="114300" distR="114300" simplePos="0" relativeHeight="251662336" behindDoc="0" locked="0" layoutInCell="1" allowOverlap="1" wp14:anchorId="52DDAA4E" wp14:editId="1CDB62F5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AD29844" w14:textId="77777777" w:rsidR="00A0708C" w:rsidRDefault="00A0708C">
    <w:pPr>
      <w:pStyle w:val="Topptekst"/>
    </w:pPr>
  </w:p>
  <w:p w14:paraId="2C286B14" w14:textId="77777777" w:rsidR="00A0708C" w:rsidRDefault="00A0708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78E31" w14:textId="77777777" w:rsidR="001C422A" w:rsidRDefault="001C422A" w:rsidP="001C422A">
    <w:pPr>
      <w:pStyle w:val="Topptekst"/>
    </w:pPr>
    <w:r w:rsidRPr="00E85840">
      <w:rPr>
        <w:noProof/>
      </w:rPr>
      <w:drawing>
        <wp:anchor distT="0" distB="0" distL="114300" distR="114300" simplePos="0" relativeHeight="251668480" behindDoc="0" locked="0" layoutInCell="1" allowOverlap="1" wp14:anchorId="4D57FA39" wp14:editId="43273798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6E28A" w14:textId="77777777" w:rsidR="001C422A" w:rsidRDefault="001C422A" w:rsidP="001C422A">
    <w:pPr>
      <w:pStyle w:val="Topptekst"/>
    </w:pPr>
  </w:p>
  <w:p w14:paraId="03FDA1D3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12"/>
    <w:rsid w:val="00072DF0"/>
    <w:rsid w:val="00100E4E"/>
    <w:rsid w:val="00167729"/>
    <w:rsid w:val="001A3AE8"/>
    <w:rsid w:val="001C422A"/>
    <w:rsid w:val="001D6B80"/>
    <w:rsid w:val="00220F88"/>
    <w:rsid w:val="002A179E"/>
    <w:rsid w:val="002F4292"/>
    <w:rsid w:val="00325915"/>
    <w:rsid w:val="004427B5"/>
    <w:rsid w:val="00480A12"/>
    <w:rsid w:val="0050573E"/>
    <w:rsid w:val="00581A07"/>
    <w:rsid w:val="006F0165"/>
    <w:rsid w:val="0072356A"/>
    <w:rsid w:val="00730934"/>
    <w:rsid w:val="007A67E7"/>
    <w:rsid w:val="008B0266"/>
    <w:rsid w:val="008B22CC"/>
    <w:rsid w:val="00923995"/>
    <w:rsid w:val="009A0695"/>
    <w:rsid w:val="00A0708C"/>
    <w:rsid w:val="00A54BBD"/>
    <w:rsid w:val="00A96805"/>
    <w:rsid w:val="00AA4175"/>
    <w:rsid w:val="00B00AD4"/>
    <w:rsid w:val="00B2689B"/>
    <w:rsid w:val="00B861CB"/>
    <w:rsid w:val="00B87BD7"/>
    <w:rsid w:val="00C36B34"/>
    <w:rsid w:val="00C90C72"/>
    <w:rsid w:val="00CD212E"/>
    <w:rsid w:val="00CF5BA0"/>
    <w:rsid w:val="00DA2338"/>
    <w:rsid w:val="00DF79F0"/>
    <w:rsid w:val="00DF7E08"/>
    <w:rsid w:val="00E44801"/>
    <w:rsid w:val="00E80A45"/>
    <w:rsid w:val="00E9067B"/>
    <w:rsid w:val="00EA2BD1"/>
    <w:rsid w:val="00EE0E17"/>
    <w:rsid w:val="00F8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88C03"/>
  <w15:chartTrackingRefBased/>
  <w15:docId w15:val="{9DE837F1-CF34-A54D-B502-66CD9C0E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480A12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4"/>
      <w:szCs w:val="20"/>
      <w:lang w:val="nb-NO" w:eastAsia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325915"/>
    <w:pPr>
      <w:keepNext/>
      <w:keepLines/>
      <w:overflowPunct/>
      <w:autoSpaceDE/>
      <w:autoSpaceDN/>
      <w:adjustRightInd/>
      <w:spacing w:before="240"/>
      <w:textAlignment w:val="auto"/>
      <w:outlineLvl w:val="0"/>
    </w:pPr>
    <w:rPr>
      <w:rFonts w:ascii="Arial Black" w:eastAsiaTheme="majorEastAsia" w:hAnsi="Arial Black" w:cstheme="majorBidi"/>
      <w:b/>
      <w:color w:val="003A78"/>
      <w:sz w:val="36"/>
      <w:szCs w:val="32"/>
      <w:lang w:eastAsia="en-US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325915"/>
    <w:pPr>
      <w:keepNext/>
      <w:keepLines/>
      <w:overflowPunct/>
      <w:autoSpaceDE/>
      <w:autoSpaceDN/>
      <w:adjustRightInd/>
      <w:spacing w:before="40"/>
      <w:textAlignment w:val="auto"/>
      <w:outlineLvl w:val="1"/>
    </w:pPr>
    <w:rPr>
      <w:rFonts w:ascii="Arial Black" w:eastAsiaTheme="majorEastAsia" w:hAnsi="Arial Black" w:cstheme="majorBidi"/>
      <w:b/>
      <w:color w:val="003A78"/>
      <w:sz w:val="28"/>
      <w:szCs w:val="26"/>
      <w:lang w:eastAsia="en-US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325915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="Arial Black" w:eastAsiaTheme="majorEastAsia" w:hAnsi="Arial Black" w:cstheme="majorBidi"/>
      <w:b/>
      <w:color w:val="003A78"/>
      <w:szCs w:val="24"/>
      <w:lang w:eastAsia="en-US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325915"/>
    <w:pPr>
      <w:keepNext/>
      <w:keepLines/>
      <w:overflowPunct/>
      <w:autoSpaceDE/>
      <w:autoSpaceDN/>
      <w:adjustRightInd/>
      <w:spacing w:before="40"/>
      <w:textAlignment w:val="auto"/>
      <w:outlineLvl w:val="3"/>
    </w:pPr>
    <w:rPr>
      <w:rFonts w:eastAsiaTheme="majorEastAsia" w:cstheme="majorBidi"/>
      <w:b/>
      <w:iCs/>
      <w:color w:val="003A78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eastAsiaTheme="minorHAnsi" w:cs="Times New Roman (Body CS)"/>
      <w:sz w:val="22"/>
      <w:szCs w:val="24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eastAsiaTheme="minorHAnsi" w:cs="Times New Roman (Body CS)"/>
      <w:sz w:val="22"/>
      <w:szCs w:val="24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overflowPunct/>
      <w:spacing w:line="288" w:lineRule="auto"/>
      <w:textAlignment w:val="center"/>
    </w:pPr>
    <w:rPr>
      <w:rFonts w:ascii="Minion Pro" w:eastAsiaTheme="minorHAnsi" w:hAnsi="Minion Pro" w:cs="Minion Pro"/>
      <w:color w:val="000000"/>
      <w:sz w:val="22"/>
      <w:szCs w:val="24"/>
      <w:lang w:val="en-GB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pPr>
      <w:overflowPunct/>
      <w:autoSpaceDE/>
      <w:autoSpaceDN/>
      <w:adjustRightInd/>
      <w:textAlignment w:val="auto"/>
    </w:pPr>
    <w:rPr>
      <w:rFonts w:ascii="Times New Roman" w:eastAsiaTheme="minorHAnsi" w:hAnsi="Times New Roman"/>
      <w:sz w:val="18"/>
      <w:szCs w:val="18"/>
      <w:lang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325915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325915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325915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325915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325915"/>
    <w:pPr>
      <w:overflowPunct/>
      <w:autoSpaceDE/>
      <w:autoSpaceDN/>
      <w:adjustRightInd/>
      <w:contextualSpacing/>
      <w:textAlignment w:val="auto"/>
    </w:pPr>
    <w:rPr>
      <w:rFonts w:eastAsiaTheme="majorEastAsia" w:cstheme="majorBidi"/>
      <w:b/>
      <w:color w:val="003A78"/>
      <w:spacing w:val="-10"/>
      <w:kern w:val="28"/>
      <w:sz w:val="36"/>
      <w:szCs w:val="56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325915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overflowPunct/>
      <w:autoSpaceDE/>
      <w:autoSpaceDN/>
      <w:adjustRightInd/>
      <w:spacing w:after="160"/>
      <w:textAlignment w:val="auto"/>
    </w:pPr>
    <w:rPr>
      <w:rFonts w:eastAsiaTheme="minorEastAsia" w:cstheme="minorBidi"/>
      <w:b/>
      <w:color w:val="003A78"/>
      <w:spacing w:val="15"/>
      <w:szCs w:val="22"/>
      <w:lang w:eastAsia="en-US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4472C4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4472C4" w:themeColor="accent1"/>
        <w:bottom w:val="single" w:sz="4" w:space="10" w:color="4472C4" w:themeColor="accent1"/>
      </w:pBdr>
      <w:overflowPunct/>
      <w:autoSpaceDE/>
      <w:autoSpaceDN/>
      <w:adjustRightInd/>
      <w:spacing w:before="360" w:after="360"/>
      <w:ind w:left="864" w:right="864"/>
      <w:jc w:val="center"/>
      <w:textAlignment w:val="auto"/>
    </w:pPr>
    <w:rPr>
      <w:rFonts w:eastAsiaTheme="minorHAnsi" w:cs="Times New Roman (Body CS)"/>
      <w:i/>
      <w:iCs/>
      <w:color w:val="4472C4" w:themeColor="accent1"/>
      <w:sz w:val="22"/>
      <w:szCs w:val="24"/>
      <w:lang w:eastAsia="en-US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overflowPunct/>
      <w:autoSpaceDE/>
      <w:autoSpaceDN/>
      <w:adjustRightInd/>
      <w:spacing w:before="200" w:after="160"/>
      <w:ind w:left="864" w:right="864"/>
      <w:jc w:val="center"/>
      <w:textAlignment w:val="auto"/>
    </w:pPr>
    <w:rPr>
      <w:rFonts w:eastAsiaTheme="minorHAnsi" w:cs="Times New Roman (Body CS)"/>
      <w:i/>
      <w:iCs/>
      <w:color w:val="404040" w:themeColor="text1" w:themeTint="BF"/>
      <w:sz w:val="22"/>
      <w:szCs w:val="24"/>
      <w:lang w:eastAsia="en-US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paragraph" w:styleId="Listeavsnitt">
    <w:name w:val="List Paragraph"/>
    <w:basedOn w:val="Normal"/>
    <w:autoRedefine/>
    <w:uiPriority w:val="34"/>
    <w:qFormat/>
    <w:rsid w:val="00325915"/>
    <w:pPr>
      <w:overflowPunct/>
      <w:autoSpaceDE/>
      <w:autoSpaceDN/>
      <w:adjustRightInd/>
      <w:contextualSpacing/>
      <w:textAlignment w:val="auto"/>
    </w:pPr>
    <w:rPr>
      <w:rFonts w:eastAsiaTheme="minorHAnsi" w:cs="Times New Roman (Body CS)"/>
      <w:sz w:val="22"/>
      <w:szCs w:val="24"/>
      <w:lang w:eastAsia="en-US"/>
    </w:rPr>
  </w:style>
  <w:style w:type="character" w:styleId="Hyperkobling">
    <w:name w:val="Hyperlink"/>
    <w:rsid w:val="00480A12"/>
    <w:rPr>
      <w:color w:val="0000FF"/>
      <w:u w:val="single"/>
    </w:rPr>
  </w:style>
  <w:style w:type="table" w:styleId="Tabellrutenett">
    <w:name w:val="Table Grid"/>
    <w:basedOn w:val="Vanligtabell"/>
    <w:rsid w:val="00480A1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rsid w:val="00480A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oistein.leren@gymogturn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6" Type="http://schemas.openxmlformats.org/officeDocument/2006/relationships/image" Target="media/image9.emf"/><Relationship Id="rId5" Type="http://schemas.openxmlformats.org/officeDocument/2006/relationships/image" Target="media/image8.emf"/><Relationship Id="rId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-oile/Desktop/Maler/NGTF_brev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2" ma:contentTypeDescription="Opprett et nytt dokument." ma:contentTypeScope="" ma:versionID="2c696186f1543518e615541b18b51a8f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bde3b696bb4c700266139de5d734c283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A03223-7763-8B41-9FF4-EF87EF5FE5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7AE0DD-0066-4F73-83D4-7D0332BD4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NGTF_brevmal.dotx</Template>
  <TotalTime>3</TotalTime>
  <Pages>4</Pages>
  <Words>250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Øistein Leren</dc:creator>
  <cp:keywords/>
  <dc:description/>
  <cp:lastModifiedBy>Leren, Øistein</cp:lastModifiedBy>
  <cp:revision>3</cp:revision>
  <cp:lastPrinted>2019-06-12T06:13:00Z</cp:lastPrinted>
  <dcterms:created xsi:type="dcterms:W3CDTF">2021-12-02T09:23:00Z</dcterms:created>
  <dcterms:modified xsi:type="dcterms:W3CDTF">2021-12-02T09:32:00Z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</Properties>
</file>