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8FD18" w14:textId="6837D509" w:rsidR="00C8288C" w:rsidRDefault="002F16CE" w:rsidP="00EE0B85">
      <w:pPr>
        <w:pStyle w:val="Overskrift1"/>
      </w:pPr>
      <w:r>
        <w:t>Norgesfinalen i turn</w:t>
      </w:r>
    </w:p>
    <w:p w14:paraId="40F4A9EA" w14:textId="05274237" w:rsidR="002F16CE" w:rsidRDefault="002F16CE" w:rsidP="002F16CE"/>
    <w:p w14:paraId="4E23E10A" w14:textId="755FAF23" w:rsidR="002F16CE" w:rsidRDefault="002F16CE" w:rsidP="002F16CE">
      <w:pPr>
        <w:pStyle w:val="Overskrift3"/>
      </w:pPr>
      <w:r>
        <w:t>KRETSKONTAKTER</w:t>
      </w:r>
    </w:p>
    <w:p w14:paraId="72CEC6C0" w14:textId="01ABA977" w:rsidR="002F16CE" w:rsidRDefault="002F16CE" w:rsidP="002F16CE"/>
    <w:p w14:paraId="3190FB7F" w14:textId="3DB11A0E" w:rsidR="002F16CE" w:rsidRPr="002A3E08" w:rsidRDefault="002F16CE" w:rsidP="002F16CE">
      <w:pPr>
        <w:rPr>
          <w:rFonts w:cs="Arial"/>
          <w:sz w:val="24"/>
        </w:rPr>
      </w:pPr>
      <w:r w:rsidRPr="002A3E08">
        <w:rPr>
          <w:rFonts w:cs="Arial"/>
          <w:sz w:val="24"/>
        </w:rPr>
        <w:t>De tekniske utvalgene i hver krets (kretskontakten) er ansvarlige for å koordinere innsendelsen av ett felles skjema pr. krets.</w:t>
      </w:r>
    </w:p>
    <w:p w14:paraId="4E41636D" w14:textId="3D902C5B" w:rsidR="002F16CE" w:rsidRPr="002A3E08" w:rsidRDefault="002F16CE" w:rsidP="002F16CE">
      <w:pPr>
        <w:rPr>
          <w:rFonts w:cs="Arial"/>
          <w:sz w:val="24"/>
        </w:rPr>
      </w:pPr>
    </w:p>
    <w:p w14:paraId="5F027E24" w14:textId="7EDA0183" w:rsidR="002F16CE" w:rsidRPr="002A3E08" w:rsidRDefault="002F16CE" w:rsidP="002F16CE">
      <w:pPr>
        <w:rPr>
          <w:rFonts w:cs="Arial"/>
          <w:b/>
          <w:bCs/>
          <w:sz w:val="24"/>
        </w:rPr>
      </w:pPr>
      <w:r w:rsidRPr="002A3E08">
        <w:rPr>
          <w:rFonts w:cs="Arial"/>
          <w:b/>
          <w:bCs/>
          <w:sz w:val="24"/>
        </w:rPr>
        <w:t>Skjemaet returneres til:</w:t>
      </w:r>
    </w:p>
    <w:p w14:paraId="5C35116C" w14:textId="182A921B" w:rsidR="002F16CE" w:rsidRDefault="0005655F" w:rsidP="002F16CE">
      <w:pPr>
        <w:rPr>
          <w:rFonts w:cs="Arial"/>
          <w:sz w:val="24"/>
        </w:rPr>
      </w:pPr>
      <w:r>
        <w:rPr>
          <w:rFonts w:cs="Arial"/>
          <w:sz w:val="24"/>
        </w:rPr>
        <w:t>Hokksund Turnforening</w:t>
      </w:r>
    </w:p>
    <w:p w14:paraId="3433D739" w14:textId="45808829" w:rsidR="0005655F" w:rsidRPr="002A3E08" w:rsidRDefault="0005655F" w:rsidP="002F16CE">
      <w:pPr>
        <w:rPr>
          <w:rFonts w:cs="Arial"/>
          <w:sz w:val="24"/>
        </w:rPr>
      </w:pPr>
      <w:r>
        <w:rPr>
          <w:rFonts w:cs="Arial"/>
          <w:sz w:val="24"/>
        </w:rPr>
        <w:t>Leder.hokksundturn@outlook.com</w:t>
      </w:r>
    </w:p>
    <w:p w14:paraId="6813A937" w14:textId="554F9B04" w:rsidR="002F16CE" w:rsidRPr="002A3E08" w:rsidRDefault="002F16CE" w:rsidP="002F16CE">
      <w:pPr>
        <w:rPr>
          <w:rFonts w:cs="Arial"/>
          <w:sz w:val="24"/>
        </w:rPr>
      </w:pPr>
    </w:p>
    <w:p w14:paraId="69FAC1D7" w14:textId="4D496C6A" w:rsidR="002F16CE" w:rsidRPr="002A3E08" w:rsidRDefault="002F16CE" w:rsidP="002F16CE">
      <w:pPr>
        <w:rPr>
          <w:rFonts w:cs="Arial"/>
          <w:b/>
          <w:bCs/>
          <w:sz w:val="24"/>
        </w:rPr>
      </w:pPr>
      <w:r w:rsidRPr="002A3E08">
        <w:rPr>
          <w:rFonts w:cs="Arial"/>
          <w:b/>
          <w:bCs/>
          <w:sz w:val="24"/>
        </w:rPr>
        <w:t>Kopi av skjemaet sendes også til:</w:t>
      </w:r>
    </w:p>
    <w:p w14:paraId="14D0F188" w14:textId="06E17D36" w:rsidR="002F16CE" w:rsidRPr="002A3E08" w:rsidRDefault="002F16CE" w:rsidP="002F16CE">
      <w:pPr>
        <w:rPr>
          <w:rFonts w:cs="Arial"/>
          <w:sz w:val="24"/>
        </w:rPr>
      </w:pPr>
      <w:r w:rsidRPr="002A3E08">
        <w:rPr>
          <w:rFonts w:cs="Arial"/>
          <w:sz w:val="24"/>
        </w:rPr>
        <w:t>Norges Gymnastikk- og Turnforbund</w:t>
      </w:r>
    </w:p>
    <w:p w14:paraId="138D3213" w14:textId="6B181C82" w:rsidR="002F16CE" w:rsidRPr="002A3E08" w:rsidRDefault="002F16CE" w:rsidP="002F16CE">
      <w:pPr>
        <w:rPr>
          <w:rFonts w:cs="Arial"/>
          <w:sz w:val="24"/>
        </w:rPr>
      </w:pPr>
      <w:r w:rsidRPr="002A3E08">
        <w:rPr>
          <w:rFonts w:cs="Arial"/>
          <w:sz w:val="24"/>
        </w:rPr>
        <w:t xml:space="preserve">E-post: </w:t>
      </w:r>
      <w:hyperlink r:id="rId11" w:history="1">
        <w:r w:rsidRPr="002A3E08">
          <w:rPr>
            <w:rStyle w:val="Hyperkobling"/>
            <w:rFonts w:cs="Arial"/>
            <w:sz w:val="24"/>
          </w:rPr>
          <w:t>camilla.borgan@gymogturn.no</w:t>
        </w:r>
      </w:hyperlink>
    </w:p>
    <w:p w14:paraId="0A9C90D4" w14:textId="7DE4EBAC" w:rsidR="002F16CE" w:rsidRPr="002A3E08" w:rsidRDefault="002F16CE" w:rsidP="002F16CE">
      <w:pPr>
        <w:rPr>
          <w:rFonts w:cs="Arial"/>
          <w:sz w:val="24"/>
        </w:rPr>
      </w:pPr>
    </w:p>
    <w:p w14:paraId="52320F22" w14:textId="3E17A5E7" w:rsidR="002F16CE" w:rsidRPr="002A3E08" w:rsidRDefault="002F16CE" w:rsidP="002F16CE">
      <w:pPr>
        <w:rPr>
          <w:rFonts w:cs="Arial"/>
          <w:b/>
          <w:bCs/>
          <w:sz w:val="24"/>
        </w:rPr>
      </w:pPr>
      <w:r w:rsidRPr="002A3E08">
        <w:rPr>
          <w:rFonts w:cs="Arial"/>
          <w:b/>
          <w:bCs/>
          <w:sz w:val="24"/>
        </w:rPr>
        <w:t>Frist for innsending av skjema</w:t>
      </w:r>
      <w:r w:rsidRPr="0005655F">
        <w:rPr>
          <w:rFonts w:cs="Arial"/>
          <w:b/>
          <w:bCs/>
          <w:sz w:val="24"/>
        </w:rPr>
        <w:t xml:space="preserve">: </w:t>
      </w:r>
      <w:r w:rsidR="0005655F" w:rsidRPr="0005655F">
        <w:rPr>
          <w:rFonts w:cs="Arial"/>
          <w:b/>
          <w:bCs/>
          <w:sz w:val="24"/>
        </w:rPr>
        <w:t>4</w:t>
      </w:r>
      <w:r w:rsidRPr="0005655F">
        <w:rPr>
          <w:rFonts w:cs="Arial"/>
          <w:b/>
          <w:bCs/>
          <w:sz w:val="24"/>
        </w:rPr>
        <w:t>.</w:t>
      </w:r>
      <w:r w:rsidR="0005655F" w:rsidRPr="0005655F">
        <w:rPr>
          <w:rFonts w:cs="Arial"/>
          <w:b/>
          <w:bCs/>
          <w:sz w:val="24"/>
        </w:rPr>
        <w:t>November</w:t>
      </w:r>
      <w:r w:rsidRPr="0005655F">
        <w:rPr>
          <w:rFonts w:cs="Arial"/>
          <w:b/>
          <w:bCs/>
          <w:sz w:val="24"/>
        </w:rPr>
        <w:t>.20</w:t>
      </w:r>
      <w:r w:rsidR="0005655F" w:rsidRPr="0005655F">
        <w:rPr>
          <w:rFonts w:cs="Arial"/>
          <w:b/>
          <w:bCs/>
          <w:sz w:val="24"/>
        </w:rPr>
        <w:t>22</w:t>
      </w:r>
    </w:p>
    <w:p w14:paraId="5EC7EBDA" w14:textId="36AFE409" w:rsidR="002F16CE" w:rsidRPr="002A3E08" w:rsidRDefault="002F16CE" w:rsidP="002F16CE">
      <w:pPr>
        <w:rPr>
          <w:rFonts w:cs="Arial"/>
          <w:b/>
          <w:bCs/>
          <w:sz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689"/>
        <w:gridCol w:w="6934"/>
      </w:tblGrid>
      <w:tr w:rsidR="002F16CE" w:rsidRPr="002A3E08" w14:paraId="20B53D42" w14:textId="77777777" w:rsidTr="00940D35">
        <w:tc>
          <w:tcPr>
            <w:tcW w:w="2689" w:type="dxa"/>
          </w:tcPr>
          <w:p w14:paraId="13E9B1D4" w14:textId="77777777" w:rsidR="002F16CE" w:rsidRPr="002A3E08" w:rsidRDefault="002F16CE" w:rsidP="002F16C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3E08">
              <w:rPr>
                <w:rFonts w:ascii="Arial" w:hAnsi="Arial" w:cs="Arial"/>
                <w:b/>
                <w:bCs/>
                <w:sz w:val="24"/>
                <w:szCs w:val="24"/>
              </w:rPr>
              <w:t>Krets:</w:t>
            </w:r>
          </w:p>
          <w:p w14:paraId="4D124684" w14:textId="77777777" w:rsidR="002F16CE" w:rsidRPr="002A3E08" w:rsidRDefault="002F16CE" w:rsidP="002F16C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325E806" w14:textId="0757C44C" w:rsidR="002F16CE" w:rsidRPr="002A3E08" w:rsidRDefault="002F16CE" w:rsidP="002F16C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934" w:type="dxa"/>
          </w:tcPr>
          <w:p w14:paraId="0042E0C3" w14:textId="77777777" w:rsidR="002F16CE" w:rsidRPr="002A3E08" w:rsidRDefault="002F16CE" w:rsidP="002F16C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4CBFEF2" w14:textId="2000F27F" w:rsidR="002F16CE" w:rsidRPr="002A3E08" w:rsidRDefault="002F16CE" w:rsidP="002F16CE">
      <w:pPr>
        <w:rPr>
          <w:rFonts w:cs="Arial"/>
          <w:b/>
          <w:bCs/>
          <w:sz w:val="24"/>
        </w:rPr>
      </w:pPr>
    </w:p>
    <w:p w14:paraId="5F63A516" w14:textId="18C11701" w:rsidR="007D5983" w:rsidRPr="002A3E08" w:rsidRDefault="007D5983" w:rsidP="002F16CE">
      <w:pPr>
        <w:rPr>
          <w:rFonts w:cs="Arial"/>
          <w:b/>
          <w:bCs/>
          <w:sz w:val="24"/>
        </w:rPr>
      </w:pPr>
      <w:r w:rsidRPr="002A3E08">
        <w:rPr>
          <w:rFonts w:cs="Arial"/>
          <w:b/>
          <w:bCs/>
          <w:sz w:val="24"/>
        </w:rPr>
        <w:t>Vår krets har satt opp følgende kontaktpersoner for turn kvinner og turn menn:</w:t>
      </w:r>
    </w:p>
    <w:p w14:paraId="429C4972" w14:textId="00BA6A38" w:rsidR="007D5983" w:rsidRPr="002A3E08" w:rsidRDefault="007D5983" w:rsidP="002F16CE">
      <w:pPr>
        <w:rPr>
          <w:rFonts w:cs="Arial"/>
          <w:b/>
          <w:bCs/>
          <w:sz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689"/>
        <w:gridCol w:w="6934"/>
      </w:tblGrid>
      <w:tr w:rsidR="002A3E08" w:rsidRPr="002A3E08" w14:paraId="7D4ED3AB" w14:textId="77777777" w:rsidTr="002A3E08">
        <w:trPr>
          <w:gridAfter w:val="1"/>
          <w:wAfter w:w="6934" w:type="dxa"/>
        </w:trPr>
        <w:tc>
          <w:tcPr>
            <w:tcW w:w="2689" w:type="dxa"/>
            <w:shd w:val="clear" w:color="auto" w:fill="D9D9D9" w:themeFill="background1" w:themeFillShade="D9"/>
          </w:tcPr>
          <w:p w14:paraId="01795901" w14:textId="4E7FC592" w:rsidR="002A3E08" w:rsidRPr="002A3E08" w:rsidRDefault="002A3E08" w:rsidP="002F16C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3E08">
              <w:rPr>
                <w:rFonts w:ascii="Arial" w:hAnsi="Arial" w:cs="Arial"/>
                <w:b/>
                <w:bCs/>
                <w:sz w:val="24"/>
                <w:szCs w:val="24"/>
              </w:rPr>
              <w:t>Turn kvinner</w:t>
            </w:r>
          </w:p>
        </w:tc>
      </w:tr>
      <w:tr w:rsidR="007D5983" w:rsidRPr="002A3E08" w14:paraId="200D450E" w14:textId="77777777" w:rsidTr="002A3E08">
        <w:tc>
          <w:tcPr>
            <w:tcW w:w="2689" w:type="dxa"/>
          </w:tcPr>
          <w:p w14:paraId="541B3AD9" w14:textId="43FC52BB" w:rsidR="007D5983" w:rsidRPr="002A3E08" w:rsidRDefault="002A3E08" w:rsidP="002F16C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3E08">
              <w:rPr>
                <w:rFonts w:ascii="Arial" w:hAnsi="Arial" w:cs="Arial"/>
                <w:b/>
                <w:bCs/>
                <w:sz w:val="24"/>
                <w:szCs w:val="24"/>
              </w:rPr>
              <w:t>Navn:</w:t>
            </w:r>
          </w:p>
        </w:tc>
        <w:tc>
          <w:tcPr>
            <w:tcW w:w="6934" w:type="dxa"/>
          </w:tcPr>
          <w:p w14:paraId="33AD7278" w14:textId="77777777" w:rsidR="007D5983" w:rsidRPr="002A3E08" w:rsidRDefault="007D5983" w:rsidP="002F16C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A3E08" w:rsidRPr="002A3E08" w14:paraId="5E3583E2" w14:textId="77777777" w:rsidTr="002A3E08">
        <w:tc>
          <w:tcPr>
            <w:tcW w:w="2689" w:type="dxa"/>
          </w:tcPr>
          <w:p w14:paraId="36689540" w14:textId="0CF336FB" w:rsidR="002A3E08" w:rsidRPr="002A3E08" w:rsidRDefault="002A3E08" w:rsidP="002F16C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3E08">
              <w:rPr>
                <w:rFonts w:ascii="Arial" w:hAnsi="Arial" w:cs="Arial"/>
                <w:b/>
                <w:bCs/>
                <w:sz w:val="24"/>
                <w:szCs w:val="24"/>
              </w:rPr>
              <w:t>Adresse:</w:t>
            </w:r>
          </w:p>
        </w:tc>
        <w:tc>
          <w:tcPr>
            <w:tcW w:w="6934" w:type="dxa"/>
          </w:tcPr>
          <w:p w14:paraId="6532856D" w14:textId="77777777" w:rsidR="002A3E08" w:rsidRPr="002A3E08" w:rsidRDefault="002A3E08" w:rsidP="002F16C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A3E08" w:rsidRPr="002A3E08" w14:paraId="43F6AE33" w14:textId="77777777" w:rsidTr="002A3E08">
        <w:tc>
          <w:tcPr>
            <w:tcW w:w="2689" w:type="dxa"/>
          </w:tcPr>
          <w:p w14:paraId="62007089" w14:textId="788D2679" w:rsidR="002A3E08" w:rsidRPr="002A3E08" w:rsidRDefault="002A3E08" w:rsidP="002F16C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3E08">
              <w:rPr>
                <w:rFonts w:ascii="Arial" w:hAnsi="Arial" w:cs="Arial"/>
                <w:b/>
                <w:bCs/>
                <w:sz w:val="24"/>
                <w:szCs w:val="24"/>
              </w:rPr>
              <w:t>Postnummer og sted:</w:t>
            </w:r>
          </w:p>
        </w:tc>
        <w:tc>
          <w:tcPr>
            <w:tcW w:w="6934" w:type="dxa"/>
          </w:tcPr>
          <w:p w14:paraId="45EA2E15" w14:textId="77777777" w:rsidR="002A3E08" w:rsidRPr="002A3E08" w:rsidRDefault="002A3E08" w:rsidP="002F16C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A3E08" w:rsidRPr="002A3E08" w14:paraId="61709307" w14:textId="77777777" w:rsidTr="002A3E08">
        <w:tc>
          <w:tcPr>
            <w:tcW w:w="2689" w:type="dxa"/>
          </w:tcPr>
          <w:p w14:paraId="26C3B7F9" w14:textId="11697953" w:rsidR="002A3E08" w:rsidRPr="002A3E08" w:rsidRDefault="002A3E08" w:rsidP="002F16C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3E08">
              <w:rPr>
                <w:rFonts w:ascii="Arial" w:hAnsi="Arial" w:cs="Arial"/>
                <w:b/>
                <w:bCs/>
                <w:sz w:val="24"/>
                <w:szCs w:val="24"/>
              </w:rPr>
              <w:t>Mobil:</w:t>
            </w:r>
          </w:p>
        </w:tc>
        <w:tc>
          <w:tcPr>
            <w:tcW w:w="6934" w:type="dxa"/>
          </w:tcPr>
          <w:p w14:paraId="3D758B5F" w14:textId="77777777" w:rsidR="002A3E08" w:rsidRPr="002A3E08" w:rsidRDefault="002A3E08" w:rsidP="002F16C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A3E08" w:rsidRPr="002A3E08" w14:paraId="24A62CE5" w14:textId="77777777" w:rsidTr="002A3E08">
        <w:tc>
          <w:tcPr>
            <w:tcW w:w="2689" w:type="dxa"/>
          </w:tcPr>
          <w:p w14:paraId="3ED13F16" w14:textId="655B461C" w:rsidR="002A3E08" w:rsidRPr="002A3E08" w:rsidRDefault="002A3E08" w:rsidP="002F16C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3E08">
              <w:rPr>
                <w:rFonts w:ascii="Arial" w:hAnsi="Arial" w:cs="Arial"/>
                <w:b/>
                <w:bCs/>
                <w:sz w:val="24"/>
                <w:szCs w:val="24"/>
              </w:rPr>
              <w:t>E-post:</w:t>
            </w:r>
          </w:p>
        </w:tc>
        <w:tc>
          <w:tcPr>
            <w:tcW w:w="6934" w:type="dxa"/>
          </w:tcPr>
          <w:p w14:paraId="7C6E0AED" w14:textId="77777777" w:rsidR="002A3E08" w:rsidRPr="002A3E08" w:rsidRDefault="002A3E08" w:rsidP="002F16C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0A89849E" w14:textId="74CCB1A1" w:rsidR="007D5983" w:rsidRPr="002A3E08" w:rsidRDefault="007D5983" w:rsidP="002F16CE">
      <w:pPr>
        <w:rPr>
          <w:rFonts w:cs="Arial"/>
          <w:b/>
          <w:bCs/>
          <w:sz w:val="24"/>
        </w:rPr>
      </w:pPr>
    </w:p>
    <w:p w14:paraId="6BC76200" w14:textId="5B078539" w:rsidR="002A3E08" w:rsidRPr="002A3E08" w:rsidRDefault="002A3E08" w:rsidP="002F16CE">
      <w:pPr>
        <w:rPr>
          <w:rFonts w:cs="Arial"/>
          <w:b/>
          <w:bCs/>
          <w:sz w:val="24"/>
        </w:rPr>
      </w:pPr>
    </w:p>
    <w:p w14:paraId="4A8EB2D9" w14:textId="77777777" w:rsidR="002A3E08" w:rsidRPr="002A3E08" w:rsidRDefault="002A3E08" w:rsidP="002F16CE">
      <w:pPr>
        <w:rPr>
          <w:rFonts w:cs="Arial"/>
          <w:b/>
          <w:bCs/>
          <w:sz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689"/>
        <w:gridCol w:w="6934"/>
      </w:tblGrid>
      <w:tr w:rsidR="002A3E08" w:rsidRPr="002A3E08" w14:paraId="1C1A9DBA" w14:textId="77777777" w:rsidTr="002A3E08">
        <w:trPr>
          <w:gridAfter w:val="1"/>
          <w:wAfter w:w="6934" w:type="dxa"/>
        </w:trPr>
        <w:tc>
          <w:tcPr>
            <w:tcW w:w="2689" w:type="dxa"/>
            <w:shd w:val="clear" w:color="auto" w:fill="D9D9D9" w:themeFill="background1" w:themeFillShade="D9"/>
          </w:tcPr>
          <w:p w14:paraId="1383B1E7" w14:textId="55B67ADB" w:rsidR="002A3E08" w:rsidRPr="002A3E08" w:rsidRDefault="002A3E08" w:rsidP="007F55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3E08">
              <w:rPr>
                <w:rFonts w:ascii="Arial" w:hAnsi="Arial" w:cs="Arial"/>
                <w:b/>
                <w:bCs/>
                <w:sz w:val="24"/>
                <w:szCs w:val="24"/>
              </w:rPr>
              <w:t>Turn men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</w:p>
        </w:tc>
      </w:tr>
      <w:tr w:rsidR="002A3E08" w:rsidRPr="002A3E08" w14:paraId="1B666290" w14:textId="77777777" w:rsidTr="002A3E08">
        <w:tc>
          <w:tcPr>
            <w:tcW w:w="2689" w:type="dxa"/>
          </w:tcPr>
          <w:p w14:paraId="4421BA04" w14:textId="77777777" w:rsidR="002A3E08" w:rsidRPr="002A3E08" w:rsidRDefault="002A3E08" w:rsidP="007F55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3E08">
              <w:rPr>
                <w:rFonts w:ascii="Arial" w:hAnsi="Arial" w:cs="Arial"/>
                <w:b/>
                <w:bCs/>
                <w:sz w:val="24"/>
                <w:szCs w:val="24"/>
              </w:rPr>
              <w:t>Navn:</w:t>
            </w:r>
          </w:p>
        </w:tc>
        <w:tc>
          <w:tcPr>
            <w:tcW w:w="6934" w:type="dxa"/>
          </w:tcPr>
          <w:p w14:paraId="5CEA164D" w14:textId="77777777" w:rsidR="002A3E08" w:rsidRPr="002A3E08" w:rsidRDefault="002A3E08" w:rsidP="007F55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A3E08" w:rsidRPr="002A3E08" w14:paraId="5B02C6B0" w14:textId="77777777" w:rsidTr="002A3E08">
        <w:tc>
          <w:tcPr>
            <w:tcW w:w="2689" w:type="dxa"/>
          </w:tcPr>
          <w:p w14:paraId="41DFF8F1" w14:textId="77777777" w:rsidR="002A3E08" w:rsidRPr="002A3E08" w:rsidRDefault="002A3E08" w:rsidP="007F55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3E08">
              <w:rPr>
                <w:rFonts w:ascii="Arial" w:hAnsi="Arial" w:cs="Arial"/>
                <w:b/>
                <w:bCs/>
                <w:sz w:val="24"/>
                <w:szCs w:val="24"/>
              </w:rPr>
              <w:t>Adresse:</w:t>
            </w:r>
          </w:p>
        </w:tc>
        <w:tc>
          <w:tcPr>
            <w:tcW w:w="6934" w:type="dxa"/>
          </w:tcPr>
          <w:p w14:paraId="485E0C18" w14:textId="77777777" w:rsidR="002A3E08" w:rsidRPr="002A3E08" w:rsidRDefault="002A3E08" w:rsidP="007F55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A3E08" w:rsidRPr="002A3E08" w14:paraId="682B171A" w14:textId="77777777" w:rsidTr="002A3E08">
        <w:tc>
          <w:tcPr>
            <w:tcW w:w="2689" w:type="dxa"/>
          </w:tcPr>
          <w:p w14:paraId="148D4334" w14:textId="77777777" w:rsidR="002A3E08" w:rsidRPr="002A3E08" w:rsidRDefault="002A3E08" w:rsidP="007F55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3E08">
              <w:rPr>
                <w:rFonts w:ascii="Arial" w:hAnsi="Arial" w:cs="Arial"/>
                <w:b/>
                <w:bCs/>
                <w:sz w:val="24"/>
                <w:szCs w:val="24"/>
              </w:rPr>
              <w:t>Postnummer og sted:</w:t>
            </w:r>
          </w:p>
        </w:tc>
        <w:tc>
          <w:tcPr>
            <w:tcW w:w="6934" w:type="dxa"/>
          </w:tcPr>
          <w:p w14:paraId="0A57DFA3" w14:textId="77777777" w:rsidR="002A3E08" w:rsidRPr="002A3E08" w:rsidRDefault="002A3E08" w:rsidP="007F55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A3E08" w:rsidRPr="002A3E08" w14:paraId="1FB593FF" w14:textId="77777777" w:rsidTr="002A3E08">
        <w:tc>
          <w:tcPr>
            <w:tcW w:w="2689" w:type="dxa"/>
          </w:tcPr>
          <w:p w14:paraId="582224B3" w14:textId="77777777" w:rsidR="002A3E08" w:rsidRPr="002A3E08" w:rsidRDefault="002A3E08" w:rsidP="007F55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3E08">
              <w:rPr>
                <w:rFonts w:ascii="Arial" w:hAnsi="Arial" w:cs="Arial"/>
                <w:b/>
                <w:bCs/>
                <w:sz w:val="24"/>
                <w:szCs w:val="24"/>
              </w:rPr>
              <w:t>Mobil:</w:t>
            </w:r>
          </w:p>
        </w:tc>
        <w:tc>
          <w:tcPr>
            <w:tcW w:w="6934" w:type="dxa"/>
          </w:tcPr>
          <w:p w14:paraId="30E6C237" w14:textId="77777777" w:rsidR="002A3E08" w:rsidRPr="002A3E08" w:rsidRDefault="002A3E08" w:rsidP="007F55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A3E08" w:rsidRPr="002A3E08" w14:paraId="36603A95" w14:textId="77777777" w:rsidTr="002A3E08">
        <w:tc>
          <w:tcPr>
            <w:tcW w:w="2689" w:type="dxa"/>
          </w:tcPr>
          <w:p w14:paraId="13FB5337" w14:textId="77777777" w:rsidR="002A3E08" w:rsidRPr="002A3E08" w:rsidRDefault="002A3E08" w:rsidP="007F55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3E08">
              <w:rPr>
                <w:rFonts w:ascii="Arial" w:hAnsi="Arial" w:cs="Arial"/>
                <w:b/>
                <w:bCs/>
                <w:sz w:val="24"/>
                <w:szCs w:val="24"/>
              </w:rPr>
              <w:t>E-post:</w:t>
            </w:r>
          </w:p>
        </w:tc>
        <w:tc>
          <w:tcPr>
            <w:tcW w:w="6934" w:type="dxa"/>
          </w:tcPr>
          <w:p w14:paraId="2BB41396" w14:textId="77777777" w:rsidR="002A3E08" w:rsidRPr="002A3E08" w:rsidRDefault="002A3E08" w:rsidP="007F55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0B09D6D7" w14:textId="1AE2FCF8" w:rsidR="002A3E08" w:rsidRDefault="002A3E08" w:rsidP="002F16CE">
      <w:pPr>
        <w:rPr>
          <w:rFonts w:cs="Arial"/>
          <w:b/>
          <w:bCs/>
          <w:sz w:val="24"/>
        </w:rPr>
      </w:pPr>
    </w:p>
    <w:p w14:paraId="110F6DFE" w14:textId="17FB7015" w:rsidR="002A3E08" w:rsidRDefault="002A3E08" w:rsidP="002F16CE">
      <w:pPr>
        <w:rPr>
          <w:rFonts w:cs="Arial"/>
          <w:b/>
          <w:bCs/>
          <w:sz w:val="24"/>
        </w:rPr>
      </w:pPr>
    </w:p>
    <w:p w14:paraId="2407A20F" w14:textId="4CE6F3F1" w:rsidR="002A3E08" w:rsidRDefault="002A3E08" w:rsidP="002F16CE">
      <w:pPr>
        <w:rPr>
          <w:rFonts w:cs="Arial"/>
          <w:b/>
          <w:bCs/>
          <w:sz w:val="24"/>
        </w:rPr>
      </w:pPr>
      <w:r>
        <w:rPr>
          <w:rFonts w:cs="Arial"/>
          <w:b/>
          <w:bCs/>
          <w:sz w:val="24"/>
        </w:rPr>
        <w:t>Dato:</w:t>
      </w:r>
      <w:r>
        <w:rPr>
          <w:rFonts w:cs="Arial"/>
          <w:b/>
          <w:bCs/>
          <w:sz w:val="24"/>
        </w:rPr>
        <w:tab/>
      </w:r>
      <w:r>
        <w:rPr>
          <w:rFonts w:cs="Arial"/>
          <w:b/>
          <w:bCs/>
          <w:sz w:val="24"/>
        </w:rPr>
        <w:tab/>
      </w:r>
      <w:r>
        <w:rPr>
          <w:rFonts w:cs="Arial"/>
          <w:b/>
          <w:bCs/>
          <w:sz w:val="24"/>
        </w:rPr>
        <w:tab/>
      </w:r>
      <w:r>
        <w:rPr>
          <w:rFonts w:cs="Arial"/>
          <w:b/>
          <w:bCs/>
          <w:sz w:val="24"/>
        </w:rPr>
        <w:tab/>
        <w:t>Signatur krets:</w:t>
      </w:r>
    </w:p>
    <w:p w14:paraId="532948F4" w14:textId="71E0A1C3" w:rsidR="002A3E08" w:rsidRDefault="002A3E08" w:rsidP="002F16CE">
      <w:pPr>
        <w:rPr>
          <w:rFonts w:cs="Arial"/>
          <w:b/>
          <w:bCs/>
          <w:sz w:val="24"/>
        </w:rPr>
      </w:pPr>
    </w:p>
    <w:p w14:paraId="51AAAFF9" w14:textId="1C2DC04C" w:rsidR="002A3E08" w:rsidRDefault="002A3E08" w:rsidP="002F16CE">
      <w:pPr>
        <w:rPr>
          <w:rFonts w:cs="Arial"/>
          <w:b/>
          <w:bCs/>
          <w:sz w:val="24"/>
        </w:rPr>
      </w:pPr>
    </w:p>
    <w:p w14:paraId="2236D91C" w14:textId="2D33D52C" w:rsidR="002A3E08" w:rsidRDefault="002A3E08" w:rsidP="002F16CE">
      <w:pPr>
        <w:rPr>
          <w:rFonts w:cs="Arial"/>
          <w:b/>
          <w:bCs/>
          <w:sz w:val="24"/>
        </w:rPr>
      </w:pPr>
    </w:p>
    <w:p w14:paraId="3885D632" w14:textId="01771482" w:rsidR="002A3E08" w:rsidRDefault="002A3E08" w:rsidP="002F16CE">
      <w:pPr>
        <w:rPr>
          <w:rFonts w:cs="Arial"/>
          <w:b/>
          <w:bCs/>
          <w:sz w:val="24"/>
        </w:rPr>
      </w:pPr>
    </w:p>
    <w:p w14:paraId="505A789F" w14:textId="39D24AD9" w:rsidR="002A3E08" w:rsidRDefault="002A3E08" w:rsidP="002F16CE">
      <w:pPr>
        <w:rPr>
          <w:rFonts w:cs="Arial"/>
          <w:b/>
          <w:bCs/>
          <w:sz w:val="24"/>
        </w:rPr>
      </w:pPr>
    </w:p>
    <w:p w14:paraId="085A894B" w14:textId="77777777" w:rsidR="002A3E08" w:rsidRDefault="002A3E08" w:rsidP="00EE0B85">
      <w:pPr>
        <w:pStyle w:val="Overskrift1"/>
      </w:pPr>
      <w:r>
        <w:t>Norgesfinalen i turn</w:t>
      </w:r>
    </w:p>
    <w:p w14:paraId="1451A970" w14:textId="77777777" w:rsidR="002A3E08" w:rsidRDefault="002A3E08" w:rsidP="002A3E08"/>
    <w:p w14:paraId="228A1F13" w14:textId="7C2DDF6B" w:rsidR="002A3E08" w:rsidRDefault="002A3E08" w:rsidP="002A3E08">
      <w:pPr>
        <w:pStyle w:val="Overskrift3"/>
      </w:pPr>
      <w:r>
        <w:t>DOMMERE</w:t>
      </w:r>
    </w:p>
    <w:p w14:paraId="06E10928" w14:textId="0228EB9F" w:rsidR="002A3E08" w:rsidRDefault="002A3E08" w:rsidP="002A3E08"/>
    <w:p w14:paraId="76E3ED0E" w14:textId="4C38C76C" w:rsidR="002A3E08" w:rsidRPr="00307641" w:rsidRDefault="002A3E08" w:rsidP="002A3E08">
      <w:pPr>
        <w:rPr>
          <w:b/>
          <w:bCs/>
          <w:i/>
          <w:iCs/>
        </w:rPr>
      </w:pPr>
      <w:r>
        <w:t>Alle kretser må sende en dommer for gutter dersom kretsene stiller med en eller flere gymnaster gutter.</w:t>
      </w:r>
      <w:r w:rsidR="00C82227">
        <w:t xml:space="preserve"> Det må også settes opp</w:t>
      </w:r>
      <w:r w:rsidR="00303E91">
        <w:t xml:space="preserve"> </w:t>
      </w:r>
      <w:r w:rsidR="00662929">
        <w:t>en</w:t>
      </w:r>
      <w:r w:rsidR="00C82227">
        <w:t xml:space="preserve"> reserve</w:t>
      </w:r>
      <w:r w:rsidR="00662929">
        <w:t xml:space="preserve"> pr. gren</w:t>
      </w:r>
      <w:r w:rsidR="00C82227">
        <w:t>.</w:t>
      </w:r>
      <w:r w:rsidR="00307641">
        <w:t xml:space="preserve"> </w:t>
      </w:r>
      <w:r w:rsidR="00307641" w:rsidRPr="00307641">
        <w:rPr>
          <w:b/>
          <w:bCs/>
          <w:i/>
          <w:iCs/>
        </w:rPr>
        <w:t xml:space="preserve">For 2022 trengs </w:t>
      </w:r>
      <w:r w:rsidR="00307641">
        <w:rPr>
          <w:b/>
          <w:bCs/>
          <w:i/>
          <w:iCs/>
        </w:rPr>
        <w:t xml:space="preserve">det </w:t>
      </w:r>
      <w:r w:rsidR="00307641" w:rsidRPr="00307641">
        <w:rPr>
          <w:b/>
          <w:bCs/>
          <w:i/>
          <w:iCs/>
        </w:rPr>
        <w:t>ikke å sette opp dommere for turn kvinner, da dette allerede er gjort.</w:t>
      </w:r>
    </w:p>
    <w:p w14:paraId="36EEC285" w14:textId="00A93F8A" w:rsidR="002A3E08" w:rsidRDefault="002A3E08" w:rsidP="002A3E08"/>
    <w:p w14:paraId="76DEA385" w14:textId="77777777" w:rsidR="002A3E08" w:rsidRPr="002A3E08" w:rsidRDefault="002A3E08" w:rsidP="002A3E08">
      <w:pPr>
        <w:rPr>
          <w:rFonts w:cs="Arial"/>
          <w:b/>
          <w:bCs/>
          <w:sz w:val="24"/>
        </w:rPr>
      </w:pPr>
      <w:r w:rsidRPr="002A3E08">
        <w:rPr>
          <w:rFonts w:cs="Arial"/>
          <w:b/>
          <w:bCs/>
          <w:sz w:val="24"/>
        </w:rPr>
        <w:t>Skjemaet returneres til:</w:t>
      </w:r>
    </w:p>
    <w:p w14:paraId="28F4F80C" w14:textId="262D5DEF" w:rsidR="002A3E08" w:rsidRDefault="0005655F" w:rsidP="002A3E08">
      <w:pPr>
        <w:rPr>
          <w:rFonts w:cs="Arial"/>
          <w:sz w:val="24"/>
        </w:rPr>
      </w:pPr>
      <w:r>
        <w:rPr>
          <w:rFonts w:cs="Arial"/>
          <w:sz w:val="24"/>
        </w:rPr>
        <w:t>Hokksund Turnforening</w:t>
      </w:r>
    </w:p>
    <w:p w14:paraId="35796AB6" w14:textId="29448521" w:rsidR="0005655F" w:rsidRPr="002A3E08" w:rsidRDefault="0005655F" w:rsidP="002A3E08">
      <w:pPr>
        <w:rPr>
          <w:rFonts w:cs="Arial"/>
          <w:sz w:val="24"/>
        </w:rPr>
      </w:pPr>
      <w:r>
        <w:rPr>
          <w:rFonts w:cs="Arial"/>
          <w:sz w:val="24"/>
        </w:rPr>
        <w:t>Leder.hokksundturn@outlook.com</w:t>
      </w:r>
    </w:p>
    <w:p w14:paraId="58DCBD13" w14:textId="77777777" w:rsidR="002A3E08" w:rsidRPr="002A3E08" w:rsidRDefault="002A3E08" w:rsidP="002A3E08">
      <w:pPr>
        <w:rPr>
          <w:rFonts w:cs="Arial"/>
          <w:sz w:val="24"/>
        </w:rPr>
      </w:pPr>
    </w:p>
    <w:p w14:paraId="274E5E24" w14:textId="77777777" w:rsidR="002A3E08" w:rsidRPr="002A3E08" w:rsidRDefault="002A3E08" w:rsidP="002A3E08">
      <w:pPr>
        <w:rPr>
          <w:rFonts w:cs="Arial"/>
          <w:b/>
          <w:bCs/>
          <w:sz w:val="24"/>
        </w:rPr>
      </w:pPr>
      <w:r w:rsidRPr="002A3E08">
        <w:rPr>
          <w:rFonts w:cs="Arial"/>
          <w:b/>
          <w:bCs/>
          <w:sz w:val="24"/>
        </w:rPr>
        <w:t>Kopi av skjemaet sendes også til:</w:t>
      </w:r>
    </w:p>
    <w:p w14:paraId="047E5590" w14:textId="77777777" w:rsidR="002A3E08" w:rsidRPr="002A3E08" w:rsidRDefault="002A3E08" w:rsidP="002A3E08">
      <w:pPr>
        <w:rPr>
          <w:rFonts w:cs="Arial"/>
          <w:sz w:val="24"/>
        </w:rPr>
      </w:pPr>
      <w:r w:rsidRPr="002A3E08">
        <w:rPr>
          <w:rFonts w:cs="Arial"/>
          <w:sz w:val="24"/>
        </w:rPr>
        <w:t>Norges Gymnastikk- og Turnforbund</w:t>
      </w:r>
    </w:p>
    <w:p w14:paraId="7DA5178D" w14:textId="77777777" w:rsidR="002A3E08" w:rsidRDefault="002A3E08" w:rsidP="002A3E08">
      <w:pPr>
        <w:rPr>
          <w:rStyle w:val="Hyperkobling"/>
          <w:rFonts w:cs="Arial"/>
          <w:sz w:val="24"/>
        </w:rPr>
      </w:pPr>
      <w:r w:rsidRPr="002A3E08">
        <w:rPr>
          <w:rFonts w:cs="Arial"/>
          <w:sz w:val="24"/>
        </w:rPr>
        <w:t xml:space="preserve">E-post: </w:t>
      </w:r>
      <w:hyperlink r:id="rId12" w:history="1">
        <w:r w:rsidRPr="002A3E08">
          <w:rPr>
            <w:rStyle w:val="Hyperkobling"/>
            <w:rFonts w:cs="Arial"/>
            <w:sz w:val="24"/>
          </w:rPr>
          <w:t>camilla.borgan@gymogturn.no</w:t>
        </w:r>
      </w:hyperlink>
    </w:p>
    <w:p w14:paraId="41857CCD" w14:textId="439C418B" w:rsidR="002A3E08" w:rsidRDefault="00B861E1" w:rsidP="002A3E08">
      <w:pPr>
        <w:rPr>
          <w:rFonts w:cs="Arial"/>
          <w:sz w:val="24"/>
        </w:rPr>
      </w:pPr>
      <w:r>
        <w:rPr>
          <w:rFonts w:cs="Arial"/>
          <w:sz w:val="24"/>
        </w:rPr>
        <w:t>Dommeransvarlig Ann Helen Bjørnstad</w:t>
      </w:r>
    </w:p>
    <w:p w14:paraId="466EDCC5" w14:textId="03A8797A" w:rsidR="00E54DF3" w:rsidRDefault="00E54DF3" w:rsidP="002A3E08">
      <w:pPr>
        <w:rPr>
          <w:rFonts w:cs="Arial"/>
          <w:sz w:val="24"/>
        </w:rPr>
      </w:pPr>
      <w:r>
        <w:rPr>
          <w:rFonts w:cs="Arial"/>
          <w:sz w:val="24"/>
        </w:rPr>
        <w:t xml:space="preserve">Epost: </w:t>
      </w:r>
      <w:hyperlink r:id="rId13" w:history="1">
        <w:r w:rsidRPr="00A90C8A">
          <w:rPr>
            <w:rStyle w:val="Hyperkobling"/>
            <w:rFonts w:cs="Arial"/>
            <w:sz w:val="24"/>
          </w:rPr>
          <w:t>annhelenbj@yahoo.com</w:t>
        </w:r>
      </w:hyperlink>
    </w:p>
    <w:p w14:paraId="1693F54B" w14:textId="2CB87F95" w:rsidR="004654E8" w:rsidRDefault="004654E8" w:rsidP="002A3E08">
      <w:pPr>
        <w:rPr>
          <w:rFonts w:cs="Arial"/>
          <w:sz w:val="24"/>
        </w:rPr>
      </w:pPr>
      <w:r>
        <w:rPr>
          <w:rFonts w:cs="Arial"/>
          <w:sz w:val="24"/>
        </w:rPr>
        <w:t>Nikola</w:t>
      </w:r>
      <w:r w:rsidR="00D309AC">
        <w:rPr>
          <w:rFonts w:cs="Arial"/>
          <w:sz w:val="24"/>
        </w:rPr>
        <w:t>i</w:t>
      </w:r>
      <w:r>
        <w:rPr>
          <w:rFonts w:cs="Arial"/>
          <w:sz w:val="24"/>
        </w:rPr>
        <w:t xml:space="preserve"> Rønbeck</w:t>
      </w:r>
    </w:p>
    <w:p w14:paraId="6B814110" w14:textId="0BA6C691" w:rsidR="00E54DF3" w:rsidRDefault="004654E8" w:rsidP="002A3E08">
      <w:pPr>
        <w:rPr>
          <w:rFonts w:cs="Arial"/>
          <w:sz w:val="24"/>
        </w:rPr>
      </w:pPr>
      <w:r>
        <w:rPr>
          <w:rFonts w:cs="Arial"/>
          <w:sz w:val="24"/>
        </w:rPr>
        <w:t xml:space="preserve">Epost: </w:t>
      </w:r>
      <w:hyperlink r:id="rId14" w:history="1">
        <w:r w:rsidRPr="00577078">
          <w:rPr>
            <w:rStyle w:val="Hyperkobling"/>
            <w:rFonts w:cs="Arial"/>
            <w:sz w:val="24"/>
          </w:rPr>
          <w:t>nik_roe@hotmail.com</w:t>
        </w:r>
      </w:hyperlink>
      <w:r>
        <w:rPr>
          <w:rFonts w:cs="Arial"/>
          <w:sz w:val="24"/>
        </w:rPr>
        <w:t xml:space="preserve"> </w:t>
      </w:r>
    </w:p>
    <w:p w14:paraId="76D5A446" w14:textId="77777777" w:rsidR="004654E8" w:rsidRPr="002A3E08" w:rsidRDefault="004654E8" w:rsidP="002A3E08">
      <w:pPr>
        <w:rPr>
          <w:rFonts w:cs="Arial"/>
          <w:sz w:val="24"/>
        </w:rPr>
      </w:pPr>
    </w:p>
    <w:p w14:paraId="391192A0" w14:textId="2922A0DC" w:rsidR="002A3E08" w:rsidRPr="002A3E08" w:rsidRDefault="002A3E08" w:rsidP="002A3E08">
      <w:pPr>
        <w:rPr>
          <w:rFonts w:cs="Arial"/>
          <w:b/>
          <w:bCs/>
          <w:sz w:val="24"/>
        </w:rPr>
      </w:pPr>
      <w:r w:rsidRPr="002A3E08">
        <w:rPr>
          <w:rFonts w:cs="Arial"/>
          <w:b/>
          <w:bCs/>
          <w:sz w:val="24"/>
        </w:rPr>
        <w:t xml:space="preserve">Frist for innsending av skjema: </w:t>
      </w:r>
      <w:r w:rsidR="0005655F" w:rsidRPr="0005655F">
        <w:rPr>
          <w:rFonts w:cs="Arial"/>
          <w:b/>
          <w:bCs/>
          <w:sz w:val="24"/>
        </w:rPr>
        <w:t>4</w:t>
      </w:r>
      <w:r w:rsidRPr="0005655F">
        <w:rPr>
          <w:rFonts w:cs="Arial"/>
          <w:b/>
          <w:bCs/>
          <w:sz w:val="24"/>
        </w:rPr>
        <w:t>.</w:t>
      </w:r>
      <w:r w:rsidR="0005655F" w:rsidRPr="0005655F">
        <w:rPr>
          <w:rFonts w:cs="Arial"/>
          <w:b/>
          <w:bCs/>
          <w:sz w:val="24"/>
        </w:rPr>
        <w:t>November</w:t>
      </w:r>
      <w:r w:rsidR="00303E91" w:rsidRPr="0005655F">
        <w:rPr>
          <w:rFonts w:cs="Arial"/>
          <w:b/>
          <w:bCs/>
          <w:sz w:val="24"/>
        </w:rPr>
        <w:t xml:space="preserve"> </w:t>
      </w:r>
      <w:r w:rsidRPr="0005655F">
        <w:rPr>
          <w:rFonts w:cs="Arial"/>
          <w:b/>
          <w:bCs/>
          <w:sz w:val="24"/>
        </w:rPr>
        <w:t>20</w:t>
      </w:r>
      <w:r w:rsidR="0005655F" w:rsidRPr="0005655F">
        <w:rPr>
          <w:rFonts w:cs="Arial"/>
          <w:b/>
          <w:bCs/>
          <w:sz w:val="24"/>
        </w:rPr>
        <w:t>22</w:t>
      </w:r>
    </w:p>
    <w:p w14:paraId="77F72EBA" w14:textId="303B0D3E" w:rsidR="002A3E08" w:rsidRDefault="002A3E08" w:rsidP="002A3E08"/>
    <w:p w14:paraId="63BF1E1D" w14:textId="77777777" w:rsidR="005C58D0" w:rsidRPr="002A3E08" w:rsidRDefault="005C58D0" w:rsidP="005C58D0">
      <w:pPr>
        <w:rPr>
          <w:rFonts w:cs="Arial"/>
          <w:b/>
          <w:bCs/>
          <w:sz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689"/>
        <w:gridCol w:w="6934"/>
      </w:tblGrid>
      <w:tr w:rsidR="005C58D0" w:rsidRPr="002A3E08" w14:paraId="68621EDA" w14:textId="77777777" w:rsidTr="00940D35">
        <w:tc>
          <w:tcPr>
            <w:tcW w:w="2689" w:type="dxa"/>
          </w:tcPr>
          <w:p w14:paraId="35F32483" w14:textId="77777777" w:rsidR="005C58D0" w:rsidRPr="002A3E08" w:rsidRDefault="005C58D0" w:rsidP="007F55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3E08">
              <w:rPr>
                <w:rFonts w:ascii="Arial" w:hAnsi="Arial" w:cs="Arial"/>
                <w:b/>
                <w:bCs/>
                <w:sz w:val="24"/>
                <w:szCs w:val="24"/>
              </w:rPr>
              <w:t>Krets:</w:t>
            </w:r>
          </w:p>
          <w:p w14:paraId="4BCC9798" w14:textId="77777777" w:rsidR="005C58D0" w:rsidRPr="002A3E08" w:rsidRDefault="005C58D0" w:rsidP="007F55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2E0928A" w14:textId="77777777" w:rsidR="005C58D0" w:rsidRPr="002A3E08" w:rsidRDefault="005C58D0" w:rsidP="007F55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934" w:type="dxa"/>
          </w:tcPr>
          <w:p w14:paraId="7C627652" w14:textId="77777777" w:rsidR="005C58D0" w:rsidRPr="002A3E08" w:rsidRDefault="005C58D0" w:rsidP="007F55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071810E2" w14:textId="77777777" w:rsidR="005C58D0" w:rsidRPr="002A3E08" w:rsidRDefault="005C58D0" w:rsidP="005C58D0">
      <w:pPr>
        <w:rPr>
          <w:rFonts w:cs="Arial"/>
          <w:b/>
          <w:bCs/>
          <w:sz w:val="24"/>
        </w:rPr>
      </w:pPr>
    </w:p>
    <w:p w14:paraId="284E5333" w14:textId="77777777" w:rsidR="005C58D0" w:rsidRPr="002A3E08" w:rsidRDefault="005C58D0" w:rsidP="005C58D0">
      <w:pPr>
        <w:rPr>
          <w:rFonts w:cs="Arial"/>
          <w:b/>
          <w:bCs/>
          <w:sz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689"/>
        <w:gridCol w:w="6934"/>
      </w:tblGrid>
      <w:tr w:rsidR="005C58D0" w:rsidRPr="002A3E08" w14:paraId="616B9FCD" w14:textId="77777777" w:rsidTr="007F55E3">
        <w:trPr>
          <w:gridAfter w:val="1"/>
          <w:wAfter w:w="6934" w:type="dxa"/>
        </w:trPr>
        <w:tc>
          <w:tcPr>
            <w:tcW w:w="2689" w:type="dxa"/>
            <w:shd w:val="clear" w:color="auto" w:fill="D9D9D9" w:themeFill="background1" w:themeFillShade="D9"/>
          </w:tcPr>
          <w:p w14:paraId="5FDAA152" w14:textId="77777777" w:rsidR="005C58D0" w:rsidRPr="002A3E08" w:rsidRDefault="005C58D0" w:rsidP="007F55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3E08">
              <w:rPr>
                <w:rFonts w:ascii="Arial" w:hAnsi="Arial" w:cs="Arial"/>
                <w:b/>
                <w:bCs/>
                <w:sz w:val="24"/>
                <w:szCs w:val="24"/>
              </w:rPr>
              <w:t>Turn men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</w:p>
        </w:tc>
      </w:tr>
      <w:tr w:rsidR="005C58D0" w:rsidRPr="002A3E08" w14:paraId="1F30B4AB" w14:textId="77777777" w:rsidTr="007F55E3">
        <w:tc>
          <w:tcPr>
            <w:tcW w:w="2689" w:type="dxa"/>
          </w:tcPr>
          <w:p w14:paraId="78DE7394" w14:textId="77777777" w:rsidR="005C58D0" w:rsidRPr="002A3E08" w:rsidRDefault="005C58D0" w:rsidP="007F55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3E08">
              <w:rPr>
                <w:rFonts w:ascii="Arial" w:hAnsi="Arial" w:cs="Arial"/>
                <w:b/>
                <w:bCs/>
                <w:sz w:val="24"/>
                <w:szCs w:val="24"/>
              </w:rPr>
              <w:t>Navn:</w:t>
            </w:r>
          </w:p>
        </w:tc>
        <w:tc>
          <w:tcPr>
            <w:tcW w:w="6934" w:type="dxa"/>
          </w:tcPr>
          <w:p w14:paraId="0904FB7E" w14:textId="77777777" w:rsidR="005C58D0" w:rsidRPr="002A3E08" w:rsidRDefault="005C58D0" w:rsidP="007F55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C58D0" w:rsidRPr="002A3E08" w14:paraId="1E31E6AD" w14:textId="77777777" w:rsidTr="007F55E3">
        <w:tc>
          <w:tcPr>
            <w:tcW w:w="2689" w:type="dxa"/>
          </w:tcPr>
          <w:p w14:paraId="2A8FB7D3" w14:textId="77777777" w:rsidR="005C58D0" w:rsidRPr="002A3E08" w:rsidRDefault="005C58D0" w:rsidP="007F55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3E08">
              <w:rPr>
                <w:rFonts w:ascii="Arial" w:hAnsi="Arial" w:cs="Arial"/>
                <w:b/>
                <w:bCs/>
                <w:sz w:val="24"/>
                <w:szCs w:val="24"/>
              </w:rPr>
              <w:t>Adresse:</w:t>
            </w:r>
          </w:p>
        </w:tc>
        <w:tc>
          <w:tcPr>
            <w:tcW w:w="6934" w:type="dxa"/>
          </w:tcPr>
          <w:p w14:paraId="668BD9DD" w14:textId="77777777" w:rsidR="005C58D0" w:rsidRPr="002A3E08" w:rsidRDefault="005C58D0" w:rsidP="007F55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C58D0" w:rsidRPr="002A3E08" w14:paraId="2036A573" w14:textId="77777777" w:rsidTr="007F55E3">
        <w:tc>
          <w:tcPr>
            <w:tcW w:w="2689" w:type="dxa"/>
          </w:tcPr>
          <w:p w14:paraId="58C94664" w14:textId="77777777" w:rsidR="005C58D0" w:rsidRPr="002A3E08" w:rsidRDefault="005C58D0" w:rsidP="007F55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3E08">
              <w:rPr>
                <w:rFonts w:ascii="Arial" w:hAnsi="Arial" w:cs="Arial"/>
                <w:b/>
                <w:bCs/>
                <w:sz w:val="24"/>
                <w:szCs w:val="24"/>
              </w:rPr>
              <w:t>Mobil:</w:t>
            </w:r>
          </w:p>
        </w:tc>
        <w:tc>
          <w:tcPr>
            <w:tcW w:w="6934" w:type="dxa"/>
          </w:tcPr>
          <w:p w14:paraId="3C9E4E82" w14:textId="77777777" w:rsidR="005C58D0" w:rsidRPr="002A3E08" w:rsidRDefault="005C58D0" w:rsidP="007F55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C58D0" w:rsidRPr="002A3E08" w14:paraId="008B5BE1" w14:textId="77777777" w:rsidTr="007F55E3">
        <w:tc>
          <w:tcPr>
            <w:tcW w:w="2689" w:type="dxa"/>
          </w:tcPr>
          <w:p w14:paraId="6B75E68B" w14:textId="77777777" w:rsidR="005C58D0" w:rsidRPr="002A3E08" w:rsidRDefault="005C58D0" w:rsidP="007F55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3E08">
              <w:rPr>
                <w:rFonts w:ascii="Arial" w:hAnsi="Arial" w:cs="Arial"/>
                <w:b/>
                <w:bCs/>
                <w:sz w:val="24"/>
                <w:szCs w:val="24"/>
              </w:rPr>
              <w:t>E-post:</w:t>
            </w:r>
          </w:p>
        </w:tc>
        <w:tc>
          <w:tcPr>
            <w:tcW w:w="6934" w:type="dxa"/>
          </w:tcPr>
          <w:p w14:paraId="251A646C" w14:textId="77777777" w:rsidR="005C58D0" w:rsidRPr="002A3E08" w:rsidRDefault="005C58D0" w:rsidP="007F55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C58D0" w:rsidRPr="002A3E08" w14:paraId="26B6B4C2" w14:textId="77777777" w:rsidTr="007F55E3">
        <w:tc>
          <w:tcPr>
            <w:tcW w:w="2689" w:type="dxa"/>
          </w:tcPr>
          <w:p w14:paraId="70F326D3" w14:textId="53151E42" w:rsidR="005C58D0" w:rsidRPr="005C58D0" w:rsidRDefault="005C58D0" w:rsidP="007F55E3">
            <w:pPr>
              <w:rPr>
                <w:rFonts w:ascii="Arial" w:hAnsi="Arial" w:cs="Arial"/>
                <w:b/>
                <w:bCs/>
                <w:sz w:val="24"/>
              </w:rPr>
            </w:pPr>
            <w:r w:rsidRPr="005C58D0">
              <w:rPr>
                <w:rFonts w:ascii="Arial" w:hAnsi="Arial" w:cs="Arial"/>
                <w:b/>
                <w:bCs/>
                <w:sz w:val="24"/>
              </w:rPr>
              <w:t>Ankomstdag</w:t>
            </w:r>
            <w:r>
              <w:rPr>
                <w:rFonts w:ascii="Arial" w:hAnsi="Arial" w:cs="Arial"/>
                <w:b/>
                <w:bCs/>
                <w:sz w:val="24"/>
              </w:rPr>
              <w:t>:</w:t>
            </w:r>
          </w:p>
        </w:tc>
        <w:tc>
          <w:tcPr>
            <w:tcW w:w="6934" w:type="dxa"/>
          </w:tcPr>
          <w:p w14:paraId="3B2572ED" w14:textId="77777777" w:rsidR="005C58D0" w:rsidRPr="002A3E08" w:rsidRDefault="005C58D0" w:rsidP="007F55E3">
            <w:pPr>
              <w:rPr>
                <w:rFonts w:cs="Arial"/>
                <w:b/>
                <w:bCs/>
                <w:sz w:val="24"/>
              </w:rPr>
            </w:pPr>
          </w:p>
        </w:tc>
      </w:tr>
    </w:tbl>
    <w:p w14:paraId="6477D1F9" w14:textId="14E748FE" w:rsidR="005C58D0" w:rsidRDefault="005C58D0" w:rsidP="002A3E08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689"/>
        <w:gridCol w:w="6934"/>
      </w:tblGrid>
      <w:tr w:rsidR="00307641" w:rsidRPr="002A3E08" w14:paraId="7DF4C676" w14:textId="77777777" w:rsidTr="00766C42">
        <w:trPr>
          <w:gridAfter w:val="1"/>
          <w:wAfter w:w="6934" w:type="dxa"/>
        </w:trPr>
        <w:tc>
          <w:tcPr>
            <w:tcW w:w="2689" w:type="dxa"/>
            <w:shd w:val="clear" w:color="auto" w:fill="D9D9D9" w:themeFill="background1" w:themeFillShade="D9"/>
          </w:tcPr>
          <w:p w14:paraId="0D75DEE6" w14:textId="5F00B09B" w:rsidR="00307641" w:rsidRPr="002A3E08" w:rsidRDefault="00307641" w:rsidP="00766C4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Turn menn reservedommer</w:t>
            </w:r>
          </w:p>
        </w:tc>
      </w:tr>
      <w:tr w:rsidR="00307641" w:rsidRPr="002A3E08" w14:paraId="67D64409" w14:textId="77777777" w:rsidTr="00766C42">
        <w:tc>
          <w:tcPr>
            <w:tcW w:w="2689" w:type="dxa"/>
          </w:tcPr>
          <w:p w14:paraId="326EA3D0" w14:textId="77777777" w:rsidR="00307641" w:rsidRPr="002A3E08" w:rsidRDefault="00307641" w:rsidP="00766C4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3E08">
              <w:rPr>
                <w:rFonts w:ascii="Arial" w:hAnsi="Arial" w:cs="Arial"/>
                <w:b/>
                <w:bCs/>
                <w:sz w:val="24"/>
                <w:szCs w:val="24"/>
              </w:rPr>
              <w:t>Navn:</w:t>
            </w:r>
          </w:p>
        </w:tc>
        <w:tc>
          <w:tcPr>
            <w:tcW w:w="6934" w:type="dxa"/>
          </w:tcPr>
          <w:p w14:paraId="598F41A5" w14:textId="77777777" w:rsidR="00307641" w:rsidRPr="002A3E08" w:rsidRDefault="00307641" w:rsidP="00766C4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07641" w:rsidRPr="002A3E08" w14:paraId="17ECF39F" w14:textId="77777777" w:rsidTr="00766C42">
        <w:tc>
          <w:tcPr>
            <w:tcW w:w="2689" w:type="dxa"/>
          </w:tcPr>
          <w:p w14:paraId="21FCF918" w14:textId="77777777" w:rsidR="00307641" w:rsidRPr="002A3E08" w:rsidRDefault="00307641" w:rsidP="00766C4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3E08">
              <w:rPr>
                <w:rFonts w:ascii="Arial" w:hAnsi="Arial" w:cs="Arial"/>
                <w:b/>
                <w:bCs/>
                <w:sz w:val="24"/>
                <w:szCs w:val="24"/>
              </w:rPr>
              <w:t>Adresse:</w:t>
            </w:r>
          </w:p>
        </w:tc>
        <w:tc>
          <w:tcPr>
            <w:tcW w:w="6934" w:type="dxa"/>
          </w:tcPr>
          <w:p w14:paraId="00ECCFCF" w14:textId="77777777" w:rsidR="00307641" w:rsidRPr="002A3E08" w:rsidRDefault="00307641" w:rsidP="00766C4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07641" w:rsidRPr="002A3E08" w14:paraId="20D66FBC" w14:textId="77777777" w:rsidTr="00766C42">
        <w:tc>
          <w:tcPr>
            <w:tcW w:w="2689" w:type="dxa"/>
          </w:tcPr>
          <w:p w14:paraId="784ACFCF" w14:textId="77777777" w:rsidR="00307641" w:rsidRPr="002A3E08" w:rsidRDefault="00307641" w:rsidP="00766C4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3E08">
              <w:rPr>
                <w:rFonts w:ascii="Arial" w:hAnsi="Arial" w:cs="Arial"/>
                <w:b/>
                <w:bCs/>
                <w:sz w:val="24"/>
                <w:szCs w:val="24"/>
              </w:rPr>
              <w:t>Mobil:</w:t>
            </w:r>
          </w:p>
        </w:tc>
        <w:tc>
          <w:tcPr>
            <w:tcW w:w="6934" w:type="dxa"/>
          </w:tcPr>
          <w:p w14:paraId="6913349E" w14:textId="77777777" w:rsidR="00307641" w:rsidRPr="002A3E08" w:rsidRDefault="00307641" w:rsidP="00766C4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07641" w:rsidRPr="002A3E08" w14:paraId="034EC7F6" w14:textId="77777777" w:rsidTr="00766C42">
        <w:tc>
          <w:tcPr>
            <w:tcW w:w="2689" w:type="dxa"/>
          </w:tcPr>
          <w:p w14:paraId="5D894D12" w14:textId="77777777" w:rsidR="00307641" w:rsidRPr="002A3E08" w:rsidRDefault="00307641" w:rsidP="00766C4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3E08">
              <w:rPr>
                <w:rFonts w:ascii="Arial" w:hAnsi="Arial" w:cs="Arial"/>
                <w:b/>
                <w:bCs/>
                <w:sz w:val="24"/>
                <w:szCs w:val="24"/>
              </w:rPr>
              <w:t>E-post:</w:t>
            </w:r>
          </w:p>
        </w:tc>
        <w:tc>
          <w:tcPr>
            <w:tcW w:w="6934" w:type="dxa"/>
          </w:tcPr>
          <w:p w14:paraId="775E9A35" w14:textId="77777777" w:rsidR="00307641" w:rsidRPr="002A3E08" w:rsidRDefault="00307641" w:rsidP="00766C4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07641" w:rsidRPr="002A3E08" w14:paraId="43733178" w14:textId="77777777" w:rsidTr="00766C42">
        <w:tc>
          <w:tcPr>
            <w:tcW w:w="2689" w:type="dxa"/>
          </w:tcPr>
          <w:p w14:paraId="0059E0A4" w14:textId="77777777" w:rsidR="00307641" w:rsidRPr="005C58D0" w:rsidRDefault="00307641" w:rsidP="00766C42">
            <w:pPr>
              <w:rPr>
                <w:rFonts w:ascii="Arial" w:hAnsi="Arial" w:cs="Arial"/>
                <w:b/>
                <w:bCs/>
                <w:sz w:val="24"/>
              </w:rPr>
            </w:pPr>
            <w:r w:rsidRPr="005C58D0">
              <w:rPr>
                <w:rFonts w:ascii="Arial" w:hAnsi="Arial" w:cs="Arial"/>
                <w:b/>
                <w:bCs/>
                <w:sz w:val="24"/>
              </w:rPr>
              <w:t>Ankomstdag</w:t>
            </w:r>
            <w:r>
              <w:rPr>
                <w:rFonts w:ascii="Arial" w:hAnsi="Arial" w:cs="Arial"/>
                <w:b/>
                <w:bCs/>
                <w:sz w:val="24"/>
              </w:rPr>
              <w:t>:</w:t>
            </w:r>
          </w:p>
        </w:tc>
        <w:tc>
          <w:tcPr>
            <w:tcW w:w="6934" w:type="dxa"/>
          </w:tcPr>
          <w:p w14:paraId="130BB6DF" w14:textId="77777777" w:rsidR="00307641" w:rsidRPr="002A3E08" w:rsidRDefault="00307641" w:rsidP="00766C42">
            <w:pPr>
              <w:rPr>
                <w:rFonts w:cs="Arial"/>
                <w:b/>
                <w:bCs/>
                <w:sz w:val="24"/>
              </w:rPr>
            </w:pPr>
          </w:p>
        </w:tc>
      </w:tr>
    </w:tbl>
    <w:p w14:paraId="07E7E6CF" w14:textId="3DEECE87" w:rsidR="00307641" w:rsidRDefault="00307641" w:rsidP="002A3E08">
      <w:r>
        <w:t xml:space="preserve"> </w:t>
      </w:r>
    </w:p>
    <w:p w14:paraId="2CB2FF90" w14:textId="6BD4987A" w:rsidR="00052ED3" w:rsidRDefault="00052ED3" w:rsidP="002A3E08">
      <w:r>
        <w:t>Dato:</w:t>
      </w:r>
      <w:r>
        <w:tab/>
      </w:r>
      <w:r>
        <w:tab/>
      </w:r>
      <w:r>
        <w:tab/>
      </w:r>
      <w:r>
        <w:tab/>
        <w:t>Signatur krets:</w:t>
      </w:r>
    </w:p>
    <w:p w14:paraId="7747B492" w14:textId="77777777" w:rsidR="00307641" w:rsidRDefault="00307641" w:rsidP="00307641"/>
    <w:p w14:paraId="2EFA867E" w14:textId="0D597CC1" w:rsidR="00052ED3" w:rsidRDefault="00052ED3" w:rsidP="00EE0B85">
      <w:pPr>
        <w:pStyle w:val="Overskrift1"/>
      </w:pPr>
      <w:r>
        <w:lastRenderedPageBreak/>
        <w:t>Norgesfinalen i turn</w:t>
      </w:r>
    </w:p>
    <w:p w14:paraId="5C064CB0" w14:textId="77777777" w:rsidR="00052ED3" w:rsidRDefault="00052ED3" w:rsidP="00052ED3"/>
    <w:p w14:paraId="78B8EFA0" w14:textId="50232D91" w:rsidR="00052ED3" w:rsidRDefault="00052ED3" w:rsidP="00052ED3">
      <w:pPr>
        <w:pStyle w:val="Overskrift3"/>
      </w:pPr>
      <w:r>
        <w:t>UTØVERE TURN KVINNER</w:t>
      </w:r>
    </w:p>
    <w:p w14:paraId="7097EB6A" w14:textId="0F2F3640" w:rsidR="00052ED3" w:rsidRDefault="00052ED3" w:rsidP="00052ED3"/>
    <w:p w14:paraId="2140E8BA" w14:textId="5876B463" w:rsidR="00052ED3" w:rsidRPr="001B3834" w:rsidRDefault="00052ED3" w:rsidP="00052ED3">
      <w:pPr>
        <w:rPr>
          <w:b/>
          <w:bCs/>
        </w:rPr>
      </w:pPr>
      <w:r w:rsidRPr="001B3834">
        <w:rPr>
          <w:b/>
          <w:bCs/>
        </w:rPr>
        <w:t>Norgesfinalen for kretslag</w:t>
      </w:r>
    </w:p>
    <w:p w14:paraId="5CF321BD" w14:textId="1C8DFCEA" w:rsidR="00052ED3" w:rsidRDefault="00052ED3" w:rsidP="00052ED3">
      <w:r>
        <w:t>Følgende jenter fra vår krets er kvalifisert gjennom kretslagskvalifisering til Norgesfinalen for kretslag (NB! Må ikke stille med fullt lag for å delta, man kan også delta med enkeltgymnaster):</w:t>
      </w:r>
    </w:p>
    <w:p w14:paraId="0E2C664B" w14:textId="585CF115" w:rsidR="00052ED3" w:rsidRDefault="00052ED3" w:rsidP="00052ED3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129"/>
        <w:gridCol w:w="8494"/>
      </w:tblGrid>
      <w:tr w:rsidR="00052ED3" w14:paraId="5837A774" w14:textId="77777777" w:rsidTr="003D7EC2">
        <w:tc>
          <w:tcPr>
            <w:tcW w:w="1129" w:type="dxa"/>
          </w:tcPr>
          <w:p w14:paraId="36AD8D3C" w14:textId="77777777" w:rsidR="00052ED3" w:rsidRPr="003C4BD5" w:rsidRDefault="00052ED3" w:rsidP="00052ED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4BD5">
              <w:rPr>
                <w:rFonts w:ascii="Arial" w:hAnsi="Arial" w:cs="Arial"/>
                <w:b/>
                <w:bCs/>
                <w:sz w:val="24"/>
                <w:szCs w:val="24"/>
              </w:rPr>
              <w:t>Krets:</w:t>
            </w:r>
          </w:p>
          <w:p w14:paraId="2650E848" w14:textId="515EA35A" w:rsidR="0075390E" w:rsidRPr="003C4BD5" w:rsidRDefault="0075390E" w:rsidP="00052ED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494" w:type="dxa"/>
          </w:tcPr>
          <w:p w14:paraId="08EBC6D6" w14:textId="77777777" w:rsidR="00052ED3" w:rsidRPr="003C4BD5" w:rsidRDefault="00052ED3" w:rsidP="00052ED3">
            <w:pPr>
              <w:rPr>
                <w:sz w:val="24"/>
                <w:szCs w:val="24"/>
              </w:rPr>
            </w:pPr>
          </w:p>
        </w:tc>
      </w:tr>
    </w:tbl>
    <w:p w14:paraId="0099A86C" w14:textId="3B1012F6" w:rsidR="00052ED3" w:rsidRDefault="00052ED3" w:rsidP="00052ED3"/>
    <w:p w14:paraId="72B42AE0" w14:textId="04DDC678" w:rsidR="0075390E" w:rsidRDefault="0075390E" w:rsidP="00052ED3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70"/>
        <w:gridCol w:w="2132"/>
        <w:gridCol w:w="1837"/>
        <w:gridCol w:w="1335"/>
        <w:gridCol w:w="1467"/>
        <w:gridCol w:w="1782"/>
      </w:tblGrid>
      <w:tr w:rsidR="00EE0B85" w14:paraId="05A584A9" w14:textId="77777777" w:rsidTr="00017EFF">
        <w:tc>
          <w:tcPr>
            <w:tcW w:w="1070" w:type="dxa"/>
          </w:tcPr>
          <w:p w14:paraId="290B5CD0" w14:textId="1D719832" w:rsidR="00EE0B85" w:rsidRPr="00EE0B85" w:rsidRDefault="00EE0B85" w:rsidP="00052E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0B85">
              <w:rPr>
                <w:rFonts w:ascii="Arial" w:hAnsi="Arial" w:cs="Arial"/>
                <w:b/>
                <w:bCs/>
                <w:sz w:val="20"/>
                <w:szCs w:val="20"/>
              </w:rPr>
              <w:t>Klasse:</w:t>
            </w:r>
          </w:p>
        </w:tc>
        <w:tc>
          <w:tcPr>
            <w:tcW w:w="2132" w:type="dxa"/>
          </w:tcPr>
          <w:p w14:paraId="33F46052" w14:textId="6512CDE4" w:rsidR="00EE0B85" w:rsidRPr="00EE0B85" w:rsidRDefault="00EE0B85" w:rsidP="00052E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0B85">
              <w:rPr>
                <w:rFonts w:ascii="Arial" w:hAnsi="Arial" w:cs="Arial"/>
                <w:b/>
                <w:bCs/>
                <w:sz w:val="20"/>
                <w:szCs w:val="20"/>
              </w:rPr>
              <w:t>Navn:</w:t>
            </w:r>
          </w:p>
        </w:tc>
        <w:tc>
          <w:tcPr>
            <w:tcW w:w="1837" w:type="dxa"/>
          </w:tcPr>
          <w:p w14:paraId="411FEB94" w14:textId="5ACDBD94" w:rsidR="00EE0B85" w:rsidRPr="00EE0B85" w:rsidRDefault="00EE0B85" w:rsidP="00052E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0B85">
              <w:rPr>
                <w:rFonts w:ascii="Arial" w:hAnsi="Arial" w:cs="Arial"/>
                <w:b/>
                <w:bCs/>
                <w:sz w:val="20"/>
                <w:szCs w:val="20"/>
              </w:rPr>
              <w:t>Fødselsdato:</w:t>
            </w:r>
          </w:p>
        </w:tc>
        <w:tc>
          <w:tcPr>
            <w:tcW w:w="1335" w:type="dxa"/>
          </w:tcPr>
          <w:p w14:paraId="009D52AE" w14:textId="18AA5E9F" w:rsidR="00EE0B85" w:rsidRPr="00EE0B85" w:rsidRDefault="00EE0B85" w:rsidP="00052ED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0B85">
              <w:rPr>
                <w:rFonts w:ascii="Arial" w:hAnsi="Arial" w:cs="Arial"/>
                <w:b/>
                <w:bCs/>
                <w:sz w:val="18"/>
                <w:szCs w:val="18"/>
              </w:rPr>
              <w:t>Lunsj lørdag (75,-)</w:t>
            </w:r>
          </w:p>
        </w:tc>
        <w:tc>
          <w:tcPr>
            <w:tcW w:w="1467" w:type="dxa"/>
          </w:tcPr>
          <w:p w14:paraId="7FB7DF56" w14:textId="347A9B87" w:rsidR="00EE0B85" w:rsidRPr="00017EFF" w:rsidRDefault="00EE0B85" w:rsidP="00052ED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17EFF">
              <w:rPr>
                <w:rFonts w:ascii="Arial" w:hAnsi="Arial" w:cs="Arial"/>
                <w:b/>
                <w:bCs/>
                <w:sz w:val="18"/>
                <w:szCs w:val="18"/>
              </w:rPr>
              <w:t>Lunsj søndag (75,-)</w:t>
            </w:r>
          </w:p>
        </w:tc>
        <w:tc>
          <w:tcPr>
            <w:tcW w:w="1782" w:type="dxa"/>
          </w:tcPr>
          <w:p w14:paraId="2E797C62" w14:textId="42397D5F" w:rsidR="00EE0B85" w:rsidRPr="00EE0B85" w:rsidRDefault="00EE0B85" w:rsidP="00052ED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0B85">
              <w:rPr>
                <w:rFonts w:ascii="Arial" w:hAnsi="Arial" w:cs="Arial"/>
                <w:b/>
                <w:bCs/>
                <w:sz w:val="18"/>
                <w:szCs w:val="18"/>
              </w:rPr>
              <w:t>Middag lørdag (350,-)</w:t>
            </w:r>
          </w:p>
        </w:tc>
      </w:tr>
      <w:tr w:rsidR="00EE0B85" w14:paraId="6AEE93EC" w14:textId="77777777" w:rsidTr="00017EFF">
        <w:tc>
          <w:tcPr>
            <w:tcW w:w="1070" w:type="dxa"/>
          </w:tcPr>
          <w:p w14:paraId="39DF0A32" w14:textId="4FB0F3A0" w:rsidR="00EE0B85" w:rsidRPr="003C4BD5" w:rsidRDefault="00EE0B85" w:rsidP="003C4BD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4BD5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132" w:type="dxa"/>
          </w:tcPr>
          <w:p w14:paraId="3C96E43D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7" w:type="dxa"/>
          </w:tcPr>
          <w:p w14:paraId="03BEBFA5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5" w:type="dxa"/>
          </w:tcPr>
          <w:p w14:paraId="47CADB5B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7" w:type="dxa"/>
          </w:tcPr>
          <w:p w14:paraId="2FF3FAB9" w14:textId="77777777" w:rsidR="00EE0B85" w:rsidRPr="003C4BD5" w:rsidRDefault="00EE0B85" w:rsidP="00052ED3">
            <w:pPr>
              <w:rPr>
                <w:rFonts w:cs="Arial"/>
                <w:sz w:val="24"/>
              </w:rPr>
            </w:pPr>
          </w:p>
        </w:tc>
        <w:tc>
          <w:tcPr>
            <w:tcW w:w="1782" w:type="dxa"/>
          </w:tcPr>
          <w:p w14:paraId="4C4E17A9" w14:textId="4BFFD0A4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B85" w14:paraId="10E1DCF1" w14:textId="77777777" w:rsidTr="00017EFF">
        <w:tc>
          <w:tcPr>
            <w:tcW w:w="1070" w:type="dxa"/>
          </w:tcPr>
          <w:p w14:paraId="5DADA34B" w14:textId="527F3171" w:rsidR="00EE0B85" w:rsidRPr="003C4BD5" w:rsidRDefault="00EE0B85" w:rsidP="003C4BD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4BD5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132" w:type="dxa"/>
          </w:tcPr>
          <w:p w14:paraId="695E5713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7" w:type="dxa"/>
          </w:tcPr>
          <w:p w14:paraId="633F6425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5" w:type="dxa"/>
          </w:tcPr>
          <w:p w14:paraId="11F1BD08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7" w:type="dxa"/>
          </w:tcPr>
          <w:p w14:paraId="466CA0D2" w14:textId="77777777" w:rsidR="00EE0B85" w:rsidRPr="003C4BD5" w:rsidRDefault="00EE0B85" w:rsidP="00052ED3">
            <w:pPr>
              <w:rPr>
                <w:rFonts w:cs="Arial"/>
                <w:sz w:val="24"/>
              </w:rPr>
            </w:pPr>
          </w:p>
        </w:tc>
        <w:tc>
          <w:tcPr>
            <w:tcW w:w="1782" w:type="dxa"/>
          </w:tcPr>
          <w:p w14:paraId="01ED8A5E" w14:textId="3DE64833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B85" w14:paraId="027432E2" w14:textId="77777777" w:rsidTr="00017EFF">
        <w:tc>
          <w:tcPr>
            <w:tcW w:w="1070" w:type="dxa"/>
          </w:tcPr>
          <w:p w14:paraId="43E5C426" w14:textId="7498A09A" w:rsidR="00EE0B85" w:rsidRPr="003C4BD5" w:rsidRDefault="00EE0B85" w:rsidP="003C4BD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4BD5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132" w:type="dxa"/>
          </w:tcPr>
          <w:p w14:paraId="60A2B1EE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7" w:type="dxa"/>
          </w:tcPr>
          <w:p w14:paraId="5C90E647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5" w:type="dxa"/>
          </w:tcPr>
          <w:p w14:paraId="3DDF246F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7" w:type="dxa"/>
          </w:tcPr>
          <w:p w14:paraId="6DBDF6C4" w14:textId="77777777" w:rsidR="00EE0B85" w:rsidRPr="003C4BD5" w:rsidRDefault="00EE0B85" w:rsidP="00052ED3">
            <w:pPr>
              <w:rPr>
                <w:rFonts w:cs="Arial"/>
                <w:sz w:val="24"/>
              </w:rPr>
            </w:pPr>
          </w:p>
        </w:tc>
        <w:tc>
          <w:tcPr>
            <w:tcW w:w="1782" w:type="dxa"/>
          </w:tcPr>
          <w:p w14:paraId="34858CB8" w14:textId="50627F64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B85" w14:paraId="271512A4" w14:textId="77777777" w:rsidTr="00017EFF">
        <w:tc>
          <w:tcPr>
            <w:tcW w:w="1070" w:type="dxa"/>
          </w:tcPr>
          <w:p w14:paraId="3ED0B8E1" w14:textId="1E562B02" w:rsidR="00EE0B85" w:rsidRPr="003C4BD5" w:rsidRDefault="00EE0B85" w:rsidP="003C4BD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4BD5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132" w:type="dxa"/>
          </w:tcPr>
          <w:p w14:paraId="68517318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7" w:type="dxa"/>
          </w:tcPr>
          <w:p w14:paraId="17B94B05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5" w:type="dxa"/>
          </w:tcPr>
          <w:p w14:paraId="3A7FB67D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7" w:type="dxa"/>
          </w:tcPr>
          <w:p w14:paraId="3639B249" w14:textId="77777777" w:rsidR="00EE0B85" w:rsidRPr="003C4BD5" w:rsidRDefault="00EE0B85" w:rsidP="00052ED3">
            <w:pPr>
              <w:rPr>
                <w:rFonts w:cs="Arial"/>
                <w:sz w:val="24"/>
              </w:rPr>
            </w:pPr>
          </w:p>
        </w:tc>
        <w:tc>
          <w:tcPr>
            <w:tcW w:w="1782" w:type="dxa"/>
          </w:tcPr>
          <w:p w14:paraId="5088B1AD" w14:textId="2BB0BC6F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B85" w14:paraId="5F7AC28C" w14:textId="77777777" w:rsidTr="00017EFF">
        <w:tc>
          <w:tcPr>
            <w:tcW w:w="1070" w:type="dxa"/>
          </w:tcPr>
          <w:p w14:paraId="6E78DA6B" w14:textId="64D1F5EB" w:rsidR="00EE0B85" w:rsidRPr="003C4BD5" w:rsidRDefault="00EE0B85" w:rsidP="003C4BD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4BD5">
              <w:rPr>
                <w:rFonts w:ascii="Arial" w:hAnsi="Arial" w:cs="Arial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2132" w:type="dxa"/>
          </w:tcPr>
          <w:p w14:paraId="2D602798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7" w:type="dxa"/>
          </w:tcPr>
          <w:p w14:paraId="5CDBBB46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5" w:type="dxa"/>
          </w:tcPr>
          <w:p w14:paraId="74AC4A16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7" w:type="dxa"/>
          </w:tcPr>
          <w:p w14:paraId="72FEEFC6" w14:textId="77777777" w:rsidR="00EE0B85" w:rsidRPr="003C4BD5" w:rsidRDefault="00EE0B85" w:rsidP="00052ED3">
            <w:pPr>
              <w:rPr>
                <w:rFonts w:cs="Arial"/>
                <w:sz w:val="24"/>
              </w:rPr>
            </w:pPr>
          </w:p>
        </w:tc>
        <w:tc>
          <w:tcPr>
            <w:tcW w:w="1782" w:type="dxa"/>
          </w:tcPr>
          <w:p w14:paraId="10A33025" w14:textId="5E796AB1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B85" w14:paraId="4840B5AA" w14:textId="77777777" w:rsidTr="00017EFF">
        <w:tc>
          <w:tcPr>
            <w:tcW w:w="1070" w:type="dxa"/>
          </w:tcPr>
          <w:p w14:paraId="03865D2A" w14:textId="1615D8E9" w:rsidR="00EE0B85" w:rsidRPr="003C4BD5" w:rsidRDefault="00EE0B85" w:rsidP="003C4BD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4BD5">
              <w:rPr>
                <w:rFonts w:ascii="Arial" w:hAnsi="Arial" w:cs="Arial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2132" w:type="dxa"/>
          </w:tcPr>
          <w:p w14:paraId="54B0C1BD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7" w:type="dxa"/>
          </w:tcPr>
          <w:p w14:paraId="1C055351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5" w:type="dxa"/>
          </w:tcPr>
          <w:p w14:paraId="135A143C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7" w:type="dxa"/>
          </w:tcPr>
          <w:p w14:paraId="1FD3F73E" w14:textId="77777777" w:rsidR="00EE0B85" w:rsidRPr="003C4BD5" w:rsidRDefault="00EE0B85" w:rsidP="00052ED3">
            <w:pPr>
              <w:rPr>
                <w:rFonts w:cs="Arial"/>
                <w:sz w:val="24"/>
              </w:rPr>
            </w:pPr>
          </w:p>
        </w:tc>
        <w:tc>
          <w:tcPr>
            <w:tcW w:w="1782" w:type="dxa"/>
          </w:tcPr>
          <w:p w14:paraId="01C6F20E" w14:textId="3941793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B85" w14:paraId="153320BD" w14:textId="77777777" w:rsidTr="00017EFF">
        <w:tc>
          <w:tcPr>
            <w:tcW w:w="1070" w:type="dxa"/>
          </w:tcPr>
          <w:p w14:paraId="75860589" w14:textId="2CDDB005" w:rsidR="00EE0B85" w:rsidRPr="003C4BD5" w:rsidRDefault="00EE0B85" w:rsidP="003C4BD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4BD5">
              <w:rPr>
                <w:rFonts w:ascii="Arial" w:hAnsi="Arial" w:cs="Arial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2132" w:type="dxa"/>
          </w:tcPr>
          <w:p w14:paraId="318F5441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7" w:type="dxa"/>
          </w:tcPr>
          <w:p w14:paraId="62A00246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5" w:type="dxa"/>
          </w:tcPr>
          <w:p w14:paraId="2F842E44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7" w:type="dxa"/>
          </w:tcPr>
          <w:p w14:paraId="7C40873E" w14:textId="77777777" w:rsidR="00EE0B85" w:rsidRPr="003C4BD5" w:rsidRDefault="00EE0B85" w:rsidP="00052ED3">
            <w:pPr>
              <w:rPr>
                <w:rFonts w:cs="Arial"/>
                <w:sz w:val="24"/>
              </w:rPr>
            </w:pPr>
          </w:p>
        </w:tc>
        <w:tc>
          <w:tcPr>
            <w:tcW w:w="1782" w:type="dxa"/>
          </w:tcPr>
          <w:p w14:paraId="7CEFC3B0" w14:textId="21C0CB35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B85" w14:paraId="7CAC0EA2" w14:textId="77777777" w:rsidTr="00017EFF">
        <w:tc>
          <w:tcPr>
            <w:tcW w:w="1070" w:type="dxa"/>
          </w:tcPr>
          <w:p w14:paraId="52FCF4E3" w14:textId="5A4F81FF" w:rsidR="00EE0B85" w:rsidRPr="003C4BD5" w:rsidRDefault="00EE0B85" w:rsidP="003C4BD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4BD5">
              <w:rPr>
                <w:rFonts w:ascii="Arial" w:hAnsi="Arial" w:cs="Arial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2132" w:type="dxa"/>
          </w:tcPr>
          <w:p w14:paraId="4D4B8873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7" w:type="dxa"/>
          </w:tcPr>
          <w:p w14:paraId="65BE7167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5" w:type="dxa"/>
          </w:tcPr>
          <w:p w14:paraId="56115D26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7" w:type="dxa"/>
          </w:tcPr>
          <w:p w14:paraId="2BE8F9E0" w14:textId="77777777" w:rsidR="00EE0B85" w:rsidRPr="003C4BD5" w:rsidRDefault="00EE0B85" w:rsidP="00052ED3">
            <w:pPr>
              <w:rPr>
                <w:rFonts w:cs="Arial"/>
                <w:sz w:val="24"/>
              </w:rPr>
            </w:pPr>
          </w:p>
        </w:tc>
        <w:tc>
          <w:tcPr>
            <w:tcW w:w="1782" w:type="dxa"/>
          </w:tcPr>
          <w:p w14:paraId="732F67BF" w14:textId="5291514E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B85" w14:paraId="099ED297" w14:textId="77777777" w:rsidTr="00017EFF">
        <w:tc>
          <w:tcPr>
            <w:tcW w:w="1070" w:type="dxa"/>
          </w:tcPr>
          <w:p w14:paraId="3E61B3D0" w14:textId="6D7ACEF7" w:rsidR="00EE0B85" w:rsidRPr="003C4BD5" w:rsidRDefault="00EE0B85" w:rsidP="003C4BD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4BD5">
              <w:rPr>
                <w:rFonts w:ascii="Arial" w:hAnsi="Arial" w:cs="Arial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2132" w:type="dxa"/>
          </w:tcPr>
          <w:p w14:paraId="453BF912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7" w:type="dxa"/>
          </w:tcPr>
          <w:p w14:paraId="28CEFE75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5" w:type="dxa"/>
          </w:tcPr>
          <w:p w14:paraId="28049CF5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7" w:type="dxa"/>
          </w:tcPr>
          <w:p w14:paraId="1BB4BC46" w14:textId="77777777" w:rsidR="00EE0B85" w:rsidRPr="003C4BD5" w:rsidRDefault="00EE0B85" w:rsidP="00052ED3">
            <w:pPr>
              <w:rPr>
                <w:rFonts w:cs="Arial"/>
                <w:sz w:val="24"/>
              </w:rPr>
            </w:pPr>
          </w:p>
        </w:tc>
        <w:tc>
          <w:tcPr>
            <w:tcW w:w="1782" w:type="dxa"/>
          </w:tcPr>
          <w:p w14:paraId="54061D4C" w14:textId="23C6C65E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B85" w14:paraId="51ECD05E" w14:textId="77777777" w:rsidTr="00017EFF">
        <w:tc>
          <w:tcPr>
            <w:tcW w:w="1070" w:type="dxa"/>
          </w:tcPr>
          <w:p w14:paraId="3E727280" w14:textId="048CF7D3" w:rsidR="00EE0B85" w:rsidRPr="003C4BD5" w:rsidRDefault="00EE0B85" w:rsidP="003C4BD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4BD5">
              <w:rPr>
                <w:rFonts w:ascii="Arial" w:hAnsi="Arial" w:cs="Arial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2132" w:type="dxa"/>
          </w:tcPr>
          <w:p w14:paraId="479F5F62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7" w:type="dxa"/>
          </w:tcPr>
          <w:p w14:paraId="481B05FF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5" w:type="dxa"/>
          </w:tcPr>
          <w:p w14:paraId="4FC1E7D8" w14:textId="77777777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7" w:type="dxa"/>
          </w:tcPr>
          <w:p w14:paraId="57B77EB8" w14:textId="77777777" w:rsidR="00EE0B85" w:rsidRPr="003C4BD5" w:rsidRDefault="00EE0B85" w:rsidP="00052ED3">
            <w:pPr>
              <w:rPr>
                <w:rFonts w:cs="Arial"/>
                <w:sz w:val="24"/>
              </w:rPr>
            </w:pPr>
          </w:p>
        </w:tc>
        <w:tc>
          <w:tcPr>
            <w:tcW w:w="1782" w:type="dxa"/>
          </w:tcPr>
          <w:p w14:paraId="5CE82BFF" w14:textId="7FA77EC6" w:rsidR="00EE0B85" w:rsidRPr="003C4BD5" w:rsidRDefault="00EE0B85" w:rsidP="00052ED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B139D12" w14:textId="77777777" w:rsidR="0075390E" w:rsidRPr="00052ED3" w:rsidRDefault="0075390E" w:rsidP="00052ED3"/>
    <w:p w14:paraId="26F31B7C" w14:textId="482D04BA" w:rsidR="00052ED3" w:rsidRDefault="001B3834" w:rsidP="002A3E08">
      <w:r>
        <w:t>Trenere og andre som ønsker lunsj:</w:t>
      </w:r>
    </w:p>
    <w:p w14:paraId="021B1C8E" w14:textId="3BE45E42" w:rsidR="001B3834" w:rsidRDefault="001B3834" w:rsidP="002A3E08"/>
    <w:tbl>
      <w:tblPr>
        <w:tblStyle w:val="Tabellrutenett"/>
        <w:tblW w:w="9662" w:type="dxa"/>
        <w:tblLook w:val="04A0" w:firstRow="1" w:lastRow="0" w:firstColumn="1" w:lastColumn="0" w:noHBand="0" w:noVBand="1"/>
      </w:tblPr>
      <w:tblGrid>
        <w:gridCol w:w="2590"/>
        <w:gridCol w:w="1650"/>
        <w:gridCol w:w="1179"/>
        <w:gridCol w:w="1178"/>
        <w:gridCol w:w="3065"/>
      </w:tblGrid>
      <w:tr w:rsidR="0005655F" w:rsidRPr="003C4BD5" w14:paraId="6E6A4867" w14:textId="77777777" w:rsidTr="00017EFF">
        <w:trPr>
          <w:trHeight w:val="405"/>
        </w:trPr>
        <w:tc>
          <w:tcPr>
            <w:tcW w:w="2590" w:type="dxa"/>
          </w:tcPr>
          <w:p w14:paraId="12A3EC73" w14:textId="77777777" w:rsidR="0005655F" w:rsidRPr="00EE0B85" w:rsidRDefault="0005655F" w:rsidP="007F55E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0B85">
              <w:rPr>
                <w:rFonts w:ascii="Arial" w:hAnsi="Arial" w:cs="Arial"/>
                <w:b/>
                <w:bCs/>
                <w:sz w:val="18"/>
                <w:szCs w:val="18"/>
              </w:rPr>
              <w:t>Navn:</w:t>
            </w:r>
          </w:p>
        </w:tc>
        <w:tc>
          <w:tcPr>
            <w:tcW w:w="1650" w:type="dxa"/>
          </w:tcPr>
          <w:p w14:paraId="35B2A410" w14:textId="3840A0D6" w:rsidR="0005655F" w:rsidRPr="00EE0B85" w:rsidRDefault="0005655F" w:rsidP="007F55E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0B85">
              <w:rPr>
                <w:rFonts w:ascii="Arial" w:hAnsi="Arial" w:cs="Arial"/>
                <w:b/>
                <w:bCs/>
                <w:sz w:val="18"/>
                <w:szCs w:val="18"/>
              </w:rPr>
              <w:t>Rolle: (trener etc.)</w:t>
            </w:r>
          </w:p>
        </w:tc>
        <w:tc>
          <w:tcPr>
            <w:tcW w:w="1179" w:type="dxa"/>
          </w:tcPr>
          <w:p w14:paraId="214CBAB4" w14:textId="32172272" w:rsidR="0005655F" w:rsidRPr="00EE0B85" w:rsidRDefault="0005655F" w:rsidP="007F55E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0B85">
              <w:rPr>
                <w:rFonts w:ascii="Arial" w:hAnsi="Arial" w:cs="Arial"/>
                <w:b/>
                <w:bCs/>
                <w:sz w:val="18"/>
                <w:szCs w:val="18"/>
              </w:rPr>
              <w:t>Lunsj lørdag (75,-)</w:t>
            </w:r>
          </w:p>
        </w:tc>
        <w:tc>
          <w:tcPr>
            <w:tcW w:w="1178" w:type="dxa"/>
          </w:tcPr>
          <w:p w14:paraId="72370BC6" w14:textId="7D2724C8" w:rsidR="0005655F" w:rsidRPr="00EE0B85" w:rsidRDefault="00017EFF" w:rsidP="007F55E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17EFF">
              <w:rPr>
                <w:rFonts w:ascii="Arial" w:hAnsi="Arial" w:cs="Arial"/>
                <w:b/>
                <w:bCs/>
                <w:sz w:val="18"/>
                <w:szCs w:val="18"/>
              </w:rPr>
              <w:t>Lunsj søndag (75,-)</w:t>
            </w:r>
          </w:p>
        </w:tc>
        <w:tc>
          <w:tcPr>
            <w:tcW w:w="3065" w:type="dxa"/>
          </w:tcPr>
          <w:p w14:paraId="17A34A68" w14:textId="60E6EB36" w:rsidR="0005655F" w:rsidRPr="00EE0B85" w:rsidRDefault="0005655F" w:rsidP="007F55E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0B85">
              <w:rPr>
                <w:rFonts w:ascii="Arial" w:hAnsi="Arial" w:cs="Arial"/>
                <w:b/>
                <w:bCs/>
                <w:sz w:val="18"/>
                <w:szCs w:val="18"/>
              </w:rPr>
              <w:t>Middag lørdag</w:t>
            </w:r>
            <w:r w:rsidRPr="00EE0B85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 xml:space="preserve"> (</w:t>
            </w:r>
            <w:r w:rsidR="00EE0B85" w:rsidRPr="00EE0B85">
              <w:rPr>
                <w:rFonts w:ascii="Arial" w:hAnsi="Arial" w:cs="Arial"/>
                <w:b/>
                <w:bCs/>
                <w:sz w:val="18"/>
                <w:szCs w:val="18"/>
              </w:rPr>
              <w:t>350</w:t>
            </w:r>
            <w:r w:rsidRPr="00EE0B85">
              <w:rPr>
                <w:rFonts w:ascii="Arial" w:hAnsi="Arial" w:cs="Arial"/>
                <w:b/>
                <w:bCs/>
                <w:sz w:val="18"/>
                <w:szCs w:val="18"/>
              </w:rPr>
              <w:t>,-)</w:t>
            </w:r>
          </w:p>
        </w:tc>
      </w:tr>
      <w:tr w:rsidR="0005655F" w:rsidRPr="003C4BD5" w14:paraId="2B3CDDCF" w14:textId="77777777" w:rsidTr="00017EFF">
        <w:trPr>
          <w:trHeight w:val="297"/>
        </w:trPr>
        <w:tc>
          <w:tcPr>
            <w:tcW w:w="2590" w:type="dxa"/>
          </w:tcPr>
          <w:p w14:paraId="7E688256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50" w:type="dxa"/>
          </w:tcPr>
          <w:p w14:paraId="0A5D253E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9" w:type="dxa"/>
          </w:tcPr>
          <w:p w14:paraId="326A62B6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8" w:type="dxa"/>
          </w:tcPr>
          <w:p w14:paraId="4FF33CD4" w14:textId="77777777" w:rsidR="0005655F" w:rsidRPr="003C4BD5" w:rsidRDefault="0005655F" w:rsidP="007F55E3">
            <w:pPr>
              <w:rPr>
                <w:rFonts w:cs="Arial"/>
                <w:sz w:val="24"/>
              </w:rPr>
            </w:pPr>
          </w:p>
        </w:tc>
        <w:tc>
          <w:tcPr>
            <w:tcW w:w="3065" w:type="dxa"/>
          </w:tcPr>
          <w:p w14:paraId="3659B9E2" w14:textId="44CB8D29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655F" w:rsidRPr="003C4BD5" w14:paraId="3EE18104" w14:textId="77777777" w:rsidTr="00017EFF">
        <w:trPr>
          <w:trHeight w:val="286"/>
        </w:trPr>
        <w:tc>
          <w:tcPr>
            <w:tcW w:w="2590" w:type="dxa"/>
          </w:tcPr>
          <w:p w14:paraId="59160558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50" w:type="dxa"/>
          </w:tcPr>
          <w:p w14:paraId="3CD7F52F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9" w:type="dxa"/>
          </w:tcPr>
          <w:p w14:paraId="43E5DB59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8" w:type="dxa"/>
          </w:tcPr>
          <w:p w14:paraId="37E93C0D" w14:textId="77777777" w:rsidR="0005655F" w:rsidRPr="003C4BD5" w:rsidRDefault="0005655F" w:rsidP="007F55E3">
            <w:pPr>
              <w:rPr>
                <w:rFonts w:cs="Arial"/>
                <w:sz w:val="24"/>
              </w:rPr>
            </w:pPr>
          </w:p>
        </w:tc>
        <w:tc>
          <w:tcPr>
            <w:tcW w:w="3065" w:type="dxa"/>
          </w:tcPr>
          <w:p w14:paraId="641CC5EA" w14:textId="4171702D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655F" w:rsidRPr="003C4BD5" w14:paraId="51A9D539" w14:textId="77777777" w:rsidTr="00017EFF">
        <w:trPr>
          <w:trHeight w:val="286"/>
        </w:trPr>
        <w:tc>
          <w:tcPr>
            <w:tcW w:w="2590" w:type="dxa"/>
          </w:tcPr>
          <w:p w14:paraId="6C1F5C94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50" w:type="dxa"/>
          </w:tcPr>
          <w:p w14:paraId="0A2F89B6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9" w:type="dxa"/>
          </w:tcPr>
          <w:p w14:paraId="5CC2CCFA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8" w:type="dxa"/>
          </w:tcPr>
          <w:p w14:paraId="798AA845" w14:textId="77777777" w:rsidR="0005655F" w:rsidRPr="003C4BD5" w:rsidRDefault="0005655F" w:rsidP="007F55E3">
            <w:pPr>
              <w:rPr>
                <w:rFonts w:cs="Arial"/>
                <w:sz w:val="24"/>
              </w:rPr>
            </w:pPr>
          </w:p>
        </w:tc>
        <w:tc>
          <w:tcPr>
            <w:tcW w:w="3065" w:type="dxa"/>
          </w:tcPr>
          <w:p w14:paraId="383E8610" w14:textId="09B18010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655F" w:rsidRPr="003C4BD5" w14:paraId="6CC2D300" w14:textId="77777777" w:rsidTr="00017EFF">
        <w:trPr>
          <w:trHeight w:val="286"/>
        </w:trPr>
        <w:tc>
          <w:tcPr>
            <w:tcW w:w="2590" w:type="dxa"/>
          </w:tcPr>
          <w:p w14:paraId="7B65DB7F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50" w:type="dxa"/>
          </w:tcPr>
          <w:p w14:paraId="0DA297A4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9" w:type="dxa"/>
          </w:tcPr>
          <w:p w14:paraId="31A035D6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8" w:type="dxa"/>
          </w:tcPr>
          <w:p w14:paraId="0E0B4443" w14:textId="77777777" w:rsidR="0005655F" w:rsidRPr="003C4BD5" w:rsidRDefault="0005655F" w:rsidP="007F55E3">
            <w:pPr>
              <w:rPr>
                <w:rFonts w:cs="Arial"/>
                <w:sz w:val="24"/>
              </w:rPr>
            </w:pPr>
          </w:p>
        </w:tc>
        <w:tc>
          <w:tcPr>
            <w:tcW w:w="3065" w:type="dxa"/>
          </w:tcPr>
          <w:p w14:paraId="6A3E229D" w14:textId="576663B0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655F" w:rsidRPr="003C4BD5" w14:paraId="03BFACA5" w14:textId="77777777" w:rsidTr="00017EFF">
        <w:trPr>
          <w:trHeight w:val="297"/>
        </w:trPr>
        <w:tc>
          <w:tcPr>
            <w:tcW w:w="2590" w:type="dxa"/>
          </w:tcPr>
          <w:p w14:paraId="09258B68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50" w:type="dxa"/>
          </w:tcPr>
          <w:p w14:paraId="0061D78C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9" w:type="dxa"/>
          </w:tcPr>
          <w:p w14:paraId="4496C344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8" w:type="dxa"/>
          </w:tcPr>
          <w:p w14:paraId="669D4FB1" w14:textId="77777777" w:rsidR="0005655F" w:rsidRPr="003C4BD5" w:rsidRDefault="0005655F" w:rsidP="007F55E3">
            <w:pPr>
              <w:rPr>
                <w:rFonts w:cs="Arial"/>
                <w:sz w:val="24"/>
              </w:rPr>
            </w:pPr>
          </w:p>
        </w:tc>
        <w:tc>
          <w:tcPr>
            <w:tcW w:w="3065" w:type="dxa"/>
          </w:tcPr>
          <w:p w14:paraId="66CDE464" w14:textId="6146725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655F" w:rsidRPr="003C4BD5" w14:paraId="5CB98681" w14:textId="77777777" w:rsidTr="00017EFF">
        <w:trPr>
          <w:trHeight w:val="286"/>
        </w:trPr>
        <w:tc>
          <w:tcPr>
            <w:tcW w:w="2590" w:type="dxa"/>
          </w:tcPr>
          <w:p w14:paraId="6B4EE106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50" w:type="dxa"/>
          </w:tcPr>
          <w:p w14:paraId="4C1B8E07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9" w:type="dxa"/>
          </w:tcPr>
          <w:p w14:paraId="58247D48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8" w:type="dxa"/>
          </w:tcPr>
          <w:p w14:paraId="77D1EE19" w14:textId="77777777" w:rsidR="0005655F" w:rsidRPr="003C4BD5" w:rsidRDefault="0005655F" w:rsidP="007F55E3">
            <w:pPr>
              <w:rPr>
                <w:rFonts w:cs="Arial"/>
                <w:sz w:val="24"/>
              </w:rPr>
            </w:pPr>
          </w:p>
        </w:tc>
        <w:tc>
          <w:tcPr>
            <w:tcW w:w="3065" w:type="dxa"/>
          </w:tcPr>
          <w:p w14:paraId="0AE70BBA" w14:textId="3C071C35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655F" w:rsidRPr="003C4BD5" w14:paraId="3F0CC606" w14:textId="77777777" w:rsidTr="00017EFF">
        <w:trPr>
          <w:trHeight w:val="286"/>
        </w:trPr>
        <w:tc>
          <w:tcPr>
            <w:tcW w:w="2590" w:type="dxa"/>
          </w:tcPr>
          <w:p w14:paraId="5469FBF2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50" w:type="dxa"/>
          </w:tcPr>
          <w:p w14:paraId="00F36123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9" w:type="dxa"/>
          </w:tcPr>
          <w:p w14:paraId="13E2369D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8" w:type="dxa"/>
          </w:tcPr>
          <w:p w14:paraId="0F02A3FE" w14:textId="77777777" w:rsidR="0005655F" w:rsidRPr="003C4BD5" w:rsidRDefault="0005655F" w:rsidP="007F55E3">
            <w:pPr>
              <w:rPr>
                <w:rFonts w:cs="Arial"/>
                <w:sz w:val="24"/>
              </w:rPr>
            </w:pPr>
          </w:p>
        </w:tc>
        <w:tc>
          <w:tcPr>
            <w:tcW w:w="3065" w:type="dxa"/>
          </w:tcPr>
          <w:p w14:paraId="6855CFAB" w14:textId="4BA834E9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655F" w:rsidRPr="003C4BD5" w14:paraId="269EBD45" w14:textId="77777777" w:rsidTr="00017EFF">
        <w:trPr>
          <w:trHeight w:val="286"/>
        </w:trPr>
        <w:tc>
          <w:tcPr>
            <w:tcW w:w="2590" w:type="dxa"/>
          </w:tcPr>
          <w:p w14:paraId="6815AFBD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50" w:type="dxa"/>
          </w:tcPr>
          <w:p w14:paraId="2303E484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9" w:type="dxa"/>
          </w:tcPr>
          <w:p w14:paraId="67626348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8" w:type="dxa"/>
          </w:tcPr>
          <w:p w14:paraId="5D5190CB" w14:textId="77777777" w:rsidR="0005655F" w:rsidRPr="003C4BD5" w:rsidRDefault="0005655F" w:rsidP="007F55E3">
            <w:pPr>
              <w:rPr>
                <w:rFonts w:cs="Arial"/>
                <w:sz w:val="24"/>
              </w:rPr>
            </w:pPr>
          </w:p>
        </w:tc>
        <w:tc>
          <w:tcPr>
            <w:tcW w:w="3065" w:type="dxa"/>
          </w:tcPr>
          <w:p w14:paraId="4487BE5D" w14:textId="7359F67A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655F" w:rsidRPr="003C4BD5" w14:paraId="33BDA40E" w14:textId="77777777" w:rsidTr="00017EFF">
        <w:trPr>
          <w:trHeight w:val="297"/>
        </w:trPr>
        <w:tc>
          <w:tcPr>
            <w:tcW w:w="2590" w:type="dxa"/>
          </w:tcPr>
          <w:p w14:paraId="32CFBE7C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50" w:type="dxa"/>
          </w:tcPr>
          <w:p w14:paraId="66CB5A49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9" w:type="dxa"/>
          </w:tcPr>
          <w:p w14:paraId="2253880D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8" w:type="dxa"/>
          </w:tcPr>
          <w:p w14:paraId="531A25AA" w14:textId="77777777" w:rsidR="0005655F" w:rsidRPr="003C4BD5" w:rsidRDefault="0005655F" w:rsidP="007F55E3">
            <w:pPr>
              <w:rPr>
                <w:rFonts w:cs="Arial"/>
                <w:sz w:val="24"/>
              </w:rPr>
            </w:pPr>
          </w:p>
        </w:tc>
        <w:tc>
          <w:tcPr>
            <w:tcW w:w="3065" w:type="dxa"/>
          </w:tcPr>
          <w:p w14:paraId="799712EA" w14:textId="1D2C99EF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655F" w:rsidRPr="003C4BD5" w14:paraId="1C57FC54" w14:textId="77777777" w:rsidTr="00017EFF">
        <w:trPr>
          <w:trHeight w:val="286"/>
        </w:trPr>
        <w:tc>
          <w:tcPr>
            <w:tcW w:w="2590" w:type="dxa"/>
          </w:tcPr>
          <w:p w14:paraId="0D4B691B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50" w:type="dxa"/>
          </w:tcPr>
          <w:p w14:paraId="210BF73E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9" w:type="dxa"/>
          </w:tcPr>
          <w:p w14:paraId="6318D578" w14:textId="77777777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8" w:type="dxa"/>
          </w:tcPr>
          <w:p w14:paraId="4ED5834A" w14:textId="77777777" w:rsidR="0005655F" w:rsidRPr="003C4BD5" w:rsidRDefault="0005655F" w:rsidP="007F55E3">
            <w:pPr>
              <w:rPr>
                <w:rFonts w:cs="Arial"/>
                <w:sz w:val="24"/>
              </w:rPr>
            </w:pPr>
          </w:p>
        </w:tc>
        <w:tc>
          <w:tcPr>
            <w:tcW w:w="3065" w:type="dxa"/>
          </w:tcPr>
          <w:p w14:paraId="4AC25587" w14:textId="2D23BB4F" w:rsidR="0005655F" w:rsidRPr="003C4BD5" w:rsidRDefault="0005655F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300D97A" w14:textId="0B0FAED7" w:rsidR="001B3834" w:rsidRDefault="001B3834" w:rsidP="002A3E08"/>
    <w:p w14:paraId="73B32254" w14:textId="2693A6EC" w:rsidR="001B3834" w:rsidRDefault="001B3834" w:rsidP="002A3E08">
      <w:r>
        <w:t>Dato</w:t>
      </w:r>
      <w:r>
        <w:tab/>
      </w:r>
      <w:r>
        <w:tab/>
      </w:r>
      <w:r>
        <w:tab/>
      </w:r>
      <w:r>
        <w:tab/>
        <w:t>Sign. områdekontakt:</w:t>
      </w:r>
    </w:p>
    <w:p w14:paraId="097762BC" w14:textId="44138636" w:rsidR="001B3834" w:rsidRDefault="001B3834" w:rsidP="002A3E08"/>
    <w:p w14:paraId="3C109D22" w14:textId="6469012F" w:rsidR="001B3834" w:rsidRDefault="001B3834" w:rsidP="002A3E08"/>
    <w:p w14:paraId="2B5F4E21" w14:textId="02450A9B" w:rsidR="001B3834" w:rsidRDefault="001B3834" w:rsidP="002A3E08"/>
    <w:p w14:paraId="2DB47BC8" w14:textId="7FFD6638" w:rsidR="001B3834" w:rsidRDefault="001B3834" w:rsidP="002A3E08"/>
    <w:p w14:paraId="37477CE3" w14:textId="4C8EE4C2" w:rsidR="001B3834" w:rsidRDefault="001B3834" w:rsidP="002A3E08"/>
    <w:p w14:paraId="20EACD95" w14:textId="6ADD7E34" w:rsidR="001B3834" w:rsidRDefault="001B3834" w:rsidP="002A3E08"/>
    <w:p w14:paraId="55400FA3" w14:textId="77777777" w:rsidR="001B3834" w:rsidRDefault="001B3834" w:rsidP="00EE0B85">
      <w:pPr>
        <w:pStyle w:val="Overskrift1"/>
      </w:pPr>
      <w:r>
        <w:t>Norgesfinalen i turn</w:t>
      </w:r>
    </w:p>
    <w:p w14:paraId="15A4B2A4" w14:textId="77777777" w:rsidR="001B3834" w:rsidRDefault="001B3834" w:rsidP="001B3834"/>
    <w:p w14:paraId="6A65E98F" w14:textId="797C4E78" w:rsidR="001B3834" w:rsidRDefault="001B3834" w:rsidP="001B3834">
      <w:pPr>
        <w:pStyle w:val="Overskrift3"/>
      </w:pPr>
      <w:r>
        <w:t>UTØVERE TURN MENN</w:t>
      </w:r>
    </w:p>
    <w:p w14:paraId="62BE04B0" w14:textId="77777777" w:rsidR="001B3834" w:rsidRDefault="001B3834" w:rsidP="001B3834"/>
    <w:p w14:paraId="2EC6C9CD" w14:textId="77777777" w:rsidR="001B3834" w:rsidRPr="001B3834" w:rsidRDefault="001B3834" w:rsidP="001B3834">
      <w:pPr>
        <w:rPr>
          <w:b/>
          <w:bCs/>
        </w:rPr>
      </w:pPr>
      <w:r w:rsidRPr="001B3834">
        <w:rPr>
          <w:b/>
          <w:bCs/>
        </w:rPr>
        <w:t>Norgesfinalen for kretslag</w:t>
      </w:r>
    </w:p>
    <w:p w14:paraId="1B388C99" w14:textId="1CCC20F2" w:rsidR="001B3834" w:rsidRDefault="001B3834" w:rsidP="001B3834">
      <w:r>
        <w:t>Følgende gutter fra vår krets er kvalifisert gjennom kretslagskvalifisering til Norgesfinalen for kretslag (NB! Må ikke stille med fullt lag for å delta, man kan også delta med enkeltgymnaster):</w:t>
      </w:r>
    </w:p>
    <w:p w14:paraId="63769C3A" w14:textId="77777777" w:rsidR="001B3834" w:rsidRDefault="001B3834" w:rsidP="001B3834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129"/>
        <w:gridCol w:w="8494"/>
      </w:tblGrid>
      <w:tr w:rsidR="001B3834" w14:paraId="571F6A72" w14:textId="77777777" w:rsidTr="003D7EC2">
        <w:tc>
          <w:tcPr>
            <w:tcW w:w="1129" w:type="dxa"/>
          </w:tcPr>
          <w:p w14:paraId="58544452" w14:textId="77777777" w:rsidR="001B3834" w:rsidRPr="003C4BD5" w:rsidRDefault="001B3834" w:rsidP="007F55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4BD5">
              <w:rPr>
                <w:rFonts w:ascii="Arial" w:hAnsi="Arial" w:cs="Arial"/>
                <w:b/>
                <w:bCs/>
                <w:sz w:val="24"/>
                <w:szCs w:val="24"/>
              </w:rPr>
              <w:t>Krets:</w:t>
            </w:r>
          </w:p>
          <w:p w14:paraId="33CDE32B" w14:textId="77777777" w:rsidR="001B3834" w:rsidRPr="003C4BD5" w:rsidRDefault="001B3834" w:rsidP="007F55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494" w:type="dxa"/>
          </w:tcPr>
          <w:p w14:paraId="7C90B93E" w14:textId="77777777" w:rsidR="001B3834" w:rsidRPr="003C4BD5" w:rsidRDefault="001B3834" w:rsidP="007F55E3">
            <w:pPr>
              <w:rPr>
                <w:sz w:val="24"/>
                <w:szCs w:val="24"/>
              </w:rPr>
            </w:pPr>
          </w:p>
        </w:tc>
      </w:tr>
    </w:tbl>
    <w:p w14:paraId="6B43790B" w14:textId="77777777" w:rsidR="001B3834" w:rsidRDefault="001B3834" w:rsidP="001B3834"/>
    <w:p w14:paraId="16878ED7" w14:textId="77777777" w:rsidR="001B3834" w:rsidRDefault="001B3834" w:rsidP="001B3834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70"/>
        <w:gridCol w:w="2224"/>
        <w:gridCol w:w="1846"/>
        <w:gridCol w:w="1376"/>
        <w:gridCol w:w="1486"/>
        <w:gridCol w:w="1621"/>
      </w:tblGrid>
      <w:tr w:rsidR="00EE0B85" w14:paraId="0F164C8F" w14:textId="77777777" w:rsidTr="003D7EC2">
        <w:tc>
          <w:tcPr>
            <w:tcW w:w="1070" w:type="dxa"/>
          </w:tcPr>
          <w:p w14:paraId="697F7AB0" w14:textId="77777777" w:rsidR="00EE0B85" w:rsidRPr="00EE0B85" w:rsidRDefault="00EE0B85" w:rsidP="007F55E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0B85">
              <w:rPr>
                <w:rFonts w:ascii="Arial" w:hAnsi="Arial" w:cs="Arial"/>
                <w:b/>
                <w:bCs/>
                <w:sz w:val="20"/>
                <w:szCs w:val="20"/>
              </w:rPr>
              <w:t>Klasse:</w:t>
            </w:r>
          </w:p>
        </w:tc>
        <w:tc>
          <w:tcPr>
            <w:tcW w:w="2224" w:type="dxa"/>
          </w:tcPr>
          <w:p w14:paraId="5A928EB3" w14:textId="77777777" w:rsidR="00EE0B85" w:rsidRPr="00EE0B85" w:rsidRDefault="00EE0B85" w:rsidP="007F55E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0B85">
              <w:rPr>
                <w:rFonts w:ascii="Arial" w:hAnsi="Arial" w:cs="Arial"/>
                <w:b/>
                <w:bCs/>
                <w:sz w:val="18"/>
                <w:szCs w:val="18"/>
              </w:rPr>
              <w:t>Navn:</w:t>
            </w:r>
          </w:p>
        </w:tc>
        <w:tc>
          <w:tcPr>
            <w:tcW w:w="1846" w:type="dxa"/>
          </w:tcPr>
          <w:p w14:paraId="43793DEC" w14:textId="77777777" w:rsidR="00EE0B85" w:rsidRPr="00EE0B85" w:rsidRDefault="00EE0B85" w:rsidP="007F55E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0B85">
              <w:rPr>
                <w:rFonts w:ascii="Arial" w:hAnsi="Arial" w:cs="Arial"/>
                <w:b/>
                <w:bCs/>
                <w:sz w:val="18"/>
                <w:szCs w:val="18"/>
              </w:rPr>
              <w:t>Fødselsdato:</w:t>
            </w:r>
          </w:p>
        </w:tc>
        <w:tc>
          <w:tcPr>
            <w:tcW w:w="1376" w:type="dxa"/>
          </w:tcPr>
          <w:p w14:paraId="1D4958DC" w14:textId="76918ED7" w:rsidR="00EE0B85" w:rsidRPr="00EE0B85" w:rsidRDefault="00EE0B85" w:rsidP="007F55E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0B85">
              <w:rPr>
                <w:rFonts w:ascii="Arial" w:hAnsi="Arial" w:cs="Arial"/>
                <w:b/>
                <w:bCs/>
                <w:sz w:val="18"/>
                <w:szCs w:val="18"/>
              </w:rPr>
              <w:t>Lunsj lørdag (75,-)</w:t>
            </w:r>
          </w:p>
        </w:tc>
        <w:tc>
          <w:tcPr>
            <w:tcW w:w="1486" w:type="dxa"/>
          </w:tcPr>
          <w:p w14:paraId="34AE527D" w14:textId="21995583" w:rsidR="00EE0B85" w:rsidRPr="00EE0B85" w:rsidRDefault="003D7EC2" w:rsidP="007F55E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17EFF">
              <w:rPr>
                <w:rFonts w:ascii="Arial" w:hAnsi="Arial" w:cs="Arial"/>
                <w:b/>
                <w:bCs/>
                <w:sz w:val="18"/>
                <w:szCs w:val="18"/>
              </w:rPr>
              <w:t>Lunsj søndag (75,-)</w:t>
            </w:r>
          </w:p>
        </w:tc>
        <w:tc>
          <w:tcPr>
            <w:tcW w:w="1621" w:type="dxa"/>
          </w:tcPr>
          <w:p w14:paraId="21E2A666" w14:textId="609ED372" w:rsidR="00EE0B85" w:rsidRPr="00EE0B85" w:rsidRDefault="00EE0B85" w:rsidP="007F55E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0B85">
              <w:rPr>
                <w:rFonts w:ascii="Arial" w:hAnsi="Arial" w:cs="Arial"/>
                <w:b/>
                <w:bCs/>
                <w:sz w:val="18"/>
                <w:szCs w:val="18"/>
              </w:rPr>
              <w:t>Middag lørdag (350,-)</w:t>
            </w:r>
          </w:p>
        </w:tc>
      </w:tr>
      <w:tr w:rsidR="00EE0B85" w14:paraId="556713C5" w14:textId="77777777" w:rsidTr="003D7EC2">
        <w:tc>
          <w:tcPr>
            <w:tcW w:w="1070" w:type="dxa"/>
          </w:tcPr>
          <w:p w14:paraId="6583B196" w14:textId="77777777" w:rsidR="00EE0B85" w:rsidRPr="003C4BD5" w:rsidRDefault="00EE0B85" w:rsidP="007F55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4BD5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224" w:type="dxa"/>
          </w:tcPr>
          <w:p w14:paraId="0840A4B5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6" w:type="dxa"/>
          </w:tcPr>
          <w:p w14:paraId="32FB65BB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6" w:type="dxa"/>
          </w:tcPr>
          <w:p w14:paraId="717A96B0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6" w:type="dxa"/>
          </w:tcPr>
          <w:p w14:paraId="622196EA" w14:textId="77777777" w:rsidR="00EE0B85" w:rsidRPr="003C4BD5" w:rsidRDefault="00EE0B85" w:rsidP="007F55E3">
            <w:pPr>
              <w:rPr>
                <w:rFonts w:cs="Arial"/>
                <w:sz w:val="24"/>
              </w:rPr>
            </w:pPr>
          </w:p>
        </w:tc>
        <w:tc>
          <w:tcPr>
            <w:tcW w:w="1621" w:type="dxa"/>
          </w:tcPr>
          <w:p w14:paraId="06F3E363" w14:textId="1E9F58E2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B85" w14:paraId="082E9B14" w14:textId="77777777" w:rsidTr="003D7EC2">
        <w:tc>
          <w:tcPr>
            <w:tcW w:w="1070" w:type="dxa"/>
          </w:tcPr>
          <w:p w14:paraId="6E6E5F5B" w14:textId="77777777" w:rsidR="00EE0B85" w:rsidRPr="003C4BD5" w:rsidRDefault="00EE0B85" w:rsidP="007F55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4BD5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224" w:type="dxa"/>
          </w:tcPr>
          <w:p w14:paraId="1B4D0A64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6" w:type="dxa"/>
          </w:tcPr>
          <w:p w14:paraId="75945A31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6" w:type="dxa"/>
          </w:tcPr>
          <w:p w14:paraId="57550F06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6" w:type="dxa"/>
          </w:tcPr>
          <w:p w14:paraId="5B1D769D" w14:textId="77777777" w:rsidR="00EE0B85" w:rsidRPr="003C4BD5" w:rsidRDefault="00EE0B85" w:rsidP="007F55E3">
            <w:pPr>
              <w:rPr>
                <w:rFonts w:cs="Arial"/>
                <w:sz w:val="24"/>
              </w:rPr>
            </w:pPr>
          </w:p>
        </w:tc>
        <w:tc>
          <w:tcPr>
            <w:tcW w:w="1621" w:type="dxa"/>
          </w:tcPr>
          <w:p w14:paraId="752E3184" w14:textId="3DA76D6B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B85" w14:paraId="42248B93" w14:textId="77777777" w:rsidTr="003D7EC2">
        <w:tc>
          <w:tcPr>
            <w:tcW w:w="1070" w:type="dxa"/>
          </w:tcPr>
          <w:p w14:paraId="7F000722" w14:textId="77777777" w:rsidR="00EE0B85" w:rsidRPr="003C4BD5" w:rsidRDefault="00EE0B85" w:rsidP="007F55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4BD5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224" w:type="dxa"/>
          </w:tcPr>
          <w:p w14:paraId="3F1E9E62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6" w:type="dxa"/>
          </w:tcPr>
          <w:p w14:paraId="14AEF956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6" w:type="dxa"/>
          </w:tcPr>
          <w:p w14:paraId="17A002A8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6" w:type="dxa"/>
          </w:tcPr>
          <w:p w14:paraId="3465EC35" w14:textId="77777777" w:rsidR="00EE0B85" w:rsidRPr="003C4BD5" w:rsidRDefault="00EE0B85" w:rsidP="007F55E3">
            <w:pPr>
              <w:rPr>
                <w:rFonts w:cs="Arial"/>
                <w:sz w:val="24"/>
              </w:rPr>
            </w:pPr>
          </w:p>
        </w:tc>
        <w:tc>
          <w:tcPr>
            <w:tcW w:w="1621" w:type="dxa"/>
          </w:tcPr>
          <w:p w14:paraId="70929329" w14:textId="145C4F96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B85" w14:paraId="2AA4C59B" w14:textId="77777777" w:rsidTr="003D7EC2">
        <w:tc>
          <w:tcPr>
            <w:tcW w:w="1070" w:type="dxa"/>
          </w:tcPr>
          <w:p w14:paraId="0F0B4DAA" w14:textId="77777777" w:rsidR="00EE0B85" w:rsidRPr="003C4BD5" w:rsidRDefault="00EE0B85" w:rsidP="007F55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4BD5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224" w:type="dxa"/>
          </w:tcPr>
          <w:p w14:paraId="3FAF1C45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6" w:type="dxa"/>
          </w:tcPr>
          <w:p w14:paraId="3BDC4EAB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6" w:type="dxa"/>
          </w:tcPr>
          <w:p w14:paraId="0DC2DA87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6" w:type="dxa"/>
          </w:tcPr>
          <w:p w14:paraId="7F335330" w14:textId="77777777" w:rsidR="00EE0B85" w:rsidRPr="003C4BD5" w:rsidRDefault="00EE0B85" w:rsidP="007F55E3">
            <w:pPr>
              <w:rPr>
                <w:rFonts w:cs="Arial"/>
                <w:sz w:val="24"/>
              </w:rPr>
            </w:pPr>
          </w:p>
        </w:tc>
        <w:tc>
          <w:tcPr>
            <w:tcW w:w="1621" w:type="dxa"/>
          </w:tcPr>
          <w:p w14:paraId="07462FCF" w14:textId="4523885E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B85" w14:paraId="64FE1985" w14:textId="77777777" w:rsidTr="003D7EC2">
        <w:tc>
          <w:tcPr>
            <w:tcW w:w="1070" w:type="dxa"/>
          </w:tcPr>
          <w:p w14:paraId="0E3DA800" w14:textId="77777777" w:rsidR="00EE0B85" w:rsidRPr="003C4BD5" w:rsidRDefault="00EE0B85" w:rsidP="007F55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4BD5">
              <w:rPr>
                <w:rFonts w:ascii="Arial" w:hAnsi="Arial" w:cs="Arial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2224" w:type="dxa"/>
          </w:tcPr>
          <w:p w14:paraId="6E62AF8F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6" w:type="dxa"/>
          </w:tcPr>
          <w:p w14:paraId="5AF5FD8E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6" w:type="dxa"/>
          </w:tcPr>
          <w:p w14:paraId="2A0D0D20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6" w:type="dxa"/>
          </w:tcPr>
          <w:p w14:paraId="2242F2AB" w14:textId="77777777" w:rsidR="00EE0B85" w:rsidRPr="003C4BD5" w:rsidRDefault="00EE0B85" w:rsidP="007F55E3">
            <w:pPr>
              <w:rPr>
                <w:rFonts w:cs="Arial"/>
                <w:sz w:val="24"/>
              </w:rPr>
            </w:pPr>
          </w:p>
        </w:tc>
        <w:tc>
          <w:tcPr>
            <w:tcW w:w="1621" w:type="dxa"/>
          </w:tcPr>
          <w:p w14:paraId="51BD449D" w14:textId="6F0B5EDB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B85" w14:paraId="5F709834" w14:textId="77777777" w:rsidTr="003D7EC2">
        <w:tc>
          <w:tcPr>
            <w:tcW w:w="1070" w:type="dxa"/>
          </w:tcPr>
          <w:p w14:paraId="0325DF08" w14:textId="77777777" w:rsidR="00EE0B85" w:rsidRPr="003C4BD5" w:rsidRDefault="00EE0B85" w:rsidP="007F55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4BD5">
              <w:rPr>
                <w:rFonts w:ascii="Arial" w:hAnsi="Arial" w:cs="Arial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2224" w:type="dxa"/>
          </w:tcPr>
          <w:p w14:paraId="5EE9F5F8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6" w:type="dxa"/>
          </w:tcPr>
          <w:p w14:paraId="508E108C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6" w:type="dxa"/>
          </w:tcPr>
          <w:p w14:paraId="751DB973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6" w:type="dxa"/>
          </w:tcPr>
          <w:p w14:paraId="0C1FCB4A" w14:textId="77777777" w:rsidR="00EE0B85" w:rsidRPr="003C4BD5" w:rsidRDefault="00EE0B85" w:rsidP="007F55E3">
            <w:pPr>
              <w:rPr>
                <w:rFonts w:cs="Arial"/>
                <w:sz w:val="24"/>
              </w:rPr>
            </w:pPr>
          </w:p>
        </w:tc>
        <w:tc>
          <w:tcPr>
            <w:tcW w:w="1621" w:type="dxa"/>
          </w:tcPr>
          <w:p w14:paraId="106074E1" w14:textId="7D644E61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B85" w14:paraId="510D813F" w14:textId="77777777" w:rsidTr="003D7EC2">
        <w:tc>
          <w:tcPr>
            <w:tcW w:w="1070" w:type="dxa"/>
          </w:tcPr>
          <w:p w14:paraId="7D8BF321" w14:textId="77777777" w:rsidR="00EE0B85" w:rsidRPr="003C4BD5" w:rsidRDefault="00EE0B85" w:rsidP="007F55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4BD5">
              <w:rPr>
                <w:rFonts w:ascii="Arial" w:hAnsi="Arial" w:cs="Arial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2224" w:type="dxa"/>
          </w:tcPr>
          <w:p w14:paraId="7CFB3CEF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6" w:type="dxa"/>
          </w:tcPr>
          <w:p w14:paraId="4D5D9815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6" w:type="dxa"/>
          </w:tcPr>
          <w:p w14:paraId="1AA02FD4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6" w:type="dxa"/>
          </w:tcPr>
          <w:p w14:paraId="6D28E4BF" w14:textId="77777777" w:rsidR="00EE0B85" w:rsidRPr="003C4BD5" w:rsidRDefault="00EE0B85" w:rsidP="007F55E3">
            <w:pPr>
              <w:rPr>
                <w:rFonts w:cs="Arial"/>
                <w:sz w:val="24"/>
              </w:rPr>
            </w:pPr>
          </w:p>
        </w:tc>
        <w:tc>
          <w:tcPr>
            <w:tcW w:w="1621" w:type="dxa"/>
          </w:tcPr>
          <w:p w14:paraId="0E579576" w14:textId="3AC686A9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B85" w14:paraId="77523762" w14:textId="77777777" w:rsidTr="003D7EC2">
        <w:tc>
          <w:tcPr>
            <w:tcW w:w="1070" w:type="dxa"/>
          </w:tcPr>
          <w:p w14:paraId="0E241C44" w14:textId="77777777" w:rsidR="00EE0B85" w:rsidRPr="003C4BD5" w:rsidRDefault="00EE0B85" w:rsidP="007F55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4BD5">
              <w:rPr>
                <w:rFonts w:ascii="Arial" w:hAnsi="Arial" w:cs="Arial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2224" w:type="dxa"/>
          </w:tcPr>
          <w:p w14:paraId="1A5D1008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6" w:type="dxa"/>
          </w:tcPr>
          <w:p w14:paraId="7F3CC6A3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6" w:type="dxa"/>
          </w:tcPr>
          <w:p w14:paraId="599D6335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6" w:type="dxa"/>
          </w:tcPr>
          <w:p w14:paraId="2776832D" w14:textId="77777777" w:rsidR="00EE0B85" w:rsidRPr="003C4BD5" w:rsidRDefault="00EE0B85" w:rsidP="007F55E3">
            <w:pPr>
              <w:rPr>
                <w:rFonts w:cs="Arial"/>
                <w:sz w:val="24"/>
              </w:rPr>
            </w:pPr>
          </w:p>
        </w:tc>
        <w:tc>
          <w:tcPr>
            <w:tcW w:w="1621" w:type="dxa"/>
          </w:tcPr>
          <w:p w14:paraId="05F3DC2C" w14:textId="54DC6E0B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B85" w14:paraId="03C469FD" w14:textId="77777777" w:rsidTr="003D7EC2">
        <w:tc>
          <w:tcPr>
            <w:tcW w:w="1070" w:type="dxa"/>
          </w:tcPr>
          <w:p w14:paraId="28239BAC" w14:textId="77777777" w:rsidR="00EE0B85" w:rsidRPr="003C4BD5" w:rsidRDefault="00EE0B85" w:rsidP="007F55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4BD5">
              <w:rPr>
                <w:rFonts w:ascii="Arial" w:hAnsi="Arial" w:cs="Arial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2224" w:type="dxa"/>
          </w:tcPr>
          <w:p w14:paraId="7917CCB4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6" w:type="dxa"/>
          </w:tcPr>
          <w:p w14:paraId="21151093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6" w:type="dxa"/>
          </w:tcPr>
          <w:p w14:paraId="4029A28E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6" w:type="dxa"/>
          </w:tcPr>
          <w:p w14:paraId="0C75B070" w14:textId="77777777" w:rsidR="00EE0B85" w:rsidRPr="003C4BD5" w:rsidRDefault="00EE0B85" w:rsidP="007F55E3">
            <w:pPr>
              <w:rPr>
                <w:rFonts w:cs="Arial"/>
                <w:sz w:val="24"/>
              </w:rPr>
            </w:pPr>
          </w:p>
        </w:tc>
        <w:tc>
          <w:tcPr>
            <w:tcW w:w="1621" w:type="dxa"/>
          </w:tcPr>
          <w:p w14:paraId="184E028C" w14:textId="08930D66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B85" w14:paraId="6F3D9C0A" w14:textId="77777777" w:rsidTr="003D7EC2">
        <w:tc>
          <w:tcPr>
            <w:tcW w:w="1070" w:type="dxa"/>
          </w:tcPr>
          <w:p w14:paraId="2122BA12" w14:textId="77777777" w:rsidR="00EE0B85" w:rsidRPr="003C4BD5" w:rsidRDefault="00EE0B85" w:rsidP="007F55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4BD5">
              <w:rPr>
                <w:rFonts w:ascii="Arial" w:hAnsi="Arial" w:cs="Arial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2224" w:type="dxa"/>
          </w:tcPr>
          <w:p w14:paraId="4C490FFE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6" w:type="dxa"/>
          </w:tcPr>
          <w:p w14:paraId="29F759BE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6" w:type="dxa"/>
          </w:tcPr>
          <w:p w14:paraId="113A9908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6" w:type="dxa"/>
          </w:tcPr>
          <w:p w14:paraId="53095C17" w14:textId="77777777" w:rsidR="00EE0B85" w:rsidRPr="003C4BD5" w:rsidRDefault="00EE0B85" w:rsidP="007F55E3">
            <w:pPr>
              <w:rPr>
                <w:rFonts w:cs="Arial"/>
                <w:sz w:val="24"/>
              </w:rPr>
            </w:pPr>
          </w:p>
        </w:tc>
        <w:tc>
          <w:tcPr>
            <w:tcW w:w="1621" w:type="dxa"/>
          </w:tcPr>
          <w:p w14:paraId="100D7491" w14:textId="19FE7CE0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99822C5" w14:textId="77777777" w:rsidR="001B3834" w:rsidRPr="00052ED3" w:rsidRDefault="001B3834" w:rsidP="001B3834"/>
    <w:p w14:paraId="4C7AB236" w14:textId="77777777" w:rsidR="001B3834" w:rsidRDefault="001B3834" w:rsidP="001B3834">
      <w:r>
        <w:t>Trenere og andre som ønsker lunsj:</w:t>
      </w:r>
    </w:p>
    <w:p w14:paraId="1A13A8DF" w14:textId="77777777" w:rsidR="001B3834" w:rsidRDefault="001B3834" w:rsidP="001B3834"/>
    <w:tbl>
      <w:tblPr>
        <w:tblStyle w:val="Tabellrutenett"/>
        <w:tblW w:w="9634" w:type="dxa"/>
        <w:tblLook w:val="04A0" w:firstRow="1" w:lastRow="0" w:firstColumn="1" w:lastColumn="0" w:noHBand="0" w:noVBand="1"/>
      </w:tblPr>
      <w:tblGrid>
        <w:gridCol w:w="3175"/>
        <w:gridCol w:w="1923"/>
        <w:gridCol w:w="1418"/>
        <w:gridCol w:w="1417"/>
        <w:gridCol w:w="1701"/>
      </w:tblGrid>
      <w:tr w:rsidR="00EE0B85" w:rsidRPr="003C4BD5" w14:paraId="65B39492" w14:textId="77777777" w:rsidTr="00F75964">
        <w:trPr>
          <w:trHeight w:val="414"/>
        </w:trPr>
        <w:tc>
          <w:tcPr>
            <w:tcW w:w="3175" w:type="dxa"/>
          </w:tcPr>
          <w:p w14:paraId="7F423206" w14:textId="77777777" w:rsidR="00EE0B85" w:rsidRPr="00EE0B85" w:rsidRDefault="00EE0B85" w:rsidP="007F55E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0B85">
              <w:rPr>
                <w:rFonts w:ascii="Arial" w:hAnsi="Arial" w:cs="Arial"/>
                <w:b/>
                <w:bCs/>
                <w:sz w:val="18"/>
                <w:szCs w:val="18"/>
              </w:rPr>
              <w:t>Navn:</w:t>
            </w:r>
          </w:p>
        </w:tc>
        <w:tc>
          <w:tcPr>
            <w:tcW w:w="1923" w:type="dxa"/>
          </w:tcPr>
          <w:p w14:paraId="2986072B" w14:textId="77777777" w:rsidR="00EE0B85" w:rsidRPr="00EE0B85" w:rsidRDefault="00EE0B85" w:rsidP="007F55E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0B85">
              <w:rPr>
                <w:rFonts w:ascii="Arial" w:hAnsi="Arial" w:cs="Arial"/>
                <w:b/>
                <w:bCs/>
                <w:sz w:val="18"/>
                <w:szCs w:val="18"/>
              </w:rPr>
              <w:t>Rolle: (trener etc.)</w:t>
            </w:r>
          </w:p>
        </w:tc>
        <w:tc>
          <w:tcPr>
            <w:tcW w:w="1418" w:type="dxa"/>
          </w:tcPr>
          <w:p w14:paraId="15CDC12F" w14:textId="2C461AB8" w:rsidR="00EE0B85" w:rsidRPr="00EE0B85" w:rsidRDefault="00EE0B85" w:rsidP="007F55E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0B85">
              <w:rPr>
                <w:rFonts w:ascii="Arial" w:hAnsi="Arial" w:cs="Arial"/>
                <w:b/>
                <w:bCs/>
                <w:sz w:val="18"/>
                <w:szCs w:val="18"/>
              </w:rPr>
              <w:t>Lunsj lørdag (75,-)</w:t>
            </w:r>
          </w:p>
        </w:tc>
        <w:tc>
          <w:tcPr>
            <w:tcW w:w="1417" w:type="dxa"/>
          </w:tcPr>
          <w:p w14:paraId="4BFBF51B" w14:textId="74E52F8A" w:rsidR="00EE0B85" w:rsidRPr="00EE0B85" w:rsidRDefault="00F75964" w:rsidP="007F55E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17EFF">
              <w:rPr>
                <w:rFonts w:ascii="Arial" w:hAnsi="Arial" w:cs="Arial"/>
                <w:b/>
                <w:bCs/>
                <w:sz w:val="18"/>
                <w:szCs w:val="18"/>
              </w:rPr>
              <w:t>Lunsj søndag (75,-)</w:t>
            </w:r>
          </w:p>
        </w:tc>
        <w:tc>
          <w:tcPr>
            <w:tcW w:w="1701" w:type="dxa"/>
          </w:tcPr>
          <w:p w14:paraId="1178E345" w14:textId="7B0F9DD8" w:rsidR="00EE0B85" w:rsidRPr="00EE0B85" w:rsidRDefault="00EE0B85" w:rsidP="007F55E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0B85">
              <w:rPr>
                <w:rFonts w:ascii="Arial" w:hAnsi="Arial" w:cs="Arial"/>
                <w:b/>
                <w:bCs/>
                <w:sz w:val="18"/>
                <w:szCs w:val="18"/>
              </w:rPr>
              <w:t>Middag lørdag (350,-)</w:t>
            </w:r>
          </w:p>
        </w:tc>
      </w:tr>
      <w:tr w:rsidR="00EE0B85" w:rsidRPr="003C4BD5" w14:paraId="04A318AB" w14:textId="77777777" w:rsidTr="00F75964">
        <w:trPr>
          <w:trHeight w:val="273"/>
        </w:trPr>
        <w:tc>
          <w:tcPr>
            <w:tcW w:w="3175" w:type="dxa"/>
          </w:tcPr>
          <w:p w14:paraId="3557A252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3" w:type="dxa"/>
          </w:tcPr>
          <w:p w14:paraId="7DFAF23C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F2BEED2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9856547" w14:textId="77777777" w:rsidR="00EE0B85" w:rsidRPr="003C4BD5" w:rsidRDefault="00EE0B85" w:rsidP="007F55E3">
            <w:pPr>
              <w:rPr>
                <w:rFonts w:cs="Arial"/>
                <w:sz w:val="24"/>
              </w:rPr>
            </w:pPr>
          </w:p>
        </w:tc>
        <w:tc>
          <w:tcPr>
            <w:tcW w:w="1701" w:type="dxa"/>
          </w:tcPr>
          <w:p w14:paraId="7375AE0D" w14:textId="1BF6E394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B85" w:rsidRPr="003C4BD5" w14:paraId="03ACB03E" w14:textId="77777777" w:rsidTr="00F75964">
        <w:trPr>
          <w:trHeight w:val="282"/>
        </w:trPr>
        <w:tc>
          <w:tcPr>
            <w:tcW w:w="3175" w:type="dxa"/>
          </w:tcPr>
          <w:p w14:paraId="7FF619FB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3" w:type="dxa"/>
          </w:tcPr>
          <w:p w14:paraId="1F4FA56D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D8A0829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1CA9488" w14:textId="77777777" w:rsidR="00EE0B85" w:rsidRPr="003C4BD5" w:rsidRDefault="00EE0B85" w:rsidP="007F55E3">
            <w:pPr>
              <w:rPr>
                <w:rFonts w:cs="Arial"/>
                <w:sz w:val="24"/>
              </w:rPr>
            </w:pPr>
          </w:p>
        </w:tc>
        <w:tc>
          <w:tcPr>
            <w:tcW w:w="1701" w:type="dxa"/>
          </w:tcPr>
          <w:p w14:paraId="4367E443" w14:textId="3D8B3DB1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B85" w:rsidRPr="003C4BD5" w14:paraId="7E708B94" w14:textId="77777777" w:rsidTr="00F75964">
        <w:trPr>
          <w:trHeight w:val="273"/>
        </w:trPr>
        <w:tc>
          <w:tcPr>
            <w:tcW w:w="3175" w:type="dxa"/>
          </w:tcPr>
          <w:p w14:paraId="12F1DC18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3" w:type="dxa"/>
          </w:tcPr>
          <w:p w14:paraId="63954694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0C18F01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4C4AD85" w14:textId="77777777" w:rsidR="00EE0B85" w:rsidRPr="003C4BD5" w:rsidRDefault="00EE0B85" w:rsidP="007F55E3">
            <w:pPr>
              <w:rPr>
                <w:rFonts w:cs="Arial"/>
                <w:sz w:val="24"/>
              </w:rPr>
            </w:pPr>
          </w:p>
        </w:tc>
        <w:tc>
          <w:tcPr>
            <w:tcW w:w="1701" w:type="dxa"/>
          </w:tcPr>
          <w:p w14:paraId="4C980123" w14:textId="73B0E81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B85" w:rsidRPr="003C4BD5" w14:paraId="1BC1E809" w14:textId="77777777" w:rsidTr="00F75964">
        <w:trPr>
          <w:trHeight w:val="273"/>
        </w:trPr>
        <w:tc>
          <w:tcPr>
            <w:tcW w:w="3175" w:type="dxa"/>
          </w:tcPr>
          <w:p w14:paraId="3EA7B43D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3" w:type="dxa"/>
          </w:tcPr>
          <w:p w14:paraId="42BA4B39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FE492FC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9DE810C" w14:textId="77777777" w:rsidR="00EE0B85" w:rsidRPr="003C4BD5" w:rsidRDefault="00EE0B85" w:rsidP="007F55E3">
            <w:pPr>
              <w:rPr>
                <w:rFonts w:cs="Arial"/>
                <w:sz w:val="24"/>
              </w:rPr>
            </w:pPr>
          </w:p>
        </w:tc>
        <w:tc>
          <w:tcPr>
            <w:tcW w:w="1701" w:type="dxa"/>
          </w:tcPr>
          <w:p w14:paraId="7EE7C01C" w14:textId="6841A832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B85" w:rsidRPr="003C4BD5" w14:paraId="1AA89E2A" w14:textId="77777777" w:rsidTr="00F75964">
        <w:trPr>
          <w:trHeight w:val="273"/>
        </w:trPr>
        <w:tc>
          <w:tcPr>
            <w:tcW w:w="3175" w:type="dxa"/>
          </w:tcPr>
          <w:p w14:paraId="78EF7077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3" w:type="dxa"/>
          </w:tcPr>
          <w:p w14:paraId="14BA8536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2952562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F5A1472" w14:textId="77777777" w:rsidR="00EE0B85" w:rsidRPr="003C4BD5" w:rsidRDefault="00EE0B85" w:rsidP="007F55E3">
            <w:pPr>
              <w:rPr>
                <w:rFonts w:cs="Arial"/>
                <w:sz w:val="24"/>
              </w:rPr>
            </w:pPr>
          </w:p>
        </w:tc>
        <w:tc>
          <w:tcPr>
            <w:tcW w:w="1701" w:type="dxa"/>
          </w:tcPr>
          <w:p w14:paraId="3EC8065B" w14:textId="28097F01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B85" w:rsidRPr="003C4BD5" w14:paraId="636EA5D6" w14:textId="77777777" w:rsidTr="00F75964">
        <w:trPr>
          <w:trHeight w:val="282"/>
        </w:trPr>
        <w:tc>
          <w:tcPr>
            <w:tcW w:w="3175" w:type="dxa"/>
          </w:tcPr>
          <w:p w14:paraId="51C86136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3" w:type="dxa"/>
          </w:tcPr>
          <w:p w14:paraId="0F46380D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3E0FFA0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B34183D" w14:textId="77777777" w:rsidR="00EE0B85" w:rsidRPr="003C4BD5" w:rsidRDefault="00EE0B85" w:rsidP="007F55E3">
            <w:pPr>
              <w:rPr>
                <w:rFonts w:cs="Arial"/>
                <w:sz w:val="24"/>
              </w:rPr>
            </w:pPr>
          </w:p>
        </w:tc>
        <w:tc>
          <w:tcPr>
            <w:tcW w:w="1701" w:type="dxa"/>
          </w:tcPr>
          <w:p w14:paraId="39BB59BE" w14:textId="0DCF0D0B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B85" w:rsidRPr="003C4BD5" w14:paraId="40809A21" w14:textId="77777777" w:rsidTr="00F75964">
        <w:trPr>
          <w:trHeight w:val="273"/>
        </w:trPr>
        <w:tc>
          <w:tcPr>
            <w:tcW w:w="3175" w:type="dxa"/>
          </w:tcPr>
          <w:p w14:paraId="26DCFE73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3" w:type="dxa"/>
          </w:tcPr>
          <w:p w14:paraId="071A5759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895B572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3CF3C76" w14:textId="77777777" w:rsidR="00EE0B85" w:rsidRPr="003C4BD5" w:rsidRDefault="00EE0B85" w:rsidP="007F55E3">
            <w:pPr>
              <w:rPr>
                <w:rFonts w:cs="Arial"/>
                <w:sz w:val="24"/>
              </w:rPr>
            </w:pPr>
          </w:p>
        </w:tc>
        <w:tc>
          <w:tcPr>
            <w:tcW w:w="1701" w:type="dxa"/>
          </w:tcPr>
          <w:p w14:paraId="425E8E29" w14:textId="7892D3AB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B85" w:rsidRPr="003C4BD5" w14:paraId="322A8851" w14:textId="77777777" w:rsidTr="00F75964">
        <w:trPr>
          <w:trHeight w:val="273"/>
        </w:trPr>
        <w:tc>
          <w:tcPr>
            <w:tcW w:w="3175" w:type="dxa"/>
          </w:tcPr>
          <w:p w14:paraId="20A5B8A9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3" w:type="dxa"/>
          </w:tcPr>
          <w:p w14:paraId="10A9E89D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14D91DF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B4C99A2" w14:textId="77777777" w:rsidR="00EE0B85" w:rsidRPr="003C4BD5" w:rsidRDefault="00EE0B85" w:rsidP="007F55E3">
            <w:pPr>
              <w:rPr>
                <w:rFonts w:cs="Arial"/>
                <w:sz w:val="24"/>
              </w:rPr>
            </w:pPr>
          </w:p>
        </w:tc>
        <w:tc>
          <w:tcPr>
            <w:tcW w:w="1701" w:type="dxa"/>
          </w:tcPr>
          <w:p w14:paraId="77E1F2BF" w14:textId="304F3FBA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B85" w:rsidRPr="003C4BD5" w14:paraId="25E17721" w14:textId="77777777" w:rsidTr="00F75964">
        <w:trPr>
          <w:trHeight w:val="282"/>
        </w:trPr>
        <w:tc>
          <w:tcPr>
            <w:tcW w:w="3175" w:type="dxa"/>
          </w:tcPr>
          <w:p w14:paraId="24BC59E1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3" w:type="dxa"/>
          </w:tcPr>
          <w:p w14:paraId="68D0C708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C7063E3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39E926F" w14:textId="77777777" w:rsidR="00EE0B85" w:rsidRPr="003C4BD5" w:rsidRDefault="00EE0B85" w:rsidP="007F55E3">
            <w:pPr>
              <w:rPr>
                <w:rFonts w:cs="Arial"/>
                <w:sz w:val="24"/>
              </w:rPr>
            </w:pPr>
          </w:p>
        </w:tc>
        <w:tc>
          <w:tcPr>
            <w:tcW w:w="1701" w:type="dxa"/>
          </w:tcPr>
          <w:p w14:paraId="6EB4B71B" w14:textId="74AEDE99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B85" w:rsidRPr="003C4BD5" w14:paraId="274795FD" w14:textId="77777777" w:rsidTr="00F75964">
        <w:trPr>
          <w:trHeight w:val="273"/>
        </w:trPr>
        <w:tc>
          <w:tcPr>
            <w:tcW w:w="3175" w:type="dxa"/>
          </w:tcPr>
          <w:p w14:paraId="55A3EB41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3" w:type="dxa"/>
          </w:tcPr>
          <w:p w14:paraId="0C84F448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39C3590" w14:textId="77777777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F78689B" w14:textId="77777777" w:rsidR="00EE0B85" w:rsidRPr="003C4BD5" w:rsidRDefault="00EE0B85" w:rsidP="007F55E3">
            <w:pPr>
              <w:rPr>
                <w:rFonts w:cs="Arial"/>
                <w:sz w:val="24"/>
              </w:rPr>
            </w:pPr>
          </w:p>
        </w:tc>
        <w:tc>
          <w:tcPr>
            <w:tcW w:w="1701" w:type="dxa"/>
          </w:tcPr>
          <w:p w14:paraId="7ABFB31F" w14:textId="25649A19" w:rsidR="00EE0B85" w:rsidRPr="003C4BD5" w:rsidRDefault="00EE0B85" w:rsidP="007F55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051C9C7" w14:textId="77777777" w:rsidR="001B3834" w:rsidRDefault="001B3834" w:rsidP="001B3834"/>
    <w:p w14:paraId="5CB699FA" w14:textId="77777777" w:rsidR="001B3834" w:rsidRPr="002A3E08" w:rsidRDefault="001B3834" w:rsidP="001B3834">
      <w:r>
        <w:t>Dato</w:t>
      </w:r>
      <w:r>
        <w:tab/>
      </w:r>
      <w:r>
        <w:tab/>
      </w:r>
      <w:r>
        <w:tab/>
      </w:r>
      <w:r>
        <w:tab/>
        <w:t>Sign. områdekontakt:</w:t>
      </w:r>
    </w:p>
    <w:p w14:paraId="34630192" w14:textId="77777777" w:rsidR="001B3834" w:rsidRPr="002A3E08" w:rsidRDefault="001B3834" w:rsidP="002A3E08"/>
    <w:sectPr w:rsidR="001B3834" w:rsidRPr="002A3E08" w:rsidSect="00D44873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17" w:right="1417" w:bottom="231" w:left="85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91E80" w14:textId="77777777" w:rsidR="00800576" w:rsidRDefault="00800576" w:rsidP="00B87BD7">
      <w:r>
        <w:separator/>
      </w:r>
    </w:p>
  </w:endnote>
  <w:endnote w:type="continuationSeparator" w:id="0">
    <w:p w14:paraId="1F94AD96" w14:textId="77777777" w:rsidR="00800576" w:rsidRDefault="00800576" w:rsidP="00B8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-2042887568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753C30D2" w14:textId="77777777" w:rsidR="00D44873" w:rsidRDefault="00D44873" w:rsidP="00503236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2129EB57" w14:textId="77777777" w:rsidR="00D44873" w:rsidRDefault="00D44873" w:rsidP="00D44873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-1316185131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1AD9B586" w14:textId="77777777" w:rsidR="00D44873" w:rsidRDefault="00D44873" w:rsidP="00503236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14:paraId="2D1587A9" w14:textId="77777777" w:rsidR="00DF7E08" w:rsidRDefault="00220F88" w:rsidP="00D44873">
    <w:pPr>
      <w:pStyle w:val="BasicParagraph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D342ABB" wp14:editId="25580633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3" name="Rektangel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AA181F" id="Rektangel 13" o:spid="_x0000_s1026" style="position:absolute;margin-left:-25.2pt;margin-top:6.45pt;width:58.9pt;height:5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" stroked="f" strokeweight="1pt">
              <v:fill r:id="rId2" o:title="" recolor="t" rotate="t" type="frame"/>
            </v:rect>
          </w:pict>
        </mc:Fallback>
      </mc:AlternateContent>
    </w:r>
  </w:p>
  <w:p w14:paraId="21577F78" w14:textId="6F3AA7B9" w:rsidR="00DF7E08" w:rsidRPr="008C4314" w:rsidRDefault="008C4314" w:rsidP="008C4314">
    <w:pPr>
      <w:pStyle w:val="BasicParagraph"/>
      <w:tabs>
        <w:tab w:val="left" w:pos="1554"/>
      </w:tabs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F2AA32" wp14:editId="1BEACD8C">
              <wp:simplePos x="0" y="0"/>
              <wp:positionH relativeFrom="column">
                <wp:posOffset>372110</wp:posOffset>
              </wp:positionH>
              <wp:positionV relativeFrom="paragraph">
                <wp:posOffset>469900</wp:posOffset>
              </wp:positionV>
              <wp:extent cx="1943899" cy="267123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407368" w14:textId="77777777" w:rsidR="00DF7E08" w:rsidRPr="00DF7E08" w:rsidRDefault="00DF7E08" w:rsidP="00DF7E08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139824F1" w14:textId="77777777" w:rsidR="00DF7E08" w:rsidRDefault="00DF7E0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F2AA3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.3pt;margin-top:37pt;width:153.0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" filled="f" stroked="f" strokeweight=".5pt">
              <v:textbox>
                <w:txbxContent>
                  <w:p w14:paraId="10407368" w14:textId="77777777" w:rsidR="00DF7E08" w:rsidRPr="00DF7E08" w:rsidRDefault="00DF7E08" w:rsidP="00DF7E08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139824F1" w14:textId="77777777" w:rsidR="00DF7E08" w:rsidRDefault="00DF7E08"/>
                </w:txbxContent>
              </v:textbox>
            </v:shape>
          </w:pict>
        </mc:Fallback>
      </mc:AlternateContent>
    </w:r>
    <w:r w:rsidR="00CD212E"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 wp14:anchorId="39B76542" wp14:editId="2D9237FF">
          <wp:extent cx="817245" cy="560705"/>
          <wp:effectExtent l="0" t="0" r="1905" b="0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56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4213F821" wp14:editId="0FCD5271">
          <wp:extent cx="664210" cy="554990"/>
          <wp:effectExtent l="0" t="0" r="2540" b="0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4C1E554" w14:textId="551A5BA5" w:rsidR="00DF7E08" w:rsidRDefault="00DF7E08" w:rsidP="00DF7E08">
    <w:pPr>
      <w:pStyle w:val="BasicParagraph"/>
      <w:ind w:left="-567"/>
      <w:rPr>
        <w:rFonts w:ascii="Arial" w:hAnsi="Arial" w:cs="Arial"/>
        <w:sz w:val="16"/>
        <w:szCs w:val="16"/>
      </w:rPr>
    </w:pPr>
  </w:p>
  <w:p w14:paraId="0D878CFA" w14:textId="77777777" w:rsidR="00B87BD7" w:rsidRDefault="00B87BD7" w:rsidP="00B87BD7">
    <w:pPr>
      <w:pStyle w:val="Bunntekst"/>
      <w:ind w:left="-56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6901F" w14:textId="77777777" w:rsidR="001C422A" w:rsidRDefault="001C422A" w:rsidP="001C422A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05473BD" wp14:editId="52E8FBBE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2" name="Rektange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5DE23F" id="Rektangel 12" o:spid="_x0000_s1026" style="position:absolute;margin-left:-25.2pt;margin-top:6.45pt;width:58.9pt;height:5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" stroked="f" strokeweight="1pt">
              <v:fill r:id="rId2" o:title="" recolor="t" rotate="t" type="frame"/>
            </v:rect>
          </w:pict>
        </mc:Fallback>
      </mc:AlternateContent>
    </w:r>
  </w:p>
  <w:p w14:paraId="50B3C3C9" w14:textId="77777777" w:rsidR="001C422A" w:rsidRDefault="001C422A" w:rsidP="001C422A">
    <w:pPr>
      <w:pStyle w:val="BasicParagraph"/>
      <w:tabs>
        <w:tab w:val="left" w:pos="1554"/>
      </w:tabs>
      <w:ind w:left="-567"/>
    </w:pPr>
    <w:r>
      <w:tab/>
    </w:r>
  </w:p>
  <w:p w14:paraId="1B6ADDA6" w14:textId="77777777" w:rsidR="001C422A" w:rsidRDefault="001C422A" w:rsidP="001C422A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6DC5E4CC" w14:textId="77777777" w:rsidR="001C422A" w:rsidRDefault="001C422A" w:rsidP="001C422A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F0E78F2" wp14:editId="7942BC58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623484" w14:textId="77777777" w:rsidR="001C422A" w:rsidRPr="00DF7E08" w:rsidRDefault="001C422A" w:rsidP="001C422A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118594DB" w14:textId="77777777" w:rsidR="001C422A" w:rsidRDefault="001C422A" w:rsidP="001C422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E78F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0.55pt;margin-top:6.85pt;width:153.05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" filled="f" stroked="f" strokeweight=".5pt">
              <v:textbox>
                <w:txbxContent>
                  <w:p w14:paraId="4B623484" w14:textId="77777777" w:rsidR="001C422A" w:rsidRPr="00DF7E08" w:rsidRDefault="001C422A" w:rsidP="001C422A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118594DB" w14:textId="77777777" w:rsidR="001C422A" w:rsidRDefault="001C422A" w:rsidP="001C422A"/>
                </w:txbxContent>
              </v:textbox>
            </v:shape>
          </w:pict>
        </mc:Fallback>
      </mc:AlternateContent>
    </w:r>
  </w:p>
  <w:p w14:paraId="5BE7487D" w14:textId="77777777" w:rsidR="001C422A" w:rsidRDefault="001C422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B1C86" w14:textId="77777777" w:rsidR="00800576" w:rsidRDefault="00800576" w:rsidP="00B87BD7">
      <w:r>
        <w:separator/>
      </w:r>
    </w:p>
  </w:footnote>
  <w:footnote w:type="continuationSeparator" w:id="0">
    <w:p w14:paraId="2F6C63C4" w14:textId="77777777" w:rsidR="00800576" w:rsidRDefault="00800576" w:rsidP="00B87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F59FC" w14:textId="77777777" w:rsidR="00A0708C" w:rsidRDefault="00375858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B32745A" wp14:editId="69A6815A">
              <wp:simplePos x="0" y="0"/>
              <wp:positionH relativeFrom="column">
                <wp:posOffset>5195944</wp:posOffset>
              </wp:positionH>
              <wp:positionV relativeFrom="paragraph">
                <wp:posOffset>-271780</wp:posOffset>
              </wp:positionV>
              <wp:extent cx="749300" cy="749300"/>
              <wp:effectExtent l="0" t="0" r="0" b="0"/>
              <wp:wrapNone/>
              <wp:docPr id="4" name="Rektange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l="9000" r="900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C66A74" id="Rektangel 4" o:spid="_x0000_s1026" style="position:absolute;margin-left:409.15pt;margin-top:-21.4pt;width:59pt;height:5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" stroked="f" strokeweight="1pt">
              <v:fill r:id="rId2" o:title="" recolor="t" rotate="t" type="frame"/>
            </v:rect>
          </w:pict>
        </mc:Fallback>
      </mc:AlternateContent>
    </w:r>
    <w:r w:rsidR="00C8288C">
      <w:rPr>
        <w:noProof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33BD3FAC" wp14:editId="7E408B7D">
              <wp:simplePos x="0" y="0"/>
              <wp:positionH relativeFrom="column">
                <wp:posOffset>5949442</wp:posOffset>
              </wp:positionH>
              <wp:positionV relativeFrom="paragraph">
                <wp:posOffset>-269748</wp:posOffset>
              </wp:positionV>
              <wp:extent cx="749300" cy="749300"/>
              <wp:effectExtent l="0" t="0" r="0" b="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>
                        <a:blip r:embed="rId3"/>
                        <a:srcRect/>
                        <a:stretch>
                          <a:fillRect l="12638" r="1263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7F7BA3" id="Rektangel 1" o:spid="_x0000_s1026" style="position:absolute;margin-left:468.45pt;margin-top:-21.25pt;width:59pt;height:59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" stroked="f" strokeweight="1pt">
              <v:fill r:id="rId4" o:title="" recolor="t" rotate="t" type="frame"/>
            </v:rect>
          </w:pict>
        </mc:Fallback>
      </mc:AlternateContent>
    </w:r>
  </w:p>
  <w:p w14:paraId="3E6C0A83" w14:textId="77777777" w:rsidR="00A0708C" w:rsidRDefault="00A0708C">
    <w:pPr>
      <w:pStyle w:val="Topptekst"/>
    </w:pPr>
  </w:p>
  <w:p w14:paraId="51DC27FE" w14:textId="77777777" w:rsidR="00A0708C" w:rsidRDefault="00A0708C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6EA11" w14:textId="77777777" w:rsidR="001C422A" w:rsidRDefault="000814FF" w:rsidP="001C422A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4BC749D9" wp14:editId="3768F38F">
              <wp:simplePos x="0" y="0"/>
              <wp:positionH relativeFrom="column">
                <wp:posOffset>5951585</wp:posOffset>
              </wp:positionH>
              <wp:positionV relativeFrom="paragraph">
                <wp:posOffset>-268511</wp:posOffset>
              </wp:positionV>
              <wp:extent cx="749300" cy="749300"/>
              <wp:effectExtent l="0" t="0" r="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12638" r="1263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F16BD6" id="Rektangel 3" o:spid="_x0000_s1026" style="position:absolute;margin-left:468.65pt;margin-top:-21.15pt;width:59pt;height:59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" stroked="f" strokeweight="1pt">
              <v:fill r:id="rId2" o:title="" recolor="t" rotate="t" type="frame"/>
            </v:rect>
          </w:pict>
        </mc:Fallback>
      </mc:AlternateContent>
    </w:r>
  </w:p>
  <w:p w14:paraId="50CE4339" w14:textId="77777777" w:rsidR="001C422A" w:rsidRDefault="001C422A" w:rsidP="001C422A">
    <w:pPr>
      <w:pStyle w:val="Topptekst"/>
    </w:pPr>
  </w:p>
  <w:p w14:paraId="13F5D2A1" w14:textId="77777777" w:rsidR="001C422A" w:rsidRDefault="001C422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3B183C"/>
    <w:multiLevelType w:val="hybridMultilevel"/>
    <w:tmpl w:val="EF1E154E"/>
    <w:lvl w:ilvl="0" w:tplc="F9CCB15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9796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9BB"/>
    <w:rsid w:val="00017EFF"/>
    <w:rsid w:val="00052ED3"/>
    <w:rsid w:val="0005655F"/>
    <w:rsid w:val="00072DF0"/>
    <w:rsid w:val="000814FF"/>
    <w:rsid w:val="000B4927"/>
    <w:rsid w:val="00157779"/>
    <w:rsid w:val="00157C50"/>
    <w:rsid w:val="00167729"/>
    <w:rsid w:val="001A3AE8"/>
    <w:rsid w:val="001B3834"/>
    <w:rsid w:val="001C422A"/>
    <w:rsid w:val="001D6B80"/>
    <w:rsid w:val="00220F88"/>
    <w:rsid w:val="002A179E"/>
    <w:rsid w:val="002A3E08"/>
    <w:rsid w:val="002F16CE"/>
    <w:rsid w:val="002F4292"/>
    <w:rsid w:val="00303E91"/>
    <w:rsid w:val="00307641"/>
    <w:rsid w:val="0034642D"/>
    <w:rsid w:val="0037289F"/>
    <w:rsid w:val="00375858"/>
    <w:rsid w:val="003C4BD5"/>
    <w:rsid w:val="003D7EC2"/>
    <w:rsid w:val="004654E8"/>
    <w:rsid w:val="004B0B6E"/>
    <w:rsid w:val="00513A04"/>
    <w:rsid w:val="00581A07"/>
    <w:rsid w:val="005865B6"/>
    <w:rsid w:val="0059094D"/>
    <w:rsid w:val="005918C5"/>
    <w:rsid w:val="005C58D0"/>
    <w:rsid w:val="005E036D"/>
    <w:rsid w:val="00662929"/>
    <w:rsid w:val="0068100A"/>
    <w:rsid w:val="006F0165"/>
    <w:rsid w:val="0072356A"/>
    <w:rsid w:val="00730934"/>
    <w:rsid w:val="0075390E"/>
    <w:rsid w:val="007A67E7"/>
    <w:rsid w:val="007D5983"/>
    <w:rsid w:val="00800576"/>
    <w:rsid w:val="008B0266"/>
    <w:rsid w:val="008B22CC"/>
    <w:rsid w:val="008C4314"/>
    <w:rsid w:val="00940D35"/>
    <w:rsid w:val="009A0695"/>
    <w:rsid w:val="009C5E21"/>
    <w:rsid w:val="00A0708C"/>
    <w:rsid w:val="00A32E8A"/>
    <w:rsid w:val="00A54BBD"/>
    <w:rsid w:val="00A96805"/>
    <w:rsid w:val="00B25F2E"/>
    <w:rsid w:val="00B861E1"/>
    <w:rsid w:val="00B87BD7"/>
    <w:rsid w:val="00BC1410"/>
    <w:rsid w:val="00BD7081"/>
    <w:rsid w:val="00C52CF3"/>
    <w:rsid w:val="00C670FC"/>
    <w:rsid w:val="00C82227"/>
    <w:rsid w:val="00C8288C"/>
    <w:rsid w:val="00C90C72"/>
    <w:rsid w:val="00C9681D"/>
    <w:rsid w:val="00CB66AC"/>
    <w:rsid w:val="00CD212E"/>
    <w:rsid w:val="00CF5BA0"/>
    <w:rsid w:val="00D229BB"/>
    <w:rsid w:val="00D309AC"/>
    <w:rsid w:val="00D44873"/>
    <w:rsid w:val="00DA2338"/>
    <w:rsid w:val="00DF79F0"/>
    <w:rsid w:val="00DF7E08"/>
    <w:rsid w:val="00E22683"/>
    <w:rsid w:val="00E44801"/>
    <w:rsid w:val="00E54DF3"/>
    <w:rsid w:val="00EA2BD1"/>
    <w:rsid w:val="00EE0B85"/>
    <w:rsid w:val="00EE0E17"/>
    <w:rsid w:val="00F65CCE"/>
    <w:rsid w:val="00F75964"/>
    <w:rsid w:val="00F83BD7"/>
    <w:rsid w:val="00FF3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544F9A"/>
  <w15:chartTrackingRefBased/>
  <w15:docId w15:val="{6B124261-E4DC-48AC-B716-B5E04BC8A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 (Body CS)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GTF Normal"/>
    <w:qFormat/>
    <w:rPr>
      <w:lang w:val="nb-NO"/>
    </w:rPr>
  </w:style>
  <w:style w:type="paragraph" w:styleId="Overskrift1">
    <w:name w:val="heading 1"/>
    <w:aliases w:val="NGTF O-1"/>
    <w:basedOn w:val="Normal"/>
    <w:next w:val="Normal"/>
    <w:link w:val="Overskrift1Tegn"/>
    <w:autoRedefine/>
    <w:uiPriority w:val="9"/>
    <w:qFormat/>
    <w:rsid w:val="00EE0B85"/>
    <w:pPr>
      <w:keepNext/>
      <w:keepLines/>
      <w:spacing w:before="240"/>
      <w:jc w:val="center"/>
      <w:outlineLvl w:val="0"/>
    </w:pPr>
    <w:rPr>
      <w:rFonts w:ascii="Arial Black" w:eastAsiaTheme="majorEastAsia" w:hAnsi="Arial Black" w:cstheme="majorBidi"/>
      <w:b/>
      <w:color w:val="003A78"/>
      <w:sz w:val="36"/>
      <w:szCs w:val="32"/>
    </w:rPr>
  </w:style>
  <w:style w:type="paragraph" w:styleId="Overskrift2">
    <w:name w:val="heading 2"/>
    <w:aliases w:val="NGTF O-2"/>
    <w:basedOn w:val="Normal"/>
    <w:next w:val="Normal"/>
    <w:link w:val="Overskrift2Tegn"/>
    <w:autoRedefine/>
    <w:uiPriority w:val="9"/>
    <w:unhideWhenUsed/>
    <w:qFormat/>
    <w:rsid w:val="00B25F2E"/>
    <w:pPr>
      <w:keepNext/>
      <w:keepLines/>
      <w:spacing w:before="40"/>
      <w:outlineLvl w:val="1"/>
    </w:pPr>
    <w:rPr>
      <w:rFonts w:ascii="Arial Black" w:eastAsiaTheme="majorEastAsia" w:hAnsi="Arial Black" w:cstheme="majorBidi"/>
      <w:b/>
      <w:color w:val="003A78"/>
      <w:sz w:val="28"/>
      <w:szCs w:val="26"/>
    </w:rPr>
  </w:style>
  <w:style w:type="paragraph" w:styleId="Overskrift3">
    <w:name w:val="heading 3"/>
    <w:aliases w:val="NGTF O-3"/>
    <w:basedOn w:val="Normal"/>
    <w:next w:val="Normal"/>
    <w:link w:val="Overskrift3Tegn"/>
    <w:autoRedefine/>
    <w:uiPriority w:val="9"/>
    <w:unhideWhenUsed/>
    <w:qFormat/>
    <w:rsid w:val="002F16CE"/>
    <w:pPr>
      <w:keepNext/>
      <w:keepLines/>
      <w:spacing w:before="40"/>
      <w:jc w:val="center"/>
      <w:outlineLvl w:val="2"/>
    </w:pPr>
    <w:rPr>
      <w:rFonts w:ascii="Arial Black" w:eastAsiaTheme="majorEastAsia" w:hAnsi="Arial Black" w:cstheme="majorBidi"/>
      <w:b/>
      <w:color w:val="003A78"/>
      <w:sz w:val="24"/>
    </w:rPr>
  </w:style>
  <w:style w:type="paragraph" w:styleId="Overskrift4">
    <w:name w:val="heading 4"/>
    <w:aliases w:val="NGTF O-4"/>
    <w:basedOn w:val="Normal"/>
    <w:next w:val="Normal"/>
    <w:link w:val="Overskrift4Tegn"/>
    <w:autoRedefine/>
    <w:uiPriority w:val="9"/>
    <w:semiHidden/>
    <w:unhideWhenUsed/>
    <w:qFormat/>
    <w:rsid w:val="00B25F2E"/>
    <w:pPr>
      <w:keepNext/>
      <w:keepLines/>
      <w:spacing w:before="40"/>
      <w:outlineLvl w:val="3"/>
    </w:pPr>
    <w:rPr>
      <w:rFonts w:eastAsiaTheme="majorEastAsia" w:cstheme="majorBidi"/>
      <w:b/>
      <w:iCs/>
      <w:color w:val="003A78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87BD7"/>
  </w:style>
  <w:style w:type="paragraph" w:styleId="Bunntekst">
    <w:name w:val="footer"/>
    <w:basedOn w:val="Normal"/>
    <w:link w:val="BunntekstTegn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B87BD7"/>
  </w:style>
  <w:style w:type="paragraph" w:styleId="Ingenmellomrom">
    <w:name w:val="No Spacing"/>
    <w:uiPriority w:val="1"/>
    <w:rsid w:val="00B87BD7"/>
    <w:rPr>
      <w:rFonts w:eastAsiaTheme="minorEastAsia"/>
      <w:szCs w:val="22"/>
      <w:lang w:eastAsia="zh-CN"/>
    </w:rPr>
  </w:style>
  <w:style w:type="paragraph" w:customStyle="1" w:styleId="BasicParagraph">
    <w:name w:val="[Basic Paragraph]"/>
    <w:basedOn w:val="Normal"/>
    <w:uiPriority w:val="99"/>
    <w:rsid w:val="00B87BD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F7E08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7E08"/>
    <w:rPr>
      <w:rFonts w:ascii="Times New Roman" w:hAnsi="Times New Roman" w:cs="Times New Roman"/>
      <w:sz w:val="18"/>
      <w:szCs w:val="18"/>
    </w:rPr>
  </w:style>
  <w:style w:type="character" w:customStyle="1" w:styleId="Overskrift1Tegn">
    <w:name w:val="Overskrift 1 Tegn"/>
    <w:aliases w:val="NGTF O-1 Tegn"/>
    <w:basedOn w:val="Standardskriftforavsnitt"/>
    <w:link w:val="Overskrift1"/>
    <w:uiPriority w:val="9"/>
    <w:rsid w:val="00EE0B85"/>
    <w:rPr>
      <w:rFonts w:ascii="Arial Black" w:eastAsiaTheme="majorEastAsia" w:hAnsi="Arial Black" w:cstheme="majorBidi"/>
      <w:b/>
      <w:color w:val="003A78"/>
      <w:sz w:val="36"/>
      <w:szCs w:val="32"/>
      <w:lang w:val="nb-NO"/>
    </w:rPr>
  </w:style>
  <w:style w:type="character" w:customStyle="1" w:styleId="Overskrift2Tegn">
    <w:name w:val="Overskrift 2 Tegn"/>
    <w:aliases w:val="NGTF O-2 Tegn"/>
    <w:basedOn w:val="Standardskriftforavsnitt"/>
    <w:link w:val="Overskrift2"/>
    <w:uiPriority w:val="9"/>
    <w:rsid w:val="00B25F2E"/>
    <w:rPr>
      <w:rFonts w:ascii="Arial Black" w:eastAsiaTheme="majorEastAsia" w:hAnsi="Arial Black" w:cstheme="majorBidi"/>
      <w:b/>
      <w:color w:val="003A78"/>
      <w:sz w:val="28"/>
      <w:szCs w:val="26"/>
    </w:rPr>
  </w:style>
  <w:style w:type="character" w:customStyle="1" w:styleId="Overskrift3Tegn">
    <w:name w:val="Overskrift 3 Tegn"/>
    <w:aliases w:val="NGTF O-3 Tegn"/>
    <w:basedOn w:val="Standardskriftforavsnitt"/>
    <w:link w:val="Overskrift3"/>
    <w:uiPriority w:val="9"/>
    <w:rsid w:val="002F16CE"/>
    <w:rPr>
      <w:rFonts w:ascii="Arial Black" w:eastAsiaTheme="majorEastAsia" w:hAnsi="Arial Black" w:cstheme="majorBidi"/>
      <w:b/>
      <w:color w:val="003A78"/>
      <w:sz w:val="24"/>
      <w:lang w:val="nb-NO"/>
    </w:rPr>
  </w:style>
  <w:style w:type="character" w:customStyle="1" w:styleId="Overskrift4Tegn">
    <w:name w:val="Overskrift 4 Tegn"/>
    <w:aliases w:val="NGTF O-4 Tegn"/>
    <w:basedOn w:val="Standardskriftforavsnitt"/>
    <w:link w:val="Overskrift4"/>
    <w:uiPriority w:val="9"/>
    <w:semiHidden/>
    <w:rsid w:val="00B25F2E"/>
    <w:rPr>
      <w:rFonts w:eastAsiaTheme="majorEastAsia" w:cstheme="majorBidi"/>
      <w:b/>
      <w:iCs/>
      <w:color w:val="003A78"/>
      <w:sz w:val="24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B25F2E"/>
    <w:pPr>
      <w:contextualSpacing/>
    </w:pPr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25F2E"/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paragraph" w:styleId="Undertittel">
    <w:name w:val="Subtitle"/>
    <w:aliases w:val="Mellomtittel"/>
    <w:basedOn w:val="Normal"/>
    <w:next w:val="Normal"/>
    <w:link w:val="UndertittelTegn"/>
    <w:uiPriority w:val="11"/>
    <w:qFormat/>
    <w:rsid w:val="001C422A"/>
    <w:pPr>
      <w:numPr>
        <w:ilvl w:val="1"/>
      </w:numPr>
      <w:spacing w:after="160"/>
    </w:pPr>
    <w:rPr>
      <w:rFonts w:eastAsiaTheme="minorEastAsia" w:cstheme="minorBidi"/>
      <w:b/>
      <w:color w:val="003A78"/>
      <w:spacing w:val="15"/>
      <w:sz w:val="24"/>
      <w:szCs w:val="22"/>
    </w:rPr>
  </w:style>
  <w:style w:type="character" w:customStyle="1" w:styleId="UndertittelTegn">
    <w:name w:val="Undertittel Tegn"/>
    <w:aliases w:val="Mellomtittel Tegn"/>
    <w:basedOn w:val="Standardskriftforavsnitt"/>
    <w:link w:val="Undertittel"/>
    <w:uiPriority w:val="11"/>
    <w:rsid w:val="001C422A"/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Svakutheving">
    <w:name w:val="Subtle Emphasis"/>
    <w:basedOn w:val="Standardskriftforavsnitt"/>
    <w:uiPriority w:val="19"/>
    <w:rsid w:val="00072DF0"/>
    <w:rPr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rsid w:val="00072DF0"/>
    <w:rPr>
      <w:i/>
      <w:iCs/>
    </w:rPr>
  </w:style>
  <w:style w:type="character" w:styleId="Sterkutheving">
    <w:name w:val="Intense Emphasis"/>
    <w:basedOn w:val="Standardskriftforavsnitt"/>
    <w:uiPriority w:val="21"/>
    <w:rsid w:val="00072DF0"/>
    <w:rPr>
      <w:i/>
      <w:iCs/>
      <w:color w:val="D21125" w:themeColor="accent1"/>
    </w:rPr>
  </w:style>
  <w:style w:type="character" w:styleId="Sterk">
    <w:name w:val="Strong"/>
    <w:basedOn w:val="Standardskriftforavsnitt"/>
    <w:uiPriority w:val="22"/>
    <w:rsid w:val="00072DF0"/>
    <w:rPr>
      <w:b/>
      <w:bCs/>
    </w:rPr>
  </w:style>
  <w:style w:type="paragraph" w:styleId="Sterktsitat">
    <w:name w:val="Intense Quote"/>
    <w:basedOn w:val="Normal"/>
    <w:next w:val="Normal"/>
    <w:link w:val="SterktsitatTegn"/>
    <w:uiPriority w:val="30"/>
    <w:rsid w:val="00072DF0"/>
    <w:pPr>
      <w:pBdr>
        <w:top w:val="single" w:sz="4" w:space="10" w:color="D21125" w:themeColor="accent1"/>
        <w:bottom w:val="single" w:sz="4" w:space="10" w:color="D21125" w:themeColor="accent1"/>
      </w:pBdr>
      <w:spacing w:before="360" w:after="360"/>
      <w:ind w:left="864" w:right="864"/>
      <w:jc w:val="center"/>
    </w:pPr>
    <w:rPr>
      <w:i/>
      <w:iCs/>
      <w:color w:val="D21125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72DF0"/>
    <w:rPr>
      <w:i/>
      <w:iCs/>
      <w:color w:val="D21125" w:themeColor="accent1"/>
    </w:rPr>
  </w:style>
  <w:style w:type="character" w:styleId="Svakreferanse">
    <w:name w:val="Subtle Reference"/>
    <w:basedOn w:val="Standardskriftforavsnitt"/>
    <w:uiPriority w:val="31"/>
    <w:rsid w:val="00072DF0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rsid w:val="00072DF0"/>
    <w:rPr>
      <w:b/>
      <w:bCs/>
      <w:smallCaps/>
      <w:color w:val="D21125" w:themeColor="accent1"/>
      <w:spacing w:val="5"/>
    </w:rPr>
  </w:style>
  <w:style w:type="character" w:styleId="Boktittel">
    <w:name w:val="Book Title"/>
    <w:basedOn w:val="Standardskriftforavsnitt"/>
    <w:uiPriority w:val="33"/>
    <w:rsid w:val="00072DF0"/>
    <w:rPr>
      <w:b/>
      <w:bCs/>
      <w:i/>
      <w:iCs/>
      <w:spacing w:val="5"/>
    </w:rPr>
  </w:style>
  <w:style w:type="paragraph" w:styleId="Sitat">
    <w:name w:val="Quote"/>
    <w:basedOn w:val="Normal"/>
    <w:next w:val="Normal"/>
    <w:link w:val="SitatTegn"/>
    <w:uiPriority w:val="29"/>
    <w:rsid w:val="00072DF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72DF0"/>
    <w:rPr>
      <w:i/>
      <w:iCs/>
      <w:color w:val="404040" w:themeColor="text1" w:themeTint="BF"/>
    </w:rPr>
  </w:style>
  <w:style w:type="character" w:styleId="Sidetall">
    <w:name w:val="page number"/>
    <w:basedOn w:val="Standardskriftforavsnitt"/>
    <w:uiPriority w:val="99"/>
    <w:semiHidden/>
    <w:unhideWhenUsed/>
    <w:rsid w:val="00D44873"/>
  </w:style>
  <w:style w:type="paragraph" w:styleId="Listeavsnitt">
    <w:name w:val="List Paragraph"/>
    <w:basedOn w:val="Normal"/>
    <w:autoRedefine/>
    <w:uiPriority w:val="34"/>
    <w:qFormat/>
    <w:rsid w:val="00B25F2E"/>
    <w:pPr>
      <w:contextualSpacing/>
    </w:pPr>
  </w:style>
  <w:style w:type="character" w:customStyle="1" w:styleId="normaltextrun">
    <w:name w:val="normaltextrun"/>
    <w:basedOn w:val="Standardskriftforavsnitt"/>
    <w:rsid w:val="00F65CCE"/>
  </w:style>
  <w:style w:type="table" w:styleId="Tabellrutenett">
    <w:name w:val="Table Grid"/>
    <w:basedOn w:val="Vanligtabell"/>
    <w:uiPriority w:val="59"/>
    <w:rsid w:val="005918C5"/>
    <w:rPr>
      <w:rFonts w:asciiTheme="minorHAnsi" w:hAnsiTheme="minorHAnsi" w:cstheme="minorBidi"/>
      <w:szCs w:val="22"/>
      <w:lang w:val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2F16C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rsid w:val="002F16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0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nhelenbj@yahoo.co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camilla.borgan@gymogturn.no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amilla.borgan@gymogturn.no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nik_roe@hotmail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6.emf"/><Relationship Id="rId1" Type="http://schemas.openxmlformats.org/officeDocument/2006/relationships/image" Target="media/image5.emf"/><Relationship Id="rId4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emf"/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-hebu\Downloads\Turn%20kvinner%20og%20menn_dokument_notatmal.dotx" TargetMode="External"/></Relationships>
</file>

<file path=word/theme/theme1.xml><?xml version="1.0" encoding="utf-8"?>
<a:theme xmlns:a="http://schemas.openxmlformats.org/drawingml/2006/main" name="Office Theme">
  <a:themeElements>
    <a:clrScheme name="Egendefinert 1">
      <a:dk1>
        <a:srgbClr val="000000"/>
      </a:dk1>
      <a:lt1>
        <a:srgbClr val="FFFFFF"/>
      </a:lt1>
      <a:dk2>
        <a:srgbClr val="2A3B35"/>
      </a:dk2>
      <a:lt2>
        <a:srgbClr val="878787"/>
      </a:lt2>
      <a:accent1>
        <a:srgbClr val="D21125"/>
      </a:accent1>
      <a:accent2>
        <a:srgbClr val="1C3664"/>
      </a:accent2>
      <a:accent3>
        <a:srgbClr val="284C52"/>
      </a:accent3>
      <a:accent4>
        <a:srgbClr val="F796A0"/>
      </a:accent4>
      <a:accent5>
        <a:srgbClr val="88A7DE"/>
      </a:accent5>
      <a:accent6>
        <a:srgbClr val="63A7B3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5F433FAA414C3499ABBBF57525707E1" ma:contentTypeVersion="13" ma:contentTypeDescription="Opprett et nytt dokument." ma:contentTypeScope="" ma:versionID="98fbdf3e9cc31ba53525c463211acab4">
  <xsd:schema xmlns:xsd="http://www.w3.org/2001/XMLSchema" xmlns:xs="http://www.w3.org/2001/XMLSchema" xmlns:p="http://schemas.microsoft.com/office/2006/metadata/properties" xmlns:ns2="ee095afe-2fca-45b9-b49e-0be68aa7066f" xmlns:ns3="38295d34-5f4e-49d6-8b78-00c561388a5a" targetNamespace="http://schemas.microsoft.com/office/2006/metadata/properties" ma:root="true" ma:fieldsID="4e629b5edd95e248f722539a62c0075e" ns2:_="" ns3:_="">
    <xsd:import namespace="ee095afe-2fca-45b9-b49e-0be68aa7066f"/>
    <xsd:import namespace="38295d34-5f4e-49d6-8b78-00c561388a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95afe-2fca-45b9-b49e-0be68aa706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295d34-5f4e-49d6-8b78-00c561388a5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524158-F543-41AE-9462-70D79B39C7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095afe-2fca-45b9-b49e-0be68aa7066f"/>
    <ds:schemaRef ds:uri="38295d34-5f4e-49d6-8b78-00c561388a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F6AB2C-8C5D-4923-AC43-9B16517F8E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B3E509-F649-4F45-B144-A70DAE5DE25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8C2D110-13D7-48B1-A79D-F41A711699A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Turn kvinner og menn_dokument_notatmal</Template>
  <TotalTime>7</TotalTime>
  <Pages>4</Pages>
  <Words>477</Words>
  <Characters>2534</Characters>
  <Application>Microsoft Office Word</Application>
  <DocSecurity>0</DocSecurity>
  <Lines>21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Buttedahl, Hermod</dc:creator>
  <cp:keywords/>
  <dc:description/>
  <cp:lastModifiedBy>Borgan, Camilla</cp:lastModifiedBy>
  <cp:revision>6</cp:revision>
  <cp:lastPrinted>2019-07-03T09:07:00Z</cp:lastPrinted>
  <dcterms:created xsi:type="dcterms:W3CDTF">2022-10-21T14:07:00Z</dcterms:created>
  <dcterms:modified xsi:type="dcterms:W3CDTF">2022-10-24T19:02:00Z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0x01010075F433FAA414C3499ABBBF57525707E1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</Properties>
</file>