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5B5527" w14:textId="5DB3D6E3" w:rsidR="00EE329F" w:rsidRPr="00690D22" w:rsidRDefault="00690D22" w:rsidP="000631BB">
      <w:pPr>
        <w:pStyle w:val="Heading1"/>
        <w:rPr>
          <w:szCs w:val="36"/>
        </w:rPr>
      </w:pPr>
      <w:r>
        <w:rPr>
          <w:szCs w:val="36"/>
        </w:rPr>
        <w:t xml:space="preserve">Påmeldingsskjema: </w:t>
      </w:r>
      <w:proofErr w:type="spellStart"/>
      <w:r>
        <w:rPr>
          <w:szCs w:val="36"/>
        </w:rPr>
        <w:t>ParaGym</w:t>
      </w:r>
      <w:proofErr w:type="spellEnd"/>
      <w:r>
        <w:rPr>
          <w:szCs w:val="36"/>
        </w:rPr>
        <w:t xml:space="preserve"> Challenge 202</w:t>
      </w:r>
      <w:r w:rsidR="00730EAB">
        <w:rPr>
          <w:szCs w:val="36"/>
        </w:rPr>
        <w:t>5</w:t>
      </w:r>
    </w:p>
    <w:p w14:paraId="78977855" w14:textId="1EADC06C" w:rsidR="006642AF" w:rsidRPr="00690D22" w:rsidRDefault="00690D22" w:rsidP="000631BB">
      <w:pPr>
        <w:pStyle w:val="Heading1"/>
        <w:rPr>
          <w:szCs w:val="36"/>
        </w:rPr>
      </w:pPr>
      <w:r>
        <w:rPr>
          <w:bCs/>
          <w:szCs w:val="36"/>
        </w:rPr>
        <w:t>Lørenskog</w:t>
      </w:r>
      <w:r w:rsidR="00EF1539" w:rsidRPr="00690D22">
        <w:rPr>
          <w:bCs/>
          <w:szCs w:val="36"/>
        </w:rPr>
        <w:t xml:space="preserve"> </w:t>
      </w:r>
      <w:r w:rsidR="00730EAB">
        <w:rPr>
          <w:szCs w:val="36"/>
        </w:rPr>
        <w:t>15</w:t>
      </w:r>
      <w:r>
        <w:rPr>
          <w:szCs w:val="36"/>
        </w:rPr>
        <w:t xml:space="preserve">. </w:t>
      </w:r>
      <w:r w:rsidR="00730EAB">
        <w:rPr>
          <w:szCs w:val="36"/>
        </w:rPr>
        <w:t>og</w:t>
      </w:r>
      <w:r>
        <w:rPr>
          <w:szCs w:val="36"/>
        </w:rPr>
        <w:t xml:space="preserve"> </w:t>
      </w:r>
      <w:r w:rsidR="00730EAB">
        <w:rPr>
          <w:szCs w:val="36"/>
        </w:rPr>
        <w:t>16</w:t>
      </w:r>
      <w:r w:rsidR="00452779" w:rsidRPr="00690D22">
        <w:rPr>
          <w:szCs w:val="36"/>
        </w:rPr>
        <w:t xml:space="preserve">. </w:t>
      </w:r>
      <w:r w:rsidR="006642AF" w:rsidRPr="00690D22">
        <w:rPr>
          <w:szCs w:val="36"/>
        </w:rPr>
        <w:t>november</w:t>
      </w:r>
    </w:p>
    <w:p w14:paraId="30CFA985" w14:textId="77777777" w:rsidR="00452779" w:rsidRDefault="00452779" w:rsidP="000631BB">
      <w:pPr>
        <w:pStyle w:val="Heading2"/>
      </w:pPr>
    </w:p>
    <w:p w14:paraId="18683D56" w14:textId="51073913" w:rsidR="00DF6D05" w:rsidRDefault="00690D22" w:rsidP="00690D22">
      <w:pPr>
        <w:pStyle w:val="Heading2"/>
        <w:jc w:val="left"/>
      </w:pPr>
      <w:r>
        <w:t>Frist</w:t>
      </w:r>
      <w:r w:rsidR="00DF6D05" w:rsidRPr="00350222">
        <w:t xml:space="preserve">: </w:t>
      </w:r>
      <w:r w:rsidR="005A5957">
        <w:t>1</w:t>
      </w:r>
      <w:r w:rsidR="004071F2">
        <w:t>.</w:t>
      </w:r>
      <w:r w:rsidR="0030556C">
        <w:t xml:space="preserve"> </w:t>
      </w:r>
      <w:r w:rsidR="00EE329F">
        <w:t>oktober</w:t>
      </w:r>
      <w:r w:rsidR="004071F2">
        <w:t xml:space="preserve"> 202</w:t>
      </w:r>
      <w:r w:rsidR="00730EAB">
        <w:t>5</w:t>
      </w:r>
    </w:p>
    <w:p w14:paraId="45A56022" w14:textId="5D512B41" w:rsidR="00690D22" w:rsidRDefault="00B13F9D" w:rsidP="00690D22">
      <w:pPr>
        <w:rPr>
          <w:rFonts w:ascii="Arial" w:hAnsi="Arial" w:cs="Arial"/>
        </w:rPr>
      </w:pPr>
      <w:r>
        <w:rPr>
          <w:rFonts w:ascii="Arial" w:hAnsi="Arial" w:cs="Arial"/>
        </w:rPr>
        <w:br/>
      </w:r>
      <w:r w:rsidR="0042701C">
        <w:rPr>
          <w:rFonts w:ascii="Arial" w:hAnsi="Arial" w:cs="Arial"/>
        </w:rPr>
        <w:t xml:space="preserve">Påmeldingsskjema sendes til </w:t>
      </w:r>
      <w:hyperlink r:id="rId10" w:history="1">
        <w:r w:rsidRPr="00B13F9D">
          <w:rPr>
            <w:rStyle w:val="Hyperlink"/>
            <w:rFonts w:ascii="Arial" w:hAnsi="Arial" w:cs="Arial"/>
          </w:rPr>
          <w:t>maygunn@lorenskoggym.no</w:t>
        </w:r>
      </w:hyperlink>
    </w:p>
    <w:p w14:paraId="14A10185" w14:textId="77777777" w:rsidR="00B13F9D" w:rsidRPr="00B13F9D" w:rsidRDefault="00B13F9D" w:rsidP="00690D22">
      <w:pPr>
        <w:rPr>
          <w:rFonts w:ascii="Arial" w:hAnsi="Arial" w:cs="Arial"/>
        </w:rPr>
      </w:pPr>
    </w:p>
    <w:tbl>
      <w:tblPr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4"/>
        <w:gridCol w:w="7087"/>
      </w:tblGrid>
      <w:tr w:rsidR="00DF6D05" w:rsidRPr="00690D22" w14:paraId="057BB492" w14:textId="77777777" w:rsidTr="00690D22">
        <w:tc>
          <w:tcPr>
            <w:tcW w:w="3114" w:type="dxa"/>
            <w:shd w:val="clear" w:color="auto" w:fill="auto"/>
          </w:tcPr>
          <w:p w14:paraId="7205D598" w14:textId="77777777" w:rsidR="00DF6D05" w:rsidRPr="00690D22" w:rsidRDefault="00DF6D05" w:rsidP="00425F22">
            <w:pPr>
              <w:rPr>
                <w:rFonts w:ascii="Arial" w:hAnsi="Arial" w:cs="Arial"/>
                <w:sz w:val="20"/>
                <w:szCs w:val="20"/>
              </w:rPr>
            </w:pPr>
            <w:r w:rsidRPr="00690D22">
              <w:rPr>
                <w:rFonts w:ascii="Arial" w:hAnsi="Arial" w:cs="Arial"/>
                <w:sz w:val="20"/>
                <w:szCs w:val="20"/>
              </w:rPr>
              <w:t>Klubb:</w:t>
            </w:r>
          </w:p>
        </w:tc>
        <w:tc>
          <w:tcPr>
            <w:tcW w:w="7087" w:type="dxa"/>
            <w:shd w:val="clear" w:color="auto" w:fill="auto"/>
          </w:tcPr>
          <w:p w14:paraId="64E021C0" w14:textId="4788E143" w:rsidR="00DF6D05" w:rsidRPr="00690D22" w:rsidRDefault="00DF6D05" w:rsidP="00425F2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F6D05" w:rsidRPr="00690D22" w14:paraId="47C68382" w14:textId="77777777" w:rsidTr="00690D22">
        <w:tc>
          <w:tcPr>
            <w:tcW w:w="3114" w:type="dxa"/>
            <w:shd w:val="clear" w:color="auto" w:fill="auto"/>
          </w:tcPr>
          <w:p w14:paraId="75CAF524" w14:textId="77777777" w:rsidR="00DF6D05" w:rsidRPr="00690D22" w:rsidRDefault="00DF6D05" w:rsidP="00425F22">
            <w:pPr>
              <w:rPr>
                <w:rFonts w:ascii="Arial" w:hAnsi="Arial" w:cs="Arial"/>
                <w:sz w:val="20"/>
                <w:szCs w:val="20"/>
              </w:rPr>
            </w:pPr>
            <w:r w:rsidRPr="00690D22">
              <w:rPr>
                <w:rFonts w:ascii="Arial" w:hAnsi="Arial" w:cs="Arial"/>
                <w:sz w:val="20"/>
                <w:szCs w:val="20"/>
              </w:rPr>
              <w:t>Kontaktperson:</w:t>
            </w:r>
          </w:p>
        </w:tc>
        <w:tc>
          <w:tcPr>
            <w:tcW w:w="7087" w:type="dxa"/>
            <w:shd w:val="clear" w:color="auto" w:fill="auto"/>
          </w:tcPr>
          <w:p w14:paraId="062B5773" w14:textId="69369DE1" w:rsidR="00DF6D05" w:rsidRPr="00690D22" w:rsidRDefault="00DF6D05" w:rsidP="00425F2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F6D05" w:rsidRPr="00690D22" w14:paraId="2FCF849F" w14:textId="77777777" w:rsidTr="00690D22">
        <w:tc>
          <w:tcPr>
            <w:tcW w:w="3114" w:type="dxa"/>
            <w:shd w:val="clear" w:color="auto" w:fill="auto"/>
          </w:tcPr>
          <w:p w14:paraId="25AFFCED" w14:textId="77777777" w:rsidR="00DF6D05" w:rsidRPr="00690D22" w:rsidRDefault="00DF6D05" w:rsidP="00425F22">
            <w:pPr>
              <w:rPr>
                <w:rFonts w:ascii="Arial" w:hAnsi="Arial" w:cs="Arial"/>
                <w:sz w:val="20"/>
                <w:szCs w:val="20"/>
              </w:rPr>
            </w:pPr>
            <w:r w:rsidRPr="00690D22">
              <w:rPr>
                <w:rFonts w:ascii="Arial" w:hAnsi="Arial" w:cs="Arial"/>
                <w:sz w:val="20"/>
                <w:szCs w:val="20"/>
              </w:rPr>
              <w:t>Telefon:</w:t>
            </w:r>
          </w:p>
        </w:tc>
        <w:tc>
          <w:tcPr>
            <w:tcW w:w="7087" w:type="dxa"/>
            <w:shd w:val="clear" w:color="auto" w:fill="auto"/>
          </w:tcPr>
          <w:p w14:paraId="6B86DCBF" w14:textId="6F53B912" w:rsidR="00DF6D05" w:rsidRPr="00690D22" w:rsidRDefault="00DF6D05" w:rsidP="00425F2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F6D05" w:rsidRPr="00690D22" w14:paraId="35919E79" w14:textId="77777777" w:rsidTr="00690D22">
        <w:tc>
          <w:tcPr>
            <w:tcW w:w="3114" w:type="dxa"/>
            <w:shd w:val="clear" w:color="auto" w:fill="auto"/>
          </w:tcPr>
          <w:p w14:paraId="471F9DB4" w14:textId="337ECF46" w:rsidR="00DF6D05" w:rsidRPr="00690D22" w:rsidRDefault="00DF6D05" w:rsidP="00425F22">
            <w:pPr>
              <w:rPr>
                <w:rFonts w:ascii="Arial" w:hAnsi="Arial" w:cs="Arial"/>
                <w:sz w:val="20"/>
                <w:szCs w:val="20"/>
              </w:rPr>
            </w:pPr>
            <w:r w:rsidRPr="00690D22">
              <w:rPr>
                <w:rFonts w:ascii="Arial" w:hAnsi="Arial" w:cs="Arial"/>
                <w:sz w:val="20"/>
                <w:szCs w:val="20"/>
              </w:rPr>
              <w:t>E</w:t>
            </w:r>
            <w:r w:rsidR="00690D22">
              <w:rPr>
                <w:rFonts w:ascii="Arial" w:hAnsi="Arial" w:cs="Arial"/>
                <w:sz w:val="20"/>
                <w:szCs w:val="20"/>
              </w:rPr>
              <w:t>-post</w:t>
            </w:r>
            <w:r w:rsidRPr="00690D22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087" w:type="dxa"/>
            <w:shd w:val="clear" w:color="auto" w:fill="auto"/>
          </w:tcPr>
          <w:p w14:paraId="22F1E958" w14:textId="79EFDCCC" w:rsidR="00DF6D05" w:rsidRPr="00690D22" w:rsidRDefault="00DF6D05" w:rsidP="00425F2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F6D05" w:rsidRPr="00690D22" w14:paraId="2C381171" w14:textId="77777777" w:rsidTr="00690D22">
        <w:tc>
          <w:tcPr>
            <w:tcW w:w="3114" w:type="dxa"/>
            <w:shd w:val="clear" w:color="auto" w:fill="auto"/>
          </w:tcPr>
          <w:p w14:paraId="2E796911" w14:textId="22E28939" w:rsidR="00DF6D05" w:rsidRPr="00690D22" w:rsidRDefault="00DF6D05" w:rsidP="00425F22">
            <w:pPr>
              <w:rPr>
                <w:rFonts w:ascii="Arial" w:hAnsi="Arial" w:cs="Arial"/>
                <w:sz w:val="20"/>
                <w:szCs w:val="20"/>
              </w:rPr>
            </w:pPr>
            <w:r w:rsidRPr="00690D22">
              <w:rPr>
                <w:rFonts w:ascii="Arial" w:hAnsi="Arial" w:cs="Arial"/>
                <w:sz w:val="20"/>
                <w:szCs w:val="20"/>
              </w:rPr>
              <w:t>Klubbansvarlig person under konkurransen:</w:t>
            </w:r>
          </w:p>
        </w:tc>
        <w:tc>
          <w:tcPr>
            <w:tcW w:w="7087" w:type="dxa"/>
            <w:shd w:val="clear" w:color="auto" w:fill="auto"/>
          </w:tcPr>
          <w:p w14:paraId="02C0743E" w14:textId="01F688A8" w:rsidR="00DF6D05" w:rsidRPr="00690D22" w:rsidRDefault="00DF6D05" w:rsidP="00425F2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071F2" w:rsidRPr="00690D22" w14:paraId="0E1F9050" w14:textId="77777777" w:rsidTr="00690D22">
        <w:tc>
          <w:tcPr>
            <w:tcW w:w="3114" w:type="dxa"/>
            <w:shd w:val="clear" w:color="auto" w:fill="auto"/>
          </w:tcPr>
          <w:p w14:paraId="36724E54" w14:textId="67B70C8C" w:rsidR="004071F2" w:rsidRPr="00690D22" w:rsidRDefault="004071F2" w:rsidP="00425F22">
            <w:pPr>
              <w:rPr>
                <w:rFonts w:ascii="Arial" w:hAnsi="Arial" w:cs="Arial"/>
                <w:sz w:val="20"/>
                <w:szCs w:val="20"/>
              </w:rPr>
            </w:pPr>
            <w:r w:rsidRPr="00690D22">
              <w:rPr>
                <w:rFonts w:ascii="Arial" w:hAnsi="Arial" w:cs="Arial"/>
                <w:sz w:val="20"/>
                <w:szCs w:val="20"/>
              </w:rPr>
              <w:t>Transport</w:t>
            </w:r>
            <w:r w:rsidR="00ED6613" w:rsidRPr="00690D22">
              <w:rPr>
                <w:rFonts w:ascii="Arial" w:hAnsi="Arial" w:cs="Arial"/>
                <w:sz w:val="20"/>
                <w:szCs w:val="20"/>
              </w:rPr>
              <w:t xml:space="preserve"> hotell-hall</w:t>
            </w:r>
            <w:r w:rsidR="00690D22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087" w:type="dxa"/>
            <w:shd w:val="clear" w:color="auto" w:fill="auto"/>
          </w:tcPr>
          <w:p w14:paraId="5A33BE7C" w14:textId="474BFDE4" w:rsidR="004071F2" w:rsidRPr="00690D22" w:rsidRDefault="004071F2" w:rsidP="00425F2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41369" w:rsidRPr="00690D22" w14:paraId="7F93DC7C" w14:textId="77777777" w:rsidTr="00690D22">
        <w:tc>
          <w:tcPr>
            <w:tcW w:w="3114" w:type="dxa"/>
            <w:shd w:val="clear" w:color="auto" w:fill="auto"/>
          </w:tcPr>
          <w:p w14:paraId="02EE0599" w14:textId="61C3A369" w:rsidR="00541369" w:rsidRPr="00690D22" w:rsidRDefault="00541369" w:rsidP="00425F22">
            <w:pPr>
              <w:rPr>
                <w:rFonts w:ascii="Arial" w:hAnsi="Arial" w:cs="Arial"/>
                <w:sz w:val="20"/>
                <w:szCs w:val="20"/>
              </w:rPr>
            </w:pPr>
            <w:r w:rsidRPr="00690D22">
              <w:rPr>
                <w:rFonts w:ascii="Arial" w:hAnsi="Arial" w:cs="Arial"/>
                <w:sz w:val="20"/>
                <w:szCs w:val="20"/>
              </w:rPr>
              <w:t>Bankett</w:t>
            </w:r>
            <w:r w:rsidR="00A302E4" w:rsidRPr="00690D22">
              <w:rPr>
                <w:rFonts w:ascii="Arial" w:hAnsi="Arial" w:cs="Arial"/>
                <w:sz w:val="20"/>
                <w:szCs w:val="20"/>
              </w:rPr>
              <w:t xml:space="preserve"> lørdag</w:t>
            </w:r>
            <w:r w:rsidRPr="00690D22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087" w:type="dxa"/>
            <w:shd w:val="clear" w:color="auto" w:fill="auto"/>
          </w:tcPr>
          <w:p w14:paraId="00595EBB" w14:textId="77777777" w:rsidR="00541369" w:rsidRPr="00690D22" w:rsidRDefault="00541369" w:rsidP="00425F2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06896" w:rsidRPr="00690D22" w14:paraId="131F22FF" w14:textId="77777777" w:rsidTr="00690D22">
        <w:tc>
          <w:tcPr>
            <w:tcW w:w="3114" w:type="dxa"/>
            <w:shd w:val="clear" w:color="auto" w:fill="auto"/>
          </w:tcPr>
          <w:p w14:paraId="74DACEE9" w14:textId="2C311534" w:rsidR="00C06896" w:rsidRPr="00690D22" w:rsidRDefault="00A302E4" w:rsidP="00425F22">
            <w:pPr>
              <w:rPr>
                <w:rFonts w:ascii="Arial" w:hAnsi="Arial" w:cs="Arial"/>
                <w:sz w:val="20"/>
                <w:szCs w:val="20"/>
              </w:rPr>
            </w:pPr>
            <w:r w:rsidRPr="00690D22">
              <w:rPr>
                <w:rFonts w:ascii="Arial" w:hAnsi="Arial" w:cs="Arial"/>
                <w:sz w:val="20"/>
                <w:szCs w:val="20"/>
              </w:rPr>
              <w:t>Sosiale aktiviteter søndag:</w:t>
            </w:r>
          </w:p>
        </w:tc>
        <w:tc>
          <w:tcPr>
            <w:tcW w:w="7087" w:type="dxa"/>
            <w:shd w:val="clear" w:color="auto" w:fill="auto"/>
          </w:tcPr>
          <w:p w14:paraId="0940B9A8" w14:textId="77777777" w:rsidR="00C06896" w:rsidRPr="00690D22" w:rsidRDefault="00C06896" w:rsidP="00425F2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2A37EC0B" w14:textId="72CB85A3" w:rsidR="00DF6D05" w:rsidRDefault="00DF6D05" w:rsidP="00DF6D05">
      <w:pPr>
        <w:spacing w:after="0"/>
        <w:rPr>
          <w:b/>
          <w:bCs/>
        </w:rPr>
      </w:pPr>
    </w:p>
    <w:p w14:paraId="4C3010EF" w14:textId="5DB06341" w:rsidR="00F87021" w:rsidRDefault="00F87021" w:rsidP="000631BB">
      <w:pPr>
        <w:pStyle w:val="Heading2"/>
      </w:pPr>
    </w:p>
    <w:p w14:paraId="4013351B" w14:textId="331C20E3" w:rsidR="00E853E2" w:rsidRDefault="00E853E2" w:rsidP="00E853E2">
      <w:pPr>
        <w:jc w:val="center"/>
        <w:rPr>
          <w:rFonts w:ascii="Arial" w:hAnsi="Arial" w:cs="Arial"/>
          <w:b/>
          <w:bCs/>
        </w:rPr>
      </w:pPr>
      <w:r w:rsidRPr="00E853E2">
        <w:rPr>
          <w:rFonts w:ascii="Arial" w:hAnsi="Arial" w:cs="Arial"/>
          <w:b/>
          <w:bCs/>
          <w:sz w:val="28"/>
          <w:szCs w:val="28"/>
        </w:rPr>
        <w:t>LEGG TIL EKSTRA RADER DER DET TRENGS!</w:t>
      </w:r>
    </w:p>
    <w:p w14:paraId="343B6E59" w14:textId="77777777" w:rsidR="00E853E2" w:rsidRPr="00E853E2" w:rsidRDefault="00E853E2" w:rsidP="00E853E2">
      <w:pPr>
        <w:jc w:val="center"/>
        <w:rPr>
          <w:rFonts w:ascii="Arial" w:hAnsi="Arial" w:cs="Arial"/>
          <w:b/>
          <w:bCs/>
        </w:rPr>
      </w:pPr>
    </w:p>
    <w:p w14:paraId="75EC804C" w14:textId="77777777" w:rsidR="00E853E2" w:rsidRPr="00E853E2" w:rsidRDefault="00E853E2" w:rsidP="00E853E2"/>
    <w:p w14:paraId="04D2A9F8" w14:textId="64CA9E84" w:rsidR="00DF6D05" w:rsidRDefault="00DF6D05" w:rsidP="000631BB">
      <w:pPr>
        <w:pStyle w:val="Heading2"/>
      </w:pPr>
      <w:r w:rsidRPr="00DF6D05">
        <w:t>O</w:t>
      </w:r>
      <w:r>
        <w:t>PPVISNING</w:t>
      </w:r>
    </w:p>
    <w:p w14:paraId="184C7323" w14:textId="47E9BDD6" w:rsidR="00DF6D05" w:rsidRDefault="00DF6D05" w:rsidP="00DF6D05">
      <w:pPr>
        <w:spacing w:after="0"/>
        <w:rPr>
          <w:b/>
          <w:bCs/>
          <w:sz w:val="24"/>
          <w:szCs w:val="24"/>
        </w:rPr>
      </w:pPr>
    </w:p>
    <w:tbl>
      <w:tblPr>
        <w:tblStyle w:val="TableGrid"/>
        <w:tblW w:w="10201" w:type="dxa"/>
        <w:tblLook w:val="04A0" w:firstRow="1" w:lastRow="0" w:firstColumn="1" w:lastColumn="0" w:noHBand="0" w:noVBand="1"/>
      </w:tblPr>
      <w:tblGrid>
        <w:gridCol w:w="4560"/>
        <w:gridCol w:w="1046"/>
        <w:gridCol w:w="1609"/>
        <w:gridCol w:w="2986"/>
      </w:tblGrid>
      <w:tr w:rsidR="00170279" w:rsidRPr="00690D22" w14:paraId="7B5596FF" w14:textId="77777777" w:rsidTr="00690D22">
        <w:tc>
          <w:tcPr>
            <w:tcW w:w="4560" w:type="dxa"/>
          </w:tcPr>
          <w:p w14:paraId="2E8475CA" w14:textId="73742A84" w:rsidR="00DF6D05" w:rsidRPr="00690D22" w:rsidRDefault="00DF6D05" w:rsidP="00425F2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0D22">
              <w:rPr>
                <w:rFonts w:ascii="Arial" w:hAnsi="Arial" w:cs="Arial"/>
                <w:sz w:val="20"/>
                <w:szCs w:val="20"/>
              </w:rPr>
              <w:t>NAVN/GRUPPENAVN</w:t>
            </w:r>
          </w:p>
        </w:tc>
        <w:tc>
          <w:tcPr>
            <w:tcW w:w="1046" w:type="dxa"/>
          </w:tcPr>
          <w:p w14:paraId="2AA79B21" w14:textId="77777777" w:rsidR="00DF6D05" w:rsidRPr="00690D22" w:rsidRDefault="00DF6D05" w:rsidP="00425F2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0D22">
              <w:rPr>
                <w:rFonts w:ascii="Arial" w:hAnsi="Arial" w:cs="Arial"/>
                <w:sz w:val="20"/>
                <w:szCs w:val="20"/>
              </w:rPr>
              <w:t>ÅR</w:t>
            </w:r>
          </w:p>
        </w:tc>
        <w:tc>
          <w:tcPr>
            <w:tcW w:w="1609" w:type="dxa"/>
          </w:tcPr>
          <w:p w14:paraId="7AF7052B" w14:textId="7C0BCA9F" w:rsidR="00DF6D05" w:rsidRPr="00690D22" w:rsidRDefault="00DF6D05" w:rsidP="00425F2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0D22">
              <w:rPr>
                <w:rFonts w:ascii="Arial" w:hAnsi="Arial" w:cs="Arial"/>
                <w:sz w:val="20"/>
                <w:szCs w:val="20"/>
              </w:rPr>
              <w:t>KLUBB</w:t>
            </w:r>
          </w:p>
        </w:tc>
        <w:tc>
          <w:tcPr>
            <w:tcW w:w="2986" w:type="dxa"/>
          </w:tcPr>
          <w:p w14:paraId="718E4E0F" w14:textId="7F4559E4" w:rsidR="00DF6D05" w:rsidRPr="00690D22" w:rsidRDefault="00170279" w:rsidP="00425F2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0D22">
              <w:rPr>
                <w:rFonts w:ascii="Arial" w:hAnsi="Arial" w:cs="Arial"/>
                <w:sz w:val="20"/>
                <w:szCs w:val="20"/>
              </w:rPr>
              <w:t>Type oppvisning</w:t>
            </w:r>
          </w:p>
        </w:tc>
      </w:tr>
      <w:tr w:rsidR="00170279" w:rsidRPr="00690D22" w14:paraId="251E0093" w14:textId="77777777" w:rsidTr="00690D22">
        <w:tc>
          <w:tcPr>
            <w:tcW w:w="4560" w:type="dxa"/>
          </w:tcPr>
          <w:p w14:paraId="1D8EB717" w14:textId="77777777" w:rsidR="00DF6D05" w:rsidRPr="00690D22" w:rsidRDefault="00DF6D05" w:rsidP="00425F2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46" w:type="dxa"/>
          </w:tcPr>
          <w:p w14:paraId="0712A9FA" w14:textId="77777777" w:rsidR="00DF6D05" w:rsidRPr="00690D22" w:rsidRDefault="00DF6D05" w:rsidP="00425F2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09" w:type="dxa"/>
          </w:tcPr>
          <w:p w14:paraId="720F8D45" w14:textId="77777777" w:rsidR="00DF6D05" w:rsidRPr="00690D22" w:rsidRDefault="00DF6D05" w:rsidP="00425F2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86" w:type="dxa"/>
          </w:tcPr>
          <w:p w14:paraId="59AB8BC6" w14:textId="77777777" w:rsidR="00DF6D05" w:rsidRPr="00690D22" w:rsidRDefault="00DF6D05" w:rsidP="00425F2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6D249674" w14:textId="77777777" w:rsidR="00DF6D05" w:rsidRPr="00DF6D05" w:rsidRDefault="00DF6D05" w:rsidP="00DF6D05">
      <w:pPr>
        <w:spacing w:after="0"/>
        <w:rPr>
          <w:b/>
          <w:bCs/>
          <w:sz w:val="24"/>
          <w:szCs w:val="24"/>
        </w:rPr>
      </w:pPr>
    </w:p>
    <w:p w14:paraId="491479E7" w14:textId="77777777" w:rsidR="00DF6D05" w:rsidRDefault="00DF6D05" w:rsidP="00DF6D05">
      <w:pPr>
        <w:spacing w:after="0"/>
        <w:rPr>
          <w:b/>
          <w:bCs/>
        </w:rPr>
      </w:pPr>
    </w:p>
    <w:p w14:paraId="724F00EB" w14:textId="77777777" w:rsidR="00F87021" w:rsidRDefault="00F87021" w:rsidP="00DF6D05">
      <w:pPr>
        <w:spacing w:after="0"/>
        <w:rPr>
          <w:b/>
          <w:bCs/>
        </w:rPr>
      </w:pPr>
    </w:p>
    <w:p w14:paraId="294A4F26" w14:textId="77777777" w:rsidR="00E853E2" w:rsidRDefault="00E853E2">
      <w:pPr>
        <w:spacing w:after="0" w:line="240" w:lineRule="auto"/>
        <w:rPr>
          <w:rFonts w:ascii="Arial Black" w:eastAsiaTheme="majorEastAsia" w:hAnsi="Arial Black" w:cstheme="majorBidi"/>
          <w:b/>
          <w:color w:val="003A78"/>
          <w:sz w:val="28"/>
          <w:szCs w:val="26"/>
        </w:rPr>
      </w:pPr>
      <w:r>
        <w:br w:type="page"/>
      </w:r>
    </w:p>
    <w:p w14:paraId="47494930" w14:textId="77777777" w:rsidR="00E853E2" w:rsidRDefault="00E853E2" w:rsidP="000631BB">
      <w:pPr>
        <w:pStyle w:val="Heading2"/>
      </w:pPr>
    </w:p>
    <w:p w14:paraId="3E672129" w14:textId="67050979" w:rsidR="00DF6D05" w:rsidRPr="00E45DEB" w:rsidRDefault="00DF6D05" w:rsidP="000631BB">
      <w:pPr>
        <w:pStyle w:val="Heading2"/>
      </w:pPr>
      <w:r w:rsidRPr="00E45DEB">
        <w:t>TURN MENN</w:t>
      </w:r>
    </w:p>
    <w:p w14:paraId="0FA28A35" w14:textId="77777777" w:rsidR="00170279" w:rsidRDefault="00170279" w:rsidP="00DF6D05">
      <w:pPr>
        <w:spacing w:after="0"/>
      </w:pPr>
    </w:p>
    <w:p w14:paraId="73F7F219" w14:textId="21B87146" w:rsidR="00DF6D05" w:rsidRDefault="00DF6D05" w:rsidP="000631BB">
      <w:pPr>
        <w:pStyle w:val="Heading4"/>
      </w:pPr>
      <w:r>
        <w:t xml:space="preserve">Klasse </w:t>
      </w:r>
      <w:r w:rsidR="00697A02">
        <w:t>1</w:t>
      </w:r>
      <w:r>
        <w:t xml:space="preserve"> - 1</w:t>
      </w:r>
      <w:r w:rsidR="00697A02">
        <w:t>1</w:t>
      </w:r>
      <w:r>
        <w:t>-12 år</w:t>
      </w:r>
      <w:r w:rsidRPr="00350222">
        <w:t>:</w:t>
      </w:r>
    </w:p>
    <w:tbl>
      <w:tblPr>
        <w:tblStyle w:val="TableGrid"/>
        <w:tblW w:w="10201" w:type="dxa"/>
        <w:tblLook w:val="04A0" w:firstRow="1" w:lastRow="0" w:firstColumn="1" w:lastColumn="0" w:noHBand="0" w:noVBand="1"/>
      </w:tblPr>
      <w:tblGrid>
        <w:gridCol w:w="1555"/>
        <w:gridCol w:w="549"/>
        <w:gridCol w:w="872"/>
        <w:gridCol w:w="848"/>
        <w:gridCol w:w="994"/>
        <w:gridCol w:w="957"/>
        <w:gridCol w:w="1172"/>
        <w:gridCol w:w="1557"/>
        <w:gridCol w:w="848"/>
        <w:gridCol w:w="849"/>
      </w:tblGrid>
      <w:tr w:rsidR="00690D22" w:rsidRPr="00690D22" w14:paraId="6FA159DF" w14:textId="77777777" w:rsidTr="00690D22">
        <w:tc>
          <w:tcPr>
            <w:tcW w:w="1555" w:type="dxa"/>
          </w:tcPr>
          <w:p w14:paraId="0A0FA697" w14:textId="77777777" w:rsidR="00DF6D05" w:rsidRPr="00690D22" w:rsidRDefault="00DF6D05" w:rsidP="00690D22">
            <w:pPr>
              <w:rPr>
                <w:rFonts w:ascii="Arial" w:hAnsi="Arial" w:cs="Arial"/>
                <w:sz w:val="20"/>
                <w:szCs w:val="20"/>
              </w:rPr>
            </w:pPr>
            <w:r w:rsidRPr="00690D22">
              <w:rPr>
                <w:rFonts w:ascii="Arial" w:hAnsi="Arial" w:cs="Arial"/>
                <w:sz w:val="20"/>
                <w:szCs w:val="20"/>
              </w:rPr>
              <w:t>NAVN</w:t>
            </w:r>
          </w:p>
        </w:tc>
        <w:tc>
          <w:tcPr>
            <w:tcW w:w="549" w:type="dxa"/>
          </w:tcPr>
          <w:p w14:paraId="1576ABED" w14:textId="77777777" w:rsidR="00DF6D05" w:rsidRPr="00690D22" w:rsidRDefault="00DF6D05" w:rsidP="00690D22">
            <w:pPr>
              <w:rPr>
                <w:rFonts w:ascii="Arial" w:hAnsi="Arial" w:cs="Arial"/>
                <w:sz w:val="20"/>
                <w:szCs w:val="20"/>
              </w:rPr>
            </w:pPr>
            <w:r w:rsidRPr="00690D22">
              <w:rPr>
                <w:rFonts w:ascii="Arial" w:hAnsi="Arial" w:cs="Arial"/>
                <w:sz w:val="20"/>
                <w:szCs w:val="20"/>
              </w:rPr>
              <w:t>ÅR</w:t>
            </w:r>
          </w:p>
        </w:tc>
        <w:tc>
          <w:tcPr>
            <w:tcW w:w="872" w:type="dxa"/>
          </w:tcPr>
          <w:p w14:paraId="2E798A45" w14:textId="3002BC30" w:rsidR="00DF6D05" w:rsidRPr="00690D22" w:rsidRDefault="00DF6D05" w:rsidP="00690D22">
            <w:pPr>
              <w:rPr>
                <w:rFonts w:ascii="Arial" w:hAnsi="Arial" w:cs="Arial"/>
                <w:sz w:val="20"/>
                <w:szCs w:val="20"/>
              </w:rPr>
            </w:pPr>
            <w:r w:rsidRPr="00690D22">
              <w:rPr>
                <w:rFonts w:ascii="Arial" w:hAnsi="Arial" w:cs="Arial"/>
                <w:sz w:val="20"/>
                <w:szCs w:val="20"/>
              </w:rPr>
              <w:t>KLUBB</w:t>
            </w:r>
          </w:p>
        </w:tc>
        <w:tc>
          <w:tcPr>
            <w:tcW w:w="848" w:type="dxa"/>
          </w:tcPr>
          <w:p w14:paraId="04AE5800" w14:textId="698856DF" w:rsidR="00DF6D05" w:rsidRPr="00690D22" w:rsidRDefault="00DF6D05" w:rsidP="00690D22">
            <w:pPr>
              <w:rPr>
                <w:rFonts w:ascii="Arial" w:hAnsi="Arial" w:cs="Arial"/>
                <w:sz w:val="20"/>
                <w:szCs w:val="20"/>
              </w:rPr>
            </w:pPr>
            <w:r w:rsidRPr="00690D22">
              <w:rPr>
                <w:rFonts w:ascii="Arial" w:hAnsi="Arial" w:cs="Arial"/>
                <w:sz w:val="20"/>
                <w:szCs w:val="20"/>
              </w:rPr>
              <w:t>FRITT</w:t>
            </w:r>
          </w:p>
        </w:tc>
        <w:tc>
          <w:tcPr>
            <w:tcW w:w="994" w:type="dxa"/>
          </w:tcPr>
          <w:p w14:paraId="2F72B49E" w14:textId="77777777" w:rsidR="00DF6D05" w:rsidRPr="00690D22" w:rsidRDefault="00DF6D05" w:rsidP="00690D22">
            <w:pPr>
              <w:rPr>
                <w:rFonts w:ascii="Arial" w:hAnsi="Arial" w:cs="Arial"/>
                <w:sz w:val="20"/>
                <w:szCs w:val="20"/>
              </w:rPr>
            </w:pPr>
            <w:r w:rsidRPr="00690D22">
              <w:rPr>
                <w:rFonts w:ascii="Arial" w:hAnsi="Arial" w:cs="Arial"/>
                <w:sz w:val="20"/>
                <w:szCs w:val="20"/>
              </w:rPr>
              <w:t>RINGER</w:t>
            </w:r>
          </w:p>
        </w:tc>
        <w:tc>
          <w:tcPr>
            <w:tcW w:w="957" w:type="dxa"/>
          </w:tcPr>
          <w:p w14:paraId="5E87E936" w14:textId="77777777" w:rsidR="00DF6D05" w:rsidRPr="00690D22" w:rsidRDefault="00DF6D05" w:rsidP="00690D22">
            <w:pPr>
              <w:rPr>
                <w:rFonts w:ascii="Arial" w:hAnsi="Arial" w:cs="Arial"/>
                <w:sz w:val="20"/>
                <w:szCs w:val="20"/>
              </w:rPr>
            </w:pPr>
            <w:r w:rsidRPr="00690D22">
              <w:rPr>
                <w:rFonts w:ascii="Arial" w:hAnsi="Arial" w:cs="Arial"/>
                <w:sz w:val="20"/>
                <w:szCs w:val="20"/>
              </w:rPr>
              <w:t>BØYLE</w:t>
            </w:r>
          </w:p>
        </w:tc>
        <w:tc>
          <w:tcPr>
            <w:tcW w:w="1172" w:type="dxa"/>
          </w:tcPr>
          <w:p w14:paraId="1F0AB853" w14:textId="77777777" w:rsidR="00DF6D05" w:rsidRPr="00690D22" w:rsidRDefault="00DF6D05" w:rsidP="00690D22">
            <w:pPr>
              <w:rPr>
                <w:rFonts w:ascii="Arial" w:hAnsi="Arial" w:cs="Arial"/>
                <w:sz w:val="20"/>
                <w:szCs w:val="20"/>
              </w:rPr>
            </w:pPr>
            <w:r w:rsidRPr="00690D22">
              <w:rPr>
                <w:rFonts w:ascii="Arial" w:hAnsi="Arial" w:cs="Arial"/>
                <w:sz w:val="20"/>
                <w:szCs w:val="20"/>
              </w:rPr>
              <w:t>SKRANKE</w:t>
            </w:r>
          </w:p>
        </w:tc>
        <w:tc>
          <w:tcPr>
            <w:tcW w:w="1557" w:type="dxa"/>
          </w:tcPr>
          <w:p w14:paraId="794E1DB8" w14:textId="77777777" w:rsidR="00DF6D05" w:rsidRPr="00690D22" w:rsidRDefault="00DF6D05" w:rsidP="00690D22">
            <w:pPr>
              <w:rPr>
                <w:rFonts w:ascii="Arial" w:hAnsi="Arial" w:cs="Arial"/>
                <w:sz w:val="20"/>
                <w:szCs w:val="20"/>
              </w:rPr>
            </w:pPr>
            <w:r w:rsidRPr="00690D22">
              <w:rPr>
                <w:rFonts w:ascii="Arial" w:hAnsi="Arial" w:cs="Arial"/>
                <w:sz w:val="20"/>
                <w:szCs w:val="20"/>
              </w:rPr>
              <w:t>SVINGSTANG</w:t>
            </w:r>
          </w:p>
        </w:tc>
        <w:tc>
          <w:tcPr>
            <w:tcW w:w="848" w:type="dxa"/>
          </w:tcPr>
          <w:p w14:paraId="44D70651" w14:textId="77777777" w:rsidR="00DF6D05" w:rsidRPr="00690D22" w:rsidRDefault="00DF6D05" w:rsidP="00690D22">
            <w:pPr>
              <w:rPr>
                <w:rFonts w:ascii="Arial" w:hAnsi="Arial" w:cs="Arial"/>
                <w:sz w:val="20"/>
                <w:szCs w:val="20"/>
              </w:rPr>
            </w:pPr>
            <w:r w:rsidRPr="00690D22">
              <w:rPr>
                <w:rFonts w:ascii="Arial" w:hAnsi="Arial" w:cs="Arial"/>
                <w:sz w:val="20"/>
                <w:szCs w:val="20"/>
              </w:rPr>
              <w:t>HOPP</w:t>
            </w:r>
          </w:p>
        </w:tc>
        <w:tc>
          <w:tcPr>
            <w:tcW w:w="849" w:type="dxa"/>
          </w:tcPr>
          <w:p w14:paraId="081A2F9D" w14:textId="77777777" w:rsidR="00DF6D05" w:rsidRPr="00690D22" w:rsidRDefault="00DF6D05" w:rsidP="00690D22">
            <w:pPr>
              <w:rPr>
                <w:rFonts w:ascii="Arial" w:hAnsi="Arial" w:cs="Arial"/>
                <w:sz w:val="20"/>
                <w:szCs w:val="20"/>
              </w:rPr>
            </w:pPr>
            <w:r w:rsidRPr="00690D22">
              <w:rPr>
                <w:rFonts w:ascii="Arial" w:hAnsi="Arial" w:cs="Arial"/>
                <w:sz w:val="20"/>
                <w:szCs w:val="20"/>
              </w:rPr>
              <w:t>TRINN</w:t>
            </w:r>
          </w:p>
        </w:tc>
      </w:tr>
      <w:tr w:rsidR="00690D22" w:rsidRPr="00690D22" w14:paraId="499CB261" w14:textId="77777777" w:rsidTr="00690D22">
        <w:tc>
          <w:tcPr>
            <w:tcW w:w="1555" w:type="dxa"/>
          </w:tcPr>
          <w:p w14:paraId="1C01B6ED" w14:textId="43EC3069" w:rsidR="00DF6D05" w:rsidRPr="00690D22" w:rsidRDefault="00DF6D05" w:rsidP="00425F2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49" w:type="dxa"/>
          </w:tcPr>
          <w:p w14:paraId="08D35FC4" w14:textId="6062A8A2" w:rsidR="00DF6D05" w:rsidRPr="00690D22" w:rsidRDefault="00DF6D05" w:rsidP="00425F2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72" w:type="dxa"/>
          </w:tcPr>
          <w:p w14:paraId="10B82F37" w14:textId="1ECAAD2F" w:rsidR="00DF6D05" w:rsidRPr="00690D22" w:rsidRDefault="00DF6D05" w:rsidP="00425F2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48" w:type="dxa"/>
          </w:tcPr>
          <w:p w14:paraId="300DA87D" w14:textId="32CA87DB" w:rsidR="00DF6D05" w:rsidRPr="00690D22" w:rsidRDefault="00DF6D05" w:rsidP="00425F2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4" w:type="dxa"/>
          </w:tcPr>
          <w:p w14:paraId="1705856D" w14:textId="77777777" w:rsidR="00DF6D05" w:rsidRPr="00690D22" w:rsidRDefault="00DF6D05" w:rsidP="00425F2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7" w:type="dxa"/>
          </w:tcPr>
          <w:p w14:paraId="49DC5B0C" w14:textId="48F9D0C2" w:rsidR="00DF6D05" w:rsidRPr="00690D22" w:rsidRDefault="00DF6D05" w:rsidP="00425F2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72" w:type="dxa"/>
          </w:tcPr>
          <w:p w14:paraId="259DBAE5" w14:textId="77777777" w:rsidR="00DF6D05" w:rsidRPr="00690D22" w:rsidRDefault="00DF6D05" w:rsidP="00425F2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7" w:type="dxa"/>
          </w:tcPr>
          <w:p w14:paraId="2F17AD5F" w14:textId="5A92B36A" w:rsidR="00DF6D05" w:rsidRPr="00690D22" w:rsidRDefault="00DF6D05" w:rsidP="00425F2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48" w:type="dxa"/>
          </w:tcPr>
          <w:p w14:paraId="3A62E89C" w14:textId="4A4F2D89" w:rsidR="00DF6D05" w:rsidRPr="00690D22" w:rsidRDefault="00DF6D05" w:rsidP="00425F2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49" w:type="dxa"/>
          </w:tcPr>
          <w:p w14:paraId="7F826D01" w14:textId="0B4DFF7E" w:rsidR="00DF6D05" w:rsidRPr="00690D22" w:rsidRDefault="00DF6D05" w:rsidP="00425F2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7FD46962" w14:textId="77777777" w:rsidR="00170279" w:rsidRDefault="00170279" w:rsidP="00DF6D05">
      <w:pPr>
        <w:spacing w:after="0"/>
      </w:pPr>
    </w:p>
    <w:p w14:paraId="138BB686" w14:textId="22CB246C" w:rsidR="00A35C9B" w:rsidRDefault="00A35C9B">
      <w:pPr>
        <w:spacing w:after="0" w:line="240" w:lineRule="auto"/>
      </w:pPr>
    </w:p>
    <w:p w14:paraId="2FA82189" w14:textId="5BA4A4EF" w:rsidR="00A35C9B" w:rsidRDefault="00DF6D05" w:rsidP="00A35C9B">
      <w:pPr>
        <w:pStyle w:val="Heading4"/>
      </w:pPr>
      <w:r>
        <w:t xml:space="preserve">Klasse </w:t>
      </w:r>
      <w:r w:rsidR="00697A02">
        <w:t>2</w:t>
      </w:r>
      <w:r>
        <w:t xml:space="preserve"> – 13-16 år</w:t>
      </w:r>
      <w:r w:rsidRPr="00350222">
        <w:t>:</w:t>
      </w:r>
    </w:p>
    <w:tbl>
      <w:tblPr>
        <w:tblStyle w:val="TableGrid"/>
        <w:tblW w:w="10201" w:type="dxa"/>
        <w:tblLook w:val="04A0" w:firstRow="1" w:lastRow="0" w:firstColumn="1" w:lastColumn="0" w:noHBand="0" w:noVBand="1"/>
      </w:tblPr>
      <w:tblGrid>
        <w:gridCol w:w="1555"/>
        <w:gridCol w:w="549"/>
        <w:gridCol w:w="872"/>
        <w:gridCol w:w="848"/>
        <w:gridCol w:w="994"/>
        <w:gridCol w:w="957"/>
        <w:gridCol w:w="1172"/>
        <w:gridCol w:w="1557"/>
        <w:gridCol w:w="848"/>
        <w:gridCol w:w="849"/>
      </w:tblGrid>
      <w:tr w:rsidR="00A35C9B" w:rsidRPr="00690D22" w14:paraId="0058CDE2" w14:textId="77777777" w:rsidTr="00F139DD">
        <w:tc>
          <w:tcPr>
            <w:tcW w:w="1555" w:type="dxa"/>
          </w:tcPr>
          <w:p w14:paraId="4A39A1E0" w14:textId="77777777" w:rsidR="00A35C9B" w:rsidRPr="00690D22" w:rsidRDefault="00A35C9B" w:rsidP="00F139DD">
            <w:pPr>
              <w:rPr>
                <w:rFonts w:ascii="Arial" w:hAnsi="Arial" w:cs="Arial"/>
                <w:sz w:val="20"/>
                <w:szCs w:val="20"/>
              </w:rPr>
            </w:pPr>
            <w:r w:rsidRPr="00690D22">
              <w:rPr>
                <w:rFonts w:ascii="Arial" w:hAnsi="Arial" w:cs="Arial"/>
                <w:sz w:val="20"/>
                <w:szCs w:val="20"/>
              </w:rPr>
              <w:t>NAVN</w:t>
            </w:r>
          </w:p>
        </w:tc>
        <w:tc>
          <w:tcPr>
            <w:tcW w:w="549" w:type="dxa"/>
          </w:tcPr>
          <w:p w14:paraId="2003F10F" w14:textId="77777777" w:rsidR="00A35C9B" w:rsidRPr="00690D22" w:rsidRDefault="00A35C9B" w:rsidP="00F139DD">
            <w:pPr>
              <w:rPr>
                <w:rFonts w:ascii="Arial" w:hAnsi="Arial" w:cs="Arial"/>
                <w:sz w:val="20"/>
                <w:szCs w:val="20"/>
              </w:rPr>
            </w:pPr>
            <w:r w:rsidRPr="00690D22">
              <w:rPr>
                <w:rFonts w:ascii="Arial" w:hAnsi="Arial" w:cs="Arial"/>
                <w:sz w:val="20"/>
                <w:szCs w:val="20"/>
              </w:rPr>
              <w:t>ÅR</w:t>
            </w:r>
          </w:p>
        </w:tc>
        <w:tc>
          <w:tcPr>
            <w:tcW w:w="872" w:type="dxa"/>
          </w:tcPr>
          <w:p w14:paraId="52438864" w14:textId="77777777" w:rsidR="00A35C9B" w:rsidRPr="00690D22" w:rsidRDefault="00A35C9B" w:rsidP="00F139DD">
            <w:pPr>
              <w:rPr>
                <w:rFonts w:ascii="Arial" w:hAnsi="Arial" w:cs="Arial"/>
                <w:sz w:val="20"/>
                <w:szCs w:val="20"/>
              </w:rPr>
            </w:pPr>
            <w:r w:rsidRPr="00690D22">
              <w:rPr>
                <w:rFonts w:ascii="Arial" w:hAnsi="Arial" w:cs="Arial"/>
                <w:sz w:val="20"/>
                <w:szCs w:val="20"/>
              </w:rPr>
              <w:t>KLUBB</w:t>
            </w:r>
          </w:p>
        </w:tc>
        <w:tc>
          <w:tcPr>
            <w:tcW w:w="848" w:type="dxa"/>
          </w:tcPr>
          <w:p w14:paraId="03D44A29" w14:textId="77777777" w:rsidR="00A35C9B" w:rsidRPr="00690D22" w:rsidRDefault="00A35C9B" w:rsidP="00F139DD">
            <w:pPr>
              <w:rPr>
                <w:rFonts w:ascii="Arial" w:hAnsi="Arial" w:cs="Arial"/>
                <w:sz w:val="20"/>
                <w:szCs w:val="20"/>
              </w:rPr>
            </w:pPr>
            <w:r w:rsidRPr="00690D22">
              <w:rPr>
                <w:rFonts w:ascii="Arial" w:hAnsi="Arial" w:cs="Arial"/>
                <w:sz w:val="20"/>
                <w:szCs w:val="20"/>
              </w:rPr>
              <w:t>FRITT</w:t>
            </w:r>
          </w:p>
        </w:tc>
        <w:tc>
          <w:tcPr>
            <w:tcW w:w="994" w:type="dxa"/>
          </w:tcPr>
          <w:p w14:paraId="022DB49B" w14:textId="77777777" w:rsidR="00A35C9B" w:rsidRPr="00690D22" w:rsidRDefault="00A35C9B" w:rsidP="00F139DD">
            <w:pPr>
              <w:rPr>
                <w:rFonts w:ascii="Arial" w:hAnsi="Arial" w:cs="Arial"/>
                <w:sz w:val="20"/>
                <w:szCs w:val="20"/>
              </w:rPr>
            </w:pPr>
            <w:r w:rsidRPr="00690D22">
              <w:rPr>
                <w:rFonts w:ascii="Arial" w:hAnsi="Arial" w:cs="Arial"/>
                <w:sz w:val="20"/>
                <w:szCs w:val="20"/>
              </w:rPr>
              <w:t>RINGER</w:t>
            </w:r>
          </w:p>
        </w:tc>
        <w:tc>
          <w:tcPr>
            <w:tcW w:w="957" w:type="dxa"/>
          </w:tcPr>
          <w:p w14:paraId="2E764A25" w14:textId="77777777" w:rsidR="00A35C9B" w:rsidRPr="00690D22" w:rsidRDefault="00A35C9B" w:rsidP="00F139DD">
            <w:pPr>
              <w:rPr>
                <w:rFonts w:ascii="Arial" w:hAnsi="Arial" w:cs="Arial"/>
                <w:sz w:val="20"/>
                <w:szCs w:val="20"/>
              </w:rPr>
            </w:pPr>
            <w:r w:rsidRPr="00690D22">
              <w:rPr>
                <w:rFonts w:ascii="Arial" w:hAnsi="Arial" w:cs="Arial"/>
                <w:sz w:val="20"/>
                <w:szCs w:val="20"/>
              </w:rPr>
              <w:t>BØYLE</w:t>
            </w:r>
          </w:p>
        </w:tc>
        <w:tc>
          <w:tcPr>
            <w:tcW w:w="1172" w:type="dxa"/>
          </w:tcPr>
          <w:p w14:paraId="0B072AE3" w14:textId="77777777" w:rsidR="00A35C9B" w:rsidRPr="00690D22" w:rsidRDefault="00A35C9B" w:rsidP="00F139DD">
            <w:pPr>
              <w:rPr>
                <w:rFonts w:ascii="Arial" w:hAnsi="Arial" w:cs="Arial"/>
                <w:sz w:val="20"/>
                <w:szCs w:val="20"/>
              </w:rPr>
            </w:pPr>
            <w:r w:rsidRPr="00690D22">
              <w:rPr>
                <w:rFonts w:ascii="Arial" w:hAnsi="Arial" w:cs="Arial"/>
                <w:sz w:val="20"/>
                <w:szCs w:val="20"/>
              </w:rPr>
              <w:t>SKRANKE</w:t>
            </w:r>
          </w:p>
        </w:tc>
        <w:tc>
          <w:tcPr>
            <w:tcW w:w="1557" w:type="dxa"/>
          </w:tcPr>
          <w:p w14:paraId="2D050ED9" w14:textId="77777777" w:rsidR="00A35C9B" w:rsidRPr="00690D22" w:rsidRDefault="00A35C9B" w:rsidP="00F139DD">
            <w:pPr>
              <w:rPr>
                <w:rFonts w:ascii="Arial" w:hAnsi="Arial" w:cs="Arial"/>
                <w:sz w:val="20"/>
                <w:szCs w:val="20"/>
              </w:rPr>
            </w:pPr>
            <w:r w:rsidRPr="00690D22">
              <w:rPr>
                <w:rFonts w:ascii="Arial" w:hAnsi="Arial" w:cs="Arial"/>
                <w:sz w:val="20"/>
                <w:szCs w:val="20"/>
              </w:rPr>
              <w:t>SVINGSTANG</w:t>
            </w:r>
          </w:p>
        </w:tc>
        <w:tc>
          <w:tcPr>
            <w:tcW w:w="848" w:type="dxa"/>
          </w:tcPr>
          <w:p w14:paraId="36176024" w14:textId="77777777" w:rsidR="00A35C9B" w:rsidRPr="00690D22" w:rsidRDefault="00A35C9B" w:rsidP="00F139DD">
            <w:pPr>
              <w:rPr>
                <w:rFonts w:ascii="Arial" w:hAnsi="Arial" w:cs="Arial"/>
                <w:sz w:val="20"/>
                <w:szCs w:val="20"/>
              </w:rPr>
            </w:pPr>
            <w:r w:rsidRPr="00690D22">
              <w:rPr>
                <w:rFonts w:ascii="Arial" w:hAnsi="Arial" w:cs="Arial"/>
                <w:sz w:val="20"/>
                <w:szCs w:val="20"/>
              </w:rPr>
              <w:t>HOPP</w:t>
            </w:r>
          </w:p>
        </w:tc>
        <w:tc>
          <w:tcPr>
            <w:tcW w:w="849" w:type="dxa"/>
          </w:tcPr>
          <w:p w14:paraId="39D01F98" w14:textId="77777777" w:rsidR="00A35C9B" w:rsidRPr="00690D22" w:rsidRDefault="00A35C9B" w:rsidP="00F139DD">
            <w:pPr>
              <w:rPr>
                <w:rFonts w:ascii="Arial" w:hAnsi="Arial" w:cs="Arial"/>
                <w:sz w:val="20"/>
                <w:szCs w:val="20"/>
              </w:rPr>
            </w:pPr>
            <w:r w:rsidRPr="00690D22">
              <w:rPr>
                <w:rFonts w:ascii="Arial" w:hAnsi="Arial" w:cs="Arial"/>
                <w:sz w:val="20"/>
                <w:szCs w:val="20"/>
              </w:rPr>
              <w:t>TRINN</w:t>
            </w:r>
          </w:p>
        </w:tc>
      </w:tr>
      <w:tr w:rsidR="00A35C9B" w:rsidRPr="00690D22" w14:paraId="07FD397F" w14:textId="77777777" w:rsidTr="00F139DD">
        <w:tc>
          <w:tcPr>
            <w:tcW w:w="1555" w:type="dxa"/>
          </w:tcPr>
          <w:p w14:paraId="69DF0B66" w14:textId="77777777" w:rsidR="00A35C9B" w:rsidRPr="00690D22" w:rsidRDefault="00A35C9B" w:rsidP="00F139D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49" w:type="dxa"/>
          </w:tcPr>
          <w:p w14:paraId="2CC54005" w14:textId="77777777" w:rsidR="00A35C9B" w:rsidRPr="00690D22" w:rsidRDefault="00A35C9B" w:rsidP="00F139D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72" w:type="dxa"/>
          </w:tcPr>
          <w:p w14:paraId="2635BA43" w14:textId="77777777" w:rsidR="00A35C9B" w:rsidRPr="00690D22" w:rsidRDefault="00A35C9B" w:rsidP="00F139D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48" w:type="dxa"/>
          </w:tcPr>
          <w:p w14:paraId="763769E3" w14:textId="77777777" w:rsidR="00A35C9B" w:rsidRPr="00690D22" w:rsidRDefault="00A35C9B" w:rsidP="00F139D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4" w:type="dxa"/>
          </w:tcPr>
          <w:p w14:paraId="46E62998" w14:textId="77777777" w:rsidR="00A35C9B" w:rsidRPr="00690D22" w:rsidRDefault="00A35C9B" w:rsidP="00F139D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7" w:type="dxa"/>
          </w:tcPr>
          <w:p w14:paraId="06D67713" w14:textId="77777777" w:rsidR="00A35C9B" w:rsidRPr="00690D22" w:rsidRDefault="00A35C9B" w:rsidP="00F139D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72" w:type="dxa"/>
          </w:tcPr>
          <w:p w14:paraId="6CA2D8FC" w14:textId="77777777" w:rsidR="00A35C9B" w:rsidRPr="00690D22" w:rsidRDefault="00A35C9B" w:rsidP="00F139D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7" w:type="dxa"/>
          </w:tcPr>
          <w:p w14:paraId="3E6B2785" w14:textId="77777777" w:rsidR="00A35C9B" w:rsidRPr="00690D22" w:rsidRDefault="00A35C9B" w:rsidP="00F139D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48" w:type="dxa"/>
          </w:tcPr>
          <w:p w14:paraId="2FD7E96B" w14:textId="77777777" w:rsidR="00A35C9B" w:rsidRPr="00690D22" w:rsidRDefault="00A35C9B" w:rsidP="00F139D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49" w:type="dxa"/>
          </w:tcPr>
          <w:p w14:paraId="09226805" w14:textId="77777777" w:rsidR="00A35C9B" w:rsidRPr="00690D22" w:rsidRDefault="00A35C9B" w:rsidP="00F139D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1826A047" w14:textId="77777777" w:rsidR="006642AF" w:rsidRDefault="006642AF" w:rsidP="00DF6D05">
      <w:pPr>
        <w:spacing w:after="0"/>
      </w:pPr>
    </w:p>
    <w:p w14:paraId="46C0E347" w14:textId="77777777" w:rsidR="006642AF" w:rsidRDefault="006642AF" w:rsidP="00DF6D05">
      <w:pPr>
        <w:spacing w:after="0"/>
      </w:pPr>
    </w:p>
    <w:p w14:paraId="01685D9B" w14:textId="7539CE67" w:rsidR="00DF6D05" w:rsidRDefault="00DF6D05" w:rsidP="000631BB">
      <w:pPr>
        <w:pStyle w:val="Heading4"/>
      </w:pPr>
      <w:r>
        <w:t xml:space="preserve">Klasse </w:t>
      </w:r>
      <w:r w:rsidR="00697A02">
        <w:t>3</w:t>
      </w:r>
      <w:r>
        <w:t xml:space="preserve"> – 16 år og eldre:</w:t>
      </w:r>
    </w:p>
    <w:tbl>
      <w:tblPr>
        <w:tblStyle w:val="TableGrid"/>
        <w:tblW w:w="10201" w:type="dxa"/>
        <w:tblLook w:val="04A0" w:firstRow="1" w:lastRow="0" w:firstColumn="1" w:lastColumn="0" w:noHBand="0" w:noVBand="1"/>
      </w:tblPr>
      <w:tblGrid>
        <w:gridCol w:w="1555"/>
        <w:gridCol w:w="549"/>
        <w:gridCol w:w="872"/>
        <w:gridCol w:w="848"/>
        <w:gridCol w:w="994"/>
        <w:gridCol w:w="957"/>
        <w:gridCol w:w="1172"/>
        <w:gridCol w:w="1557"/>
        <w:gridCol w:w="848"/>
        <w:gridCol w:w="849"/>
      </w:tblGrid>
      <w:tr w:rsidR="00A35C9B" w:rsidRPr="00690D22" w14:paraId="1F119D61" w14:textId="77777777" w:rsidTr="00F139DD">
        <w:tc>
          <w:tcPr>
            <w:tcW w:w="1555" w:type="dxa"/>
          </w:tcPr>
          <w:p w14:paraId="1F37707C" w14:textId="77777777" w:rsidR="00A35C9B" w:rsidRPr="00690D22" w:rsidRDefault="00A35C9B" w:rsidP="00F139DD">
            <w:pPr>
              <w:rPr>
                <w:rFonts w:ascii="Arial" w:hAnsi="Arial" w:cs="Arial"/>
                <w:sz w:val="20"/>
                <w:szCs w:val="20"/>
              </w:rPr>
            </w:pPr>
            <w:r w:rsidRPr="00690D22">
              <w:rPr>
                <w:rFonts w:ascii="Arial" w:hAnsi="Arial" w:cs="Arial"/>
                <w:sz w:val="20"/>
                <w:szCs w:val="20"/>
              </w:rPr>
              <w:t>NAVN</w:t>
            </w:r>
          </w:p>
        </w:tc>
        <w:tc>
          <w:tcPr>
            <w:tcW w:w="549" w:type="dxa"/>
          </w:tcPr>
          <w:p w14:paraId="2CE3143F" w14:textId="77777777" w:rsidR="00A35C9B" w:rsidRPr="00690D22" w:rsidRDefault="00A35C9B" w:rsidP="00F139DD">
            <w:pPr>
              <w:rPr>
                <w:rFonts w:ascii="Arial" w:hAnsi="Arial" w:cs="Arial"/>
                <w:sz w:val="20"/>
                <w:szCs w:val="20"/>
              </w:rPr>
            </w:pPr>
            <w:r w:rsidRPr="00690D22">
              <w:rPr>
                <w:rFonts w:ascii="Arial" w:hAnsi="Arial" w:cs="Arial"/>
                <w:sz w:val="20"/>
                <w:szCs w:val="20"/>
              </w:rPr>
              <w:t>ÅR</w:t>
            </w:r>
          </w:p>
        </w:tc>
        <w:tc>
          <w:tcPr>
            <w:tcW w:w="872" w:type="dxa"/>
          </w:tcPr>
          <w:p w14:paraId="1E8C8E81" w14:textId="77777777" w:rsidR="00A35C9B" w:rsidRPr="00690D22" w:rsidRDefault="00A35C9B" w:rsidP="00F139DD">
            <w:pPr>
              <w:rPr>
                <w:rFonts w:ascii="Arial" w:hAnsi="Arial" w:cs="Arial"/>
                <w:sz w:val="20"/>
                <w:szCs w:val="20"/>
              </w:rPr>
            </w:pPr>
            <w:r w:rsidRPr="00690D22">
              <w:rPr>
                <w:rFonts w:ascii="Arial" w:hAnsi="Arial" w:cs="Arial"/>
                <w:sz w:val="20"/>
                <w:szCs w:val="20"/>
              </w:rPr>
              <w:t>KLUBB</w:t>
            </w:r>
          </w:p>
        </w:tc>
        <w:tc>
          <w:tcPr>
            <w:tcW w:w="848" w:type="dxa"/>
          </w:tcPr>
          <w:p w14:paraId="1143A7A2" w14:textId="77777777" w:rsidR="00A35C9B" w:rsidRPr="00690D22" w:rsidRDefault="00A35C9B" w:rsidP="00F139DD">
            <w:pPr>
              <w:rPr>
                <w:rFonts w:ascii="Arial" w:hAnsi="Arial" w:cs="Arial"/>
                <w:sz w:val="20"/>
                <w:szCs w:val="20"/>
              </w:rPr>
            </w:pPr>
            <w:r w:rsidRPr="00690D22">
              <w:rPr>
                <w:rFonts w:ascii="Arial" w:hAnsi="Arial" w:cs="Arial"/>
                <w:sz w:val="20"/>
                <w:szCs w:val="20"/>
              </w:rPr>
              <w:t>FRITT</w:t>
            </w:r>
          </w:p>
        </w:tc>
        <w:tc>
          <w:tcPr>
            <w:tcW w:w="994" w:type="dxa"/>
          </w:tcPr>
          <w:p w14:paraId="6B82B13D" w14:textId="77777777" w:rsidR="00A35C9B" w:rsidRPr="00690D22" w:rsidRDefault="00A35C9B" w:rsidP="00F139DD">
            <w:pPr>
              <w:rPr>
                <w:rFonts w:ascii="Arial" w:hAnsi="Arial" w:cs="Arial"/>
                <w:sz w:val="20"/>
                <w:szCs w:val="20"/>
              </w:rPr>
            </w:pPr>
            <w:r w:rsidRPr="00690D22">
              <w:rPr>
                <w:rFonts w:ascii="Arial" w:hAnsi="Arial" w:cs="Arial"/>
                <w:sz w:val="20"/>
                <w:szCs w:val="20"/>
              </w:rPr>
              <w:t>RINGER</w:t>
            </w:r>
          </w:p>
        </w:tc>
        <w:tc>
          <w:tcPr>
            <w:tcW w:w="957" w:type="dxa"/>
          </w:tcPr>
          <w:p w14:paraId="0FD664A1" w14:textId="77777777" w:rsidR="00A35C9B" w:rsidRPr="00690D22" w:rsidRDefault="00A35C9B" w:rsidP="00F139DD">
            <w:pPr>
              <w:rPr>
                <w:rFonts w:ascii="Arial" w:hAnsi="Arial" w:cs="Arial"/>
                <w:sz w:val="20"/>
                <w:szCs w:val="20"/>
              </w:rPr>
            </w:pPr>
            <w:r w:rsidRPr="00690D22">
              <w:rPr>
                <w:rFonts w:ascii="Arial" w:hAnsi="Arial" w:cs="Arial"/>
                <w:sz w:val="20"/>
                <w:szCs w:val="20"/>
              </w:rPr>
              <w:t>BØYLE</w:t>
            </w:r>
          </w:p>
        </w:tc>
        <w:tc>
          <w:tcPr>
            <w:tcW w:w="1172" w:type="dxa"/>
          </w:tcPr>
          <w:p w14:paraId="2EDF2485" w14:textId="77777777" w:rsidR="00A35C9B" w:rsidRPr="00690D22" w:rsidRDefault="00A35C9B" w:rsidP="00F139DD">
            <w:pPr>
              <w:rPr>
                <w:rFonts w:ascii="Arial" w:hAnsi="Arial" w:cs="Arial"/>
                <w:sz w:val="20"/>
                <w:szCs w:val="20"/>
              </w:rPr>
            </w:pPr>
            <w:r w:rsidRPr="00690D22">
              <w:rPr>
                <w:rFonts w:ascii="Arial" w:hAnsi="Arial" w:cs="Arial"/>
                <w:sz w:val="20"/>
                <w:szCs w:val="20"/>
              </w:rPr>
              <w:t>SKRANKE</w:t>
            </w:r>
          </w:p>
        </w:tc>
        <w:tc>
          <w:tcPr>
            <w:tcW w:w="1557" w:type="dxa"/>
          </w:tcPr>
          <w:p w14:paraId="4188C65A" w14:textId="77777777" w:rsidR="00A35C9B" w:rsidRPr="00690D22" w:rsidRDefault="00A35C9B" w:rsidP="00F139DD">
            <w:pPr>
              <w:rPr>
                <w:rFonts w:ascii="Arial" w:hAnsi="Arial" w:cs="Arial"/>
                <w:sz w:val="20"/>
                <w:szCs w:val="20"/>
              </w:rPr>
            </w:pPr>
            <w:r w:rsidRPr="00690D22">
              <w:rPr>
                <w:rFonts w:ascii="Arial" w:hAnsi="Arial" w:cs="Arial"/>
                <w:sz w:val="20"/>
                <w:szCs w:val="20"/>
              </w:rPr>
              <w:t>SVINGSTANG</w:t>
            </w:r>
          </w:p>
        </w:tc>
        <w:tc>
          <w:tcPr>
            <w:tcW w:w="848" w:type="dxa"/>
          </w:tcPr>
          <w:p w14:paraId="372E41D6" w14:textId="77777777" w:rsidR="00A35C9B" w:rsidRPr="00690D22" w:rsidRDefault="00A35C9B" w:rsidP="00F139DD">
            <w:pPr>
              <w:rPr>
                <w:rFonts w:ascii="Arial" w:hAnsi="Arial" w:cs="Arial"/>
                <w:sz w:val="20"/>
                <w:szCs w:val="20"/>
              </w:rPr>
            </w:pPr>
            <w:r w:rsidRPr="00690D22">
              <w:rPr>
                <w:rFonts w:ascii="Arial" w:hAnsi="Arial" w:cs="Arial"/>
                <w:sz w:val="20"/>
                <w:szCs w:val="20"/>
              </w:rPr>
              <w:t>HOPP</w:t>
            </w:r>
          </w:p>
        </w:tc>
        <w:tc>
          <w:tcPr>
            <w:tcW w:w="849" w:type="dxa"/>
          </w:tcPr>
          <w:p w14:paraId="04A0921A" w14:textId="77777777" w:rsidR="00A35C9B" w:rsidRPr="00690D22" w:rsidRDefault="00A35C9B" w:rsidP="00F139DD">
            <w:pPr>
              <w:rPr>
                <w:rFonts w:ascii="Arial" w:hAnsi="Arial" w:cs="Arial"/>
                <w:sz w:val="20"/>
                <w:szCs w:val="20"/>
              </w:rPr>
            </w:pPr>
            <w:r w:rsidRPr="00690D22">
              <w:rPr>
                <w:rFonts w:ascii="Arial" w:hAnsi="Arial" w:cs="Arial"/>
                <w:sz w:val="20"/>
                <w:szCs w:val="20"/>
              </w:rPr>
              <w:t>TRINN</w:t>
            </w:r>
          </w:p>
        </w:tc>
      </w:tr>
      <w:tr w:rsidR="00A35C9B" w:rsidRPr="00690D22" w14:paraId="07198F8B" w14:textId="77777777" w:rsidTr="00F139DD">
        <w:tc>
          <w:tcPr>
            <w:tcW w:w="1555" w:type="dxa"/>
          </w:tcPr>
          <w:p w14:paraId="01CF52FB" w14:textId="77777777" w:rsidR="00A35C9B" w:rsidRPr="00690D22" w:rsidRDefault="00A35C9B" w:rsidP="00F139D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49" w:type="dxa"/>
          </w:tcPr>
          <w:p w14:paraId="09AF1844" w14:textId="77777777" w:rsidR="00A35C9B" w:rsidRPr="00690D22" w:rsidRDefault="00A35C9B" w:rsidP="00F139D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72" w:type="dxa"/>
          </w:tcPr>
          <w:p w14:paraId="1D429B36" w14:textId="77777777" w:rsidR="00A35C9B" w:rsidRPr="00690D22" w:rsidRDefault="00A35C9B" w:rsidP="00F139D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48" w:type="dxa"/>
          </w:tcPr>
          <w:p w14:paraId="1F491B0F" w14:textId="77777777" w:rsidR="00A35C9B" w:rsidRPr="00690D22" w:rsidRDefault="00A35C9B" w:rsidP="00F139D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4" w:type="dxa"/>
          </w:tcPr>
          <w:p w14:paraId="529FDEBC" w14:textId="77777777" w:rsidR="00A35C9B" w:rsidRPr="00690D22" w:rsidRDefault="00A35C9B" w:rsidP="00F139D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7" w:type="dxa"/>
          </w:tcPr>
          <w:p w14:paraId="5A30B10B" w14:textId="77777777" w:rsidR="00A35C9B" w:rsidRPr="00690D22" w:rsidRDefault="00A35C9B" w:rsidP="00F139D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72" w:type="dxa"/>
          </w:tcPr>
          <w:p w14:paraId="1904D3F5" w14:textId="77777777" w:rsidR="00A35C9B" w:rsidRPr="00690D22" w:rsidRDefault="00A35C9B" w:rsidP="00F139D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7" w:type="dxa"/>
          </w:tcPr>
          <w:p w14:paraId="69441320" w14:textId="77777777" w:rsidR="00A35C9B" w:rsidRPr="00690D22" w:rsidRDefault="00A35C9B" w:rsidP="00F139D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48" w:type="dxa"/>
          </w:tcPr>
          <w:p w14:paraId="739EAA82" w14:textId="77777777" w:rsidR="00A35C9B" w:rsidRPr="00690D22" w:rsidRDefault="00A35C9B" w:rsidP="00F139D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49" w:type="dxa"/>
          </w:tcPr>
          <w:p w14:paraId="29002F0B" w14:textId="77777777" w:rsidR="00A35C9B" w:rsidRPr="00690D22" w:rsidRDefault="00A35C9B" w:rsidP="00F139D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5E1E3800" w14:textId="77777777" w:rsidR="00A35C9B" w:rsidRDefault="00A35C9B" w:rsidP="00A35C9B"/>
    <w:p w14:paraId="7B419D2B" w14:textId="77777777" w:rsidR="00A35C9B" w:rsidRPr="00A35C9B" w:rsidRDefault="00A35C9B" w:rsidP="00A35C9B"/>
    <w:p w14:paraId="7B568254" w14:textId="77777777" w:rsidR="000631BB" w:rsidRDefault="000631BB" w:rsidP="000631BB">
      <w:pPr>
        <w:pStyle w:val="Heading2"/>
      </w:pPr>
    </w:p>
    <w:p w14:paraId="13E8F402" w14:textId="0EDE25A2" w:rsidR="00DF6D05" w:rsidRPr="00E45DEB" w:rsidRDefault="00DF6D05" w:rsidP="000631BB">
      <w:pPr>
        <w:pStyle w:val="Heading2"/>
      </w:pPr>
      <w:r w:rsidRPr="00E45DEB">
        <w:t>TURN KVINNER</w:t>
      </w:r>
    </w:p>
    <w:p w14:paraId="57AB47AD" w14:textId="77777777" w:rsidR="006642AF" w:rsidRDefault="006642AF" w:rsidP="00DF6D05">
      <w:pPr>
        <w:spacing w:after="0"/>
      </w:pPr>
    </w:p>
    <w:p w14:paraId="41A28902" w14:textId="1301DDD4" w:rsidR="00DF6D05" w:rsidRDefault="00DF6D05" w:rsidP="000631BB">
      <w:pPr>
        <w:pStyle w:val="Heading4"/>
      </w:pPr>
      <w:r>
        <w:t xml:space="preserve">Klasse </w:t>
      </w:r>
      <w:r w:rsidR="00697A02">
        <w:t>1</w:t>
      </w:r>
      <w:r>
        <w:t xml:space="preserve"> - 1</w:t>
      </w:r>
      <w:r w:rsidR="00697A02">
        <w:t>1</w:t>
      </w:r>
      <w:r>
        <w:t>-12 år</w:t>
      </w:r>
      <w:r w:rsidRPr="00350222">
        <w:t>:</w:t>
      </w:r>
    </w:p>
    <w:tbl>
      <w:tblPr>
        <w:tblStyle w:val="TableGrid"/>
        <w:tblW w:w="10201" w:type="dxa"/>
        <w:tblLook w:val="04A0" w:firstRow="1" w:lastRow="0" w:firstColumn="1" w:lastColumn="0" w:noHBand="0" w:noVBand="1"/>
      </w:tblPr>
      <w:tblGrid>
        <w:gridCol w:w="4140"/>
        <w:gridCol w:w="906"/>
        <w:gridCol w:w="872"/>
        <w:gridCol w:w="783"/>
        <w:gridCol w:w="1172"/>
        <w:gridCol w:w="717"/>
        <w:gridCol w:w="783"/>
        <w:gridCol w:w="828"/>
      </w:tblGrid>
      <w:tr w:rsidR="00DF6D05" w:rsidRPr="00683A77" w14:paraId="415A2628" w14:textId="77777777" w:rsidTr="00683A77">
        <w:tc>
          <w:tcPr>
            <w:tcW w:w="4140" w:type="dxa"/>
          </w:tcPr>
          <w:p w14:paraId="136EE3B3" w14:textId="77777777" w:rsidR="00DF6D05" w:rsidRPr="00683A77" w:rsidRDefault="00DF6D05" w:rsidP="00425F2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83A77">
              <w:rPr>
                <w:rFonts w:ascii="Arial" w:hAnsi="Arial" w:cs="Arial"/>
                <w:sz w:val="20"/>
                <w:szCs w:val="20"/>
              </w:rPr>
              <w:t>NAVN</w:t>
            </w:r>
          </w:p>
        </w:tc>
        <w:tc>
          <w:tcPr>
            <w:tcW w:w="906" w:type="dxa"/>
          </w:tcPr>
          <w:p w14:paraId="202218EE" w14:textId="77777777" w:rsidR="00DF6D05" w:rsidRPr="00683A77" w:rsidRDefault="00DF6D05" w:rsidP="00425F2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83A77">
              <w:rPr>
                <w:rFonts w:ascii="Arial" w:hAnsi="Arial" w:cs="Arial"/>
                <w:sz w:val="20"/>
                <w:szCs w:val="20"/>
              </w:rPr>
              <w:t>ÅR</w:t>
            </w:r>
          </w:p>
        </w:tc>
        <w:tc>
          <w:tcPr>
            <w:tcW w:w="872" w:type="dxa"/>
          </w:tcPr>
          <w:p w14:paraId="0483C4DE" w14:textId="63FB0A0E" w:rsidR="00DF6D05" w:rsidRPr="00683A77" w:rsidRDefault="00DF6D05" w:rsidP="00425F2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83A77">
              <w:rPr>
                <w:rFonts w:ascii="Arial" w:hAnsi="Arial" w:cs="Arial"/>
                <w:sz w:val="20"/>
                <w:szCs w:val="20"/>
              </w:rPr>
              <w:t>KLUBB</w:t>
            </w:r>
          </w:p>
        </w:tc>
        <w:tc>
          <w:tcPr>
            <w:tcW w:w="783" w:type="dxa"/>
          </w:tcPr>
          <w:p w14:paraId="57232033" w14:textId="34BAFCDF" w:rsidR="00DF6D05" w:rsidRPr="00683A77" w:rsidRDefault="00DF6D05" w:rsidP="00425F2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83A77">
              <w:rPr>
                <w:rFonts w:ascii="Arial" w:hAnsi="Arial" w:cs="Arial"/>
                <w:sz w:val="20"/>
                <w:szCs w:val="20"/>
              </w:rPr>
              <w:t>FRITT</w:t>
            </w:r>
          </w:p>
        </w:tc>
        <w:tc>
          <w:tcPr>
            <w:tcW w:w="1172" w:type="dxa"/>
          </w:tcPr>
          <w:p w14:paraId="79973823" w14:textId="77777777" w:rsidR="00DF6D05" w:rsidRPr="00683A77" w:rsidRDefault="00DF6D05" w:rsidP="00425F2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83A77">
              <w:rPr>
                <w:rFonts w:ascii="Arial" w:hAnsi="Arial" w:cs="Arial"/>
                <w:sz w:val="20"/>
                <w:szCs w:val="20"/>
              </w:rPr>
              <w:t>SKRANKE</w:t>
            </w:r>
          </w:p>
        </w:tc>
        <w:tc>
          <w:tcPr>
            <w:tcW w:w="717" w:type="dxa"/>
          </w:tcPr>
          <w:p w14:paraId="3951A155" w14:textId="77777777" w:rsidR="00DF6D05" w:rsidRPr="00683A77" w:rsidRDefault="00DF6D05" w:rsidP="00425F2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83A77">
              <w:rPr>
                <w:rFonts w:ascii="Arial" w:hAnsi="Arial" w:cs="Arial"/>
                <w:sz w:val="20"/>
                <w:szCs w:val="20"/>
              </w:rPr>
              <w:t>BOM</w:t>
            </w:r>
          </w:p>
        </w:tc>
        <w:tc>
          <w:tcPr>
            <w:tcW w:w="783" w:type="dxa"/>
          </w:tcPr>
          <w:p w14:paraId="0BA71538" w14:textId="77777777" w:rsidR="00DF6D05" w:rsidRPr="00683A77" w:rsidRDefault="00DF6D05" w:rsidP="00425F2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83A77">
              <w:rPr>
                <w:rFonts w:ascii="Arial" w:hAnsi="Arial" w:cs="Arial"/>
                <w:sz w:val="20"/>
                <w:szCs w:val="20"/>
              </w:rPr>
              <w:t>HOPP</w:t>
            </w:r>
          </w:p>
        </w:tc>
        <w:tc>
          <w:tcPr>
            <w:tcW w:w="828" w:type="dxa"/>
          </w:tcPr>
          <w:p w14:paraId="23E5C8EE" w14:textId="77777777" w:rsidR="00DF6D05" w:rsidRPr="00683A77" w:rsidRDefault="00DF6D05" w:rsidP="00425F2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83A77">
              <w:rPr>
                <w:rFonts w:ascii="Arial" w:hAnsi="Arial" w:cs="Arial"/>
                <w:sz w:val="20"/>
                <w:szCs w:val="20"/>
              </w:rPr>
              <w:t>TRINN</w:t>
            </w:r>
          </w:p>
        </w:tc>
      </w:tr>
      <w:tr w:rsidR="00DF6D05" w:rsidRPr="00683A77" w14:paraId="1666AC2B" w14:textId="77777777" w:rsidTr="00683A77">
        <w:tc>
          <w:tcPr>
            <w:tcW w:w="4140" w:type="dxa"/>
          </w:tcPr>
          <w:p w14:paraId="3A76A240" w14:textId="49CF28EB" w:rsidR="00DF6D05" w:rsidRPr="00683A77" w:rsidRDefault="00DF6D05" w:rsidP="00425F2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6" w:type="dxa"/>
          </w:tcPr>
          <w:p w14:paraId="743B434B" w14:textId="31ACB602" w:rsidR="00DF6D05" w:rsidRPr="00683A77" w:rsidRDefault="00DF6D05" w:rsidP="00425F2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72" w:type="dxa"/>
          </w:tcPr>
          <w:p w14:paraId="5B284B88" w14:textId="64412170" w:rsidR="00DF6D05" w:rsidRPr="00683A77" w:rsidRDefault="00DF6D05" w:rsidP="00425F2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83" w:type="dxa"/>
          </w:tcPr>
          <w:p w14:paraId="2091907B" w14:textId="6752883B" w:rsidR="00DF6D05" w:rsidRPr="00683A77" w:rsidRDefault="00DF6D05" w:rsidP="00425F2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72" w:type="dxa"/>
          </w:tcPr>
          <w:p w14:paraId="0B607875" w14:textId="49D76535" w:rsidR="00DF6D05" w:rsidRPr="00683A77" w:rsidRDefault="00DF6D05" w:rsidP="00425F2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17" w:type="dxa"/>
          </w:tcPr>
          <w:p w14:paraId="0EF9D5B5" w14:textId="532B93F1" w:rsidR="00DF6D05" w:rsidRPr="00683A77" w:rsidRDefault="00DF6D05" w:rsidP="00425F2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83" w:type="dxa"/>
          </w:tcPr>
          <w:p w14:paraId="218832E2" w14:textId="33AEC796" w:rsidR="00DF6D05" w:rsidRPr="00683A77" w:rsidRDefault="00DF6D05" w:rsidP="00425F2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28" w:type="dxa"/>
          </w:tcPr>
          <w:p w14:paraId="0114CF70" w14:textId="5709F2A7" w:rsidR="00DF6D05" w:rsidRPr="00683A77" w:rsidRDefault="00DF6D05" w:rsidP="00425F2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7CBA70C5" w14:textId="77777777" w:rsidR="006642AF" w:rsidRDefault="006642AF" w:rsidP="00DF6D05">
      <w:pPr>
        <w:spacing w:after="0"/>
      </w:pPr>
    </w:p>
    <w:p w14:paraId="698419BB" w14:textId="77777777" w:rsidR="006642AF" w:rsidRDefault="006642AF" w:rsidP="00DF6D05">
      <w:pPr>
        <w:spacing w:after="0"/>
      </w:pPr>
    </w:p>
    <w:p w14:paraId="29A06F61" w14:textId="42B6FBF5" w:rsidR="00DF6D05" w:rsidRDefault="00DF6D05" w:rsidP="000631BB">
      <w:pPr>
        <w:pStyle w:val="Heading4"/>
      </w:pPr>
      <w:r>
        <w:t xml:space="preserve">Klasse </w:t>
      </w:r>
      <w:r w:rsidR="00697A02">
        <w:t>2</w:t>
      </w:r>
      <w:r>
        <w:t xml:space="preserve"> – 13-16 år</w:t>
      </w:r>
      <w:r w:rsidRPr="00350222">
        <w:t>:</w:t>
      </w:r>
    </w:p>
    <w:tbl>
      <w:tblPr>
        <w:tblStyle w:val="TableGrid"/>
        <w:tblW w:w="10201" w:type="dxa"/>
        <w:tblLook w:val="04A0" w:firstRow="1" w:lastRow="0" w:firstColumn="1" w:lastColumn="0" w:noHBand="0" w:noVBand="1"/>
      </w:tblPr>
      <w:tblGrid>
        <w:gridCol w:w="4140"/>
        <w:gridCol w:w="906"/>
        <w:gridCol w:w="872"/>
        <w:gridCol w:w="783"/>
        <w:gridCol w:w="1172"/>
        <w:gridCol w:w="717"/>
        <w:gridCol w:w="783"/>
        <w:gridCol w:w="828"/>
      </w:tblGrid>
      <w:tr w:rsidR="00683A77" w:rsidRPr="00683A77" w14:paraId="27425C2A" w14:textId="77777777" w:rsidTr="00683A77">
        <w:tc>
          <w:tcPr>
            <w:tcW w:w="4140" w:type="dxa"/>
          </w:tcPr>
          <w:p w14:paraId="4D537DF8" w14:textId="77777777" w:rsidR="00683A77" w:rsidRPr="00683A77" w:rsidRDefault="00683A77" w:rsidP="00F139D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83A77">
              <w:rPr>
                <w:rFonts w:ascii="Arial" w:hAnsi="Arial" w:cs="Arial"/>
                <w:sz w:val="20"/>
                <w:szCs w:val="20"/>
              </w:rPr>
              <w:t>NAVN</w:t>
            </w:r>
          </w:p>
        </w:tc>
        <w:tc>
          <w:tcPr>
            <w:tcW w:w="906" w:type="dxa"/>
          </w:tcPr>
          <w:p w14:paraId="1714601F" w14:textId="77777777" w:rsidR="00683A77" w:rsidRPr="00683A77" w:rsidRDefault="00683A77" w:rsidP="00F139D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83A77">
              <w:rPr>
                <w:rFonts w:ascii="Arial" w:hAnsi="Arial" w:cs="Arial"/>
                <w:sz w:val="20"/>
                <w:szCs w:val="20"/>
              </w:rPr>
              <w:t>ÅR</w:t>
            </w:r>
          </w:p>
        </w:tc>
        <w:tc>
          <w:tcPr>
            <w:tcW w:w="872" w:type="dxa"/>
          </w:tcPr>
          <w:p w14:paraId="03B8549D" w14:textId="77777777" w:rsidR="00683A77" w:rsidRPr="00683A77" w:rsidRDefault="00683A77" w:rsidP="00F139D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83A77">
              <w:rPr>
                <w:rFonts w:ascii="Arial" w:hAnsi="Arial" w:cs="Arial"/>
                <w:sz w:val="20"/>
                <w:szCs w:val="20"/>
              </w:rPr>
              <w:t>KLUBB</w:t>
            </w:r>
          </w:p>
        </w:tc>
        <w:tc>
          <w:tcPr>
            <w:tcW w:w="783" w:type="dxa"/>
          </w:tcPr>
          <w:p w14:paraId="5192CC39" w14:textId="77777777" w:rsidR="00683A77" w:rsidRPr="00683A77" w:rsidRDefault="00683A77" w:rsidP="00F139D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83A77">
              <w:rPr>
                <w:rFonts w:ascii="Arial" w:hAnsi="Arial" w:cs="Arial"/>
                <w:sz w:val="20"/>
                <w:szCs w:val="20"/>
              </w:rPr>
              <w:t>FRITT</w:t>
            </w:r>
          </w:p>
        </w:tc>
        <w:tc>
          <w:tcPr>
            <w:tcW w:w="1172" w:type="dxa"/>
          </w:tcPr>
          <w:p w14:paraId="07B18199" w14:textId="77777777" w:rsidR="00683A77" w:rsidRPr="00683A77" w:rsidRDefault="00683A77" w:rsidP="00F139D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83A77">
              <w:rPr>
                <w:rFonts w:ascii="Arial" w:hAnsi="Arial" w:cs="Arial"/>
                <w:sz w:val="20"/>
                <w:szCs w:val="20"/>
              </w:rPr>
              <w:t>SKRANKE</w:t>
            </w:r>
          </w:p>
        </w:tc>
        <w:tc>
          <w:tcPr>
            <w:tcW w:w="717" w:type="dxa"/>
          </w:tcPr>
          <w:p w14:paraId="3FC58AB9" w14:textId="77777777" w:rsidR="00683A77" w:rsidRPr="00683A77" w:rsidRDefault="00683A77" w:rsidP="00F139D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83A77">
              <w:rPr>
                <w:rFonts w:ascii="Arial" w:hAnsi="Arial" w:cs="Arial"/>
                <w:sz w:val="20"/>
                <w:szCs w:val="20"/>
              </w:rPr>
              <w:t>BOM</w:t>
            </w:r>
          </w:p>
        </w:tc>
        <w:tc>
          <w:tcPr>
            <w:tcW w:w="783" w:type="dxa"/>
          </w:tcPr>
          <w:p w14:paraId="1867A145" w14:textId="77777777" w:rsidR="00683A77" w:rsidRPr="00683A77" w:rsidRDefault="00683A77" w:rsidP="00F139D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83A77">
              <w:rPr>
                <w:rFonts w:ascii="Arial" w:hAnsi="Arial" w:cs="Arial"/>
                <w:sz w:val="20"/>
                <w:szCs w:val="20"/>
              </w:rPr>
              <w:t>HOPP</w:t>
            </w:r>
          </w:p>
        </w:tc>
        <w:tc>
          <w:tcPr>
            <w:tcW w:w="828" w:type="dxa"/>
          </w:tcPr>
          <w:p w14:paraId="5AA2812C" w14:textId="77777777" w:rsidR="00683A77" w:rsidRPr="00683A77" w:rsidRDefault="00683A77" w:rsidP="00F139D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83A77">
              <w:rPr>
                <w:rFonts w:ascii="Arial" w:hAnsi="Arial" w:cs="Arial"/>
                <w:sz w:val="20"/>
                <w:szCs w:val="20"/>
              </w:rPr>
              <w:t>TRINN</w:t>
            </w:r>
          </w:p>
        </w:tc>
      </w:tr>
      <w:tr w:rsidR="00683A77" w:rsidRPr="00683A77" w14:paraId="61E242C2" w14:textId="77777777" w:rsidTr="00683A77">
        <w:tc>
          <w:tcPr>
            <w:tcW w:w="4140" w:type="dxa"/>
          </w:tcPr>
          <w:p w14:paraId="37D66F4E" w14:textId="77777777" w:rsidR="00683A77" w:rsidRPr="00683A77" w:rsidRDefault="00683A77" w:rsidP="00F139D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6" w:type="dxa"/>
          </w:tcPr>
          <w:p w14:paraId="3878D815" w14:textId="77777777" w:rsidR="00683A77" w:rsidRPr="00683A77" w:rsidRDefault="00683A77" w:rsidP="00F139D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72" w:type="dxa"/>
          </w:tcPr>
          <w:p w14:paraId="0F0661D1" w14:textId="77777777" w:rsidR="00683A77" w:rsidRPr="00683A77" w:rsidRDefault="00683A77" w:rsidP="00F139D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83" w:type="dxa"/>
          </w:tcPr>
          <w:p w14:paraId="02E34DA5" w14:textId="77777777" w:rsidR="00683A77" w:rsidRPr="00683A77" w:rsidRDefault="00683A77" w:rsidP="00F139D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72" w:type="dxa"/>
          </w:tcPr>
          <w:p w14:paraId="652667B0" w14:textId="77777777" w:rsidR="00683A77" w:rsidRPr="00683A77" w:rsidRDefault="00683A77" w:rsidP="00F139D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17" w:type="dxa"/>
          </w:tcPr>
          <w:p w14:paraId="0D64C65A" w14:textId="77777777" w:rsidR="00683A77" w:rsidRPr="00683A77" w:rsidRDefault="00683A77" w:rsidP="00F139D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83" w:type="dxa"/>
          </w:tcPr>
          <w:p w14:paraId="6E1A1507" w14:textId="77777777" w:rsidR="00683A77" w:rsidRPr="00683A77" w:rsidRDefault="00683A77" w:rsidP="00F139D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28" w:type="dxa"/>
          </w:tcPr>
          <w:p w14:paraId="79A59F6E" w14:textId="77777777" w:rsidR="00683A77" w:rsidRPr="00683A77" w:rsidRDefault="00683A77" w:rsidP="00F139D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14F30BEF" w14:textId="3667EEE0" w:rsidR="006642AF" w:rsidRDefault="002767DA" w:rsidP="00DF6D05">
      <w:pPr>
        <w:spacing w:after="0"/>
      </w:pPr>
      <w:r>
        <w:t xml:space="preserve">     </w:t>
      </w:r>
    </w:p>
    <w:p w14:paraId="489BB79D" w14:textId="77777777" w:rsidR="006642AF" w:rsidRDefault="006642AF" w:rsidP="00DF6D05">
      <w:pPr>
        <w:spacing w:after="0"/>
      </w:pPr>
    </w:p>
    <w:p w14:paraId="7008D255" w14:textId="2282BED6" w:rsidR="000631BB" w:rsidRDefault="00DF6D05" w:rsidP="00683A77">
      <w:pPr>
        <w:pStyle w:val="Heading4"/>
      </w:pPr>
      <w:r>
        <w:t xml:space="preserve">Klasse </w:t>
      </w:r>
      <w:r w:rsidR="00697A02">
        <w:t>3</w:t>
      </w:r>
      <w:r>
        <w:t xml:space="preserve"> – 16 år og eldre:</w:t>
      </w:r>
      <w:r w:rsidR="002767DA">
        <w:t xml:space="preserve"> </w:t>
      </w:r>
    </w:p>
    <w:tbl>
      <w:tblPr>
        <w:tblStyle w:val="TableGrid"/>
        <w:tblW w:w="10201" w:type="dxa"/>
        <w:tblLook w:val="04A0" w:firstRow="1" w:lastRow="0" w:firstColumn="1" w:lastColumn="0" w:noHBand="0" w:noVBand="1"/>
      </w:tblPr>
      <w:tblGrid>
        <w:gridCol w:w="4140"/>
        <w:gridCol w:w="906"/>
        <w:gridCol w:w="872"/>
        <w:gridCol w:w="783"/>
        <w:gridCol w:w="1172"/>
        <w:gridCol w:w="717"/>
        <w:gridCol w:w="783"/>
        <w:gridCol w:w="828"/>
      </w:tblGrid>
      <w:tr w:rsidR="00683A77" w:rsidRPr="00683A77" w14:paraId="30F80696" w14:textId="77777777" w:rsidTr="00683A77">
        <w:tc>
          <w:tcPr>
            <w:tcW w:w="4140" w:type="dxa"/>
          </w:tcPr>
          <w:p w14:paraId="322197EC" w14:textId="77777777" w:rsidR="00683A77" w:rsidRPr="00683A77" w:rsidRDefault="00683A77" w:rsidP="00F139D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83A77">
              <w:rPr>
                <w:rFonts w:ascii="Arial" w:hAnsi="Arial" w:cs="Arial"/>
                <w:sz w:val="20"/>
                <w:szCs w:val="20"/>
              </w:rPr>
              <w:t>NAVN</w:t>
            </w:r>
          </w:p>
        </w:tc>
        <w:tc>
          <w:tcPr>
            <w:tcW w:w="906" w:type="dxa"/>
          </w:tcPr>
          <w:p w14:paraId="4DCDFFD8" w14:textId="77777777" w:rsidR="00683A77" w:rsidRPr="00683A77" w:rsidRDefault="00683A77" w:rsidP="00F139D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83A77">
              <w:rPr>
                <w:rFonts w:ascii="Arial" w:hAnsi="Arial" w:cs="Arial"/>
                <w:sz w:val="20"/>
                <w:szCs w:val="20"/>
              </w:rPr>
              <w:t>ÅR</w:t>
            </w:r>
          </w:p>
        </w:tc>
        <w:tc>
          <w:tcPr>
            <w:tcW w:w="872" w:type="dxa"/>
          </w:tcPr>
          <w:p w14:paraId="72DCD1CA" w14:textId="77777777" w:rsidR="00683A77" w:rsidRPr="00683A77" w:rsidRDefault="00683A77" w:rsidP="00F139D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83A77">
              <w:rPr>
                <w:rFonts w:ascii="Arial" w:hAnsi="Arial" w:cs="Arial"/>
                <w:sz w:val="20"/>
                <w:szCs w:val="20"/>
              </w:rPr>
              <w:t>KLUBB</w:t>
            </w:r>
          </w:p>
        </w:tc>
        <w:tc>
          <w:tcPr>
            <w:tcW w:w="783" w:type="dxa"/>
          </w:tcPr>
          <w:p w14:paraId="1C6927CC" w14:textId="77777777" w:rsidR="00683A77" w:rsidRPr="00683A77" w:rsidRDefault="00683A77" w:rsidP="00F139D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83A77">
              <w:rPr>
                <w:rFonts w:ascii="Arial" w:hAnsi="Arial" w:cs="Arial"/>
                <w:sz w:val="20"/>
                <w:szCs w:val="20"/>
              </w:rPr>
              <w:t>FRITT</w:t>
            </w:r>
          </w:p>
        </w:tc>
        <w:tc>
          <w:tcPr>
            <w:tcW w:w="1172" w:type="dxa"/>
          </w:tcPr>
          <w:p w14:paraId="092888DE" w14:textId="77777777" w:rsidR="00683A77" w:rsidRPr="00683A77" w:rsidRDefault="00683A77" w:rsidP="00F139D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83A77">
              <w:rPr>
                <w:rFonts w:ascii="Arial" w:hAnsi="Arial" w:cs="Arial"/>
                <w:sz w:val="20"/>
                <w:szCs w:val="20"/>
              </w:rPr>
              <w:t>SKRANKE</w:t>
            </w:r>
          </w:p>
        </w:tc>
        <w:tc>
          <w:tcPr>
            <w:tcW w:w="717" w:type="dxa"/>
          </w:tcPr>
          <w:p w14:paraId="73175242" w14:textId="77777777" w:rsidR="00683A77" w:rsidRPr="00683A77" w:rsidRDefault="00683A77" w:rsidP="00F139D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83A77">
              <w:rPr>
                <w:rFonts w:ascii="Arial" w:hAnsi="Arial" w:cs="Arial"/>
                <w:sz w:val="20"/>
                <w:szCs w:val="20"/>
              </w:rPr>
              <w:t>BOM</w:t>
            </w:r>
          </w:p>
        </w:tc>
        <w:tc>
          <w:tcPr>
            <w:tcW w:w="783" w:type="dxa"/>
          </w:tcPr>
          <w:p w14:paraId="60BBB538" w14:textId="77777777" w:rsidR="00683A77" w:rsidRPr="00683A77" w:rsidRDefault="00683A77" w:rsidP="00F139D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83A77">
              <w:rPr>
                <w:rFonts w:ascii="Arial" w:hAnsi="Arial" w:cs="Arial"/>
                <w:sz w:val="20"/>
                <w:szCs w:val="20"/>
              </w:rPr>
              <w:t>HOPP</w:t>
            </w:r>
          </w:p>
        </w:tc>
        <w:tc>
          <w:tcPr>
            <w:tcW w:w="828" w:type="dxa"/>
          </w:tcPr>
          <w:p w14:paraId="1C24204E" w14:textId="77777777" w:rsidR="00683A77" w:rsidRPr="00683A77" w:rsidRDefault="00683A77" w:rsidP="00F139D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83A77">
              <w:rPr>
                <w:rFonts w:ascii="Arial" w:hAnsi="Arial" w:cs="Arial"/>
                <w:sz w:val="20"/>
                <w:szCs w:val="20"/>
              </w:rPr>
              <w:t>TRINN</w:t>
            </w:r>
          </w:p>
        </w:tc>
      </w:tr>
      <w:tr w:rsidR="00683A77" w:rsidRPr="00683A77" w14:paraId="5E331EC6" w14:textId="77777777" w:rsidTr="00683A77">
        <w:tc>
          <w:tcPr>
            <w:tcW w:w="4140" w:type="dxa"/>
          </w:tcPr>
          <w:p w14:paraId="36216F73" w14:textId="77777777" w:rsidR="00683A77" w:rsidRPr="00683A77" w:rsidRDefault="00683A77" w:rsidP="00F139D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6" w:type="dxa"/>
          </w:tcPr>
          <w:p w14:paraId="3BBD6924" w14:textId="77777777" w:rsidR="00683A77" w:rsidRPr="00683A77" w:rsidRDefault="00683A77" w:rsidP="00F139D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72" w:type="dxa"/>
          </w:tcPr>
          <w:p w14:paraId="6C77662A" w14:textId="77777777" w:rsidR="00683A77" w:rsidRPr="00683A77" w:rsidRDefault="00683A77" w:rsidP="00F139D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83" w:type="dxa"/>
          </w:tcPr>
          <w:p w14:paraId="3B973C2A" w14:textId="77777777" w:rsidR="00683A77" w:rsidRPr="00683A77" w:rsidRDefault="00683A77" w:rsidP="00F139D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72" w:type="dxa"/>
          </w:tcPr>
          <w:p w14:paraId="33EBE81B" w14:textId="77777777" w:rsidR="00683A77" w:rsidRPr="00683A77" w:rsidRDefault="00683A77" w:rsidP="00F139D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17" w:type="dxa"/>
          </w:tcPr>
          <w:p w14:paraId="7C342D45" w14:textId="77777777" w:rsidR="00683A77" w:rsidRPr="00683A77" w:rsidRDefault="00683A77" w:rsidP="00F139D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83" w:type="dxa"/>
          </w:tcPr>
          <w:p w14:paraId="78B9AB9F" w14:textId="77777777" w:rsidR="00683A77" w:rsidRPr="00683A77" w:rsidRDefault="00683A77" w:rsidP="00F139D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28" w:type="dxa"/>
          </w:tcPr>
          <w:p w14:paraId="05F9E0D6" w14:textId="77777777" w:rsidR="00683A77" w:rsidRPr="00683A77" w:rsidRDefault="00683A77" w:rsidP="00F139D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004D577A" w14:textId="77777777" w:rsidR="00683A77" w:rsidRPr="00683A77" w:rsidRDefault="00683A77" w:rsidP="00683A77"/>
    <w:p w14:paraId="7450B591" w14:textId="1A01DECA" w:rsidR="00683A77" w:rsidRDefault="00683A77">
      <w:pPr>
        <w:spacing w:after="0" w:line="240" w:lineRule="auto"/>
      </w:pPr>
      <w:r>
        <w:br w:type="page"/>
      </w:r>
    </w:p>
    <w:p w14:paraId="54CC9D36" w14:textId="77777777" w:rsidR="000631BB" w:rsidRPr="000631BB" w:rsidRDefault="000631BB" w:rsidP="00683A77">
      <w:pPr>
        <w:spacing w:after="0" w:line="240" w:lineRule="auto"/>
      </w:pPr>
    </w:p>
    <w:p w14:paraId="01AE161D" w14:textId="40D2BF7C" w:rsidR="00DF6D05" w:rsidRPr="00E45DEB" w:rsidRDefault="00DF6D05" w:rsidP="000631BB">
      <w:pPr>
        <w:pStyle w:val="Heading2"/>
      </w:pPr>
      <w:r w:rsidRPr="00E45DEB">
        <w:t>RYTMISK GYMNASTIKK</w:t>
      </w:r>
    </w:p>
    <w:p w14:paraId="7457D7C6" w14:textId="15D9677C" w:rsidR="00DF6D05" w:rsidRDefault="00DF6D05" w:rsidP="000631BB">
      <w:pPr>
        <w:pStyle w:val="Heading4"/>
      </w:pPr>
      <w:r>
        <w:t xml:space="preserve">Klasse </w:t>
      </w:r>
      <w:r w:rsidR="00697A02">
        <w:t>1</w:t>
      </w:r>
      <w:r>
        <w:t xml:space="preserve"> - 1</w:t>
      </w:r>
      <w:r w:rsidR="00697A02">
        <w:t>1</w:t>
      </w:r>
      <w:r>
        <w:t>-12 år</w:t>
      </w:r>
      <w:r w:rsidRPr="00350222">
        <w:t>:</w:t>
      </w:r>
    </w:p>
    <w:tbl>
      <w:tblPr>
        <w:tblStyle w:val="TableGrid"/>
        <w:tblW w:w="10201" w:type="dxa"/>
        <w:tblLook w:val="04A0" w:firstRow="1" w:lastRow="0" w:firstColumn="1" w:lastColumn="0" w:noHBand="0" w:noVBand="1"/>
      </w:tblPr>
      <w:tblGrid>
        <w:gridCol w:w="2972"/>
        <w:gridCol w:w="673"/>
        <w:gridCol w:w="886"/>
        <w:gridCol w:w="800"/>
        <w:gridCol w:w="616"/>
        <w:gridCol w:w="716"/>
        <w:gridCol w:w="706"/>
        <w:gridCol w:w="1006"/>
        <w:gridCol w:w="981"/>
        <w:gridCol w:w="845"/>
      </w:tblGrid>
      <w:tr w:rsidR="00683A77" w:rsidRPr="00683A77" w14:paraId="371E16DD" w14:textId="77777777" w:rsidTr="00683A77">
        <w:tc>
          <w:tcPr>
            <w:tcW w:w="2972" w:type="dxa"/>
          </w:tcPr>
          <w:p w14:paraId="68FDC4BB" w14:textId="77777777" w:rsidR="00DF6D05" w:rsidRPr="00683A77" w:rsidRDefault="00DF6D05" w:rsidP="00425F2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83A77">
              <w:rPr>
                <w:rFonts w:ascii="Arial" w:hAnsi="Arial" w:cs="Arial"/>
                <w:sz w:val="20"/>
                <w:szCs w:val="20"/>
              </w:rPr>
              <w:t>NAVN</w:t>
            </w:r>
          </w:p>
        </w:tc>
        <w:tc>
          <w:tcPr>
            <w:tcW w:w="673" w:type="dxa"/>
          </w:tcPr>
          <w:p w14:paraId="6A71393C" w14:textId="77777777" w:rsidR="00DF6D05" w:rsidRPr="00683A77" w:rsidRDefault="00DF6D05" w:rsidP="00425F2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83A77">
              <w:rPr>
                <w:rFonts w:ascii="Arial" w:hAnsi="Arial" w:cs="Arial"/>
                <w:sz w:val="20"/>
                <w:szCs w:val="20"/>
              </w:rPr>
              <w:t>ÅR</w:t>
            </w:r>
          </w:p>
        </w:tc>
        <w:tc>
          <w:tcPr>
            <w:tcW w:w="886" w:type="dxa"/>
          </w:tcPr>
          <w:p w14:paraId="05BAC41A" w14:textId="7BF6B2A4" w:rsidR="00DF6D05" w:rsidRPr="00683A77" w:rsidRDefault="00DF6D05" w:rsidP="00425F2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83A77">
              <w:rPr>
                <w:rFonts w:ascii="Arial" w:hAnsi="Arial" w:cs="Arial"/>
                <w:sz w:val="20"/>
                <w:szCs w:val="20"/>
              </w:rPr>
              <w:t>KLUBB</w:t>
            </w:r>
          </w:p>
        </w:tc>
        <w:tc>
          <w:tcPr>
            <w:tcW w:w="800" w:type="dxa"/>
          </w:tcPr>
          <w:p w14:paraId="14ADA3F1" w14:textId="260AC1D5" w:rsidR="00DF6D05" w:rsidRPr="00683A77" w:rsidRDefault="00DF6D05" w:rsidP="00425F2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83A77">
              <w:rPr>
                <w:rFonts w:ascii="Arial" w:hAnsi="Arial" w:cs="Arial"/>
                <w:sz w:val="20"/>
                <w:szCs w:val="20"/>
              </w:rPr>
              <w:t>FRITT</w:t>
            </w:r>
          </w:p>
        </w:tc>
        <w:tc>
          <w:tcPr>
            <w:tcW w:w="616" w:type="dxa"/>
          </w:tcPr>
          <w:p w14:paraId="647712AA" w14:textId="77777777" w:rsidR="00DF6D05" w:rsidRPr="00683A77" w:rsidRDefault="00DF6D05" w:rsidP="00425F2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83A77">
              <w:rPr>
                <w:rFonts w:ascii="Arial" w:hAnsi="Arial" w:cs="Arial"/>
                <w:sz w:val="20"/>
                <w:szCs w:val="20"/>
              </w:rPr>
              <w:t>TAU</w:t>
            </w:r>
          </w:p>
        </w:tc>
        <w:tc>
          <w:tcPr>
            <w:tcW w:w="716" w:type="dxa"/>
          </w:tcPr>
          <w:p w14:paraId="4713F3DA" w14:textId="77777777" w:rsidR="00DF6D05" w:rsidRPr="00683A77" w:rsidRDefault="00DF6D05" w:rsidP="00425F2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83A77">
              <w:rPr>
                <w:rFonts w:ascii="Arial" w:hAnsi="Arial" w:cs="Arial"/>
                <w:sz w:val="20"/>
                <w:szCs w:val="20"/>
              </w:rPr>
              <w:t>RING</w:t>
            </w:r>
          </w:p>
        </w:tc>
        <w:tc>
          <w:tcPr>
            <w:tcW w:w="706" w:type="dxa"/>
          </w:tcPr>
          <w:p w14:paraId="637EC1D8" w14:textId="77777777" w:rsidR="00DF6D05" w:rsidRPr="00683A77" w:rsidRDefault="00DF6D05" w:rsidP="00425F2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83A77">
              <w:rPr>
                <w:rFonts w:ascii="Arial" w:hAnsi="Arial" w:cs="Arial"/>
                <w:sz w:val="20"/>
                <w:szCs w:val="20"/>
              </w:rPr>
              <w:t>BALL</w:t>
            </w:r>
          </w:p>
        </w:tc>
        <w:tc>
          <w:tcPr>
            <w:tcW w:w="1006" w:type="dxa"/>
          </w:tcPr>
          <w:p w14:paraId="10DF5888" w14:textId="77777777" w:rsidR="00DF6D05" w:rsidRPr="00683A77" w:rsidRDefault="00DF6D05" w:rsidP="00425F2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83A77">
              <w:rPr>
                <w:rFonts w:ascii="Arial" w:hAnsi="Arial" w:cs="Arial"/>
                <w:sz w:val="20"/>
                <w:szCs w:val="20"/>
              </w:rPr>
              <w:t>KØLLER</w:t>
            </w:r>
          </w:p>
        </w:tc>
        <w:tc>
          <w:tcPr>
            <w:tcW w:w="981" w:type="dxa"/>
          </w:tcPr>
          <w:p w14:paraId="635423CF" w14:textId="77777777" w:rsidR="00DF6D05" w:rsidRPr="00683A77" w:rsidRDefault="00DF6D05" w:rsidP="00425F2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83A77">
              <w:rPr>
                <w:rFonts w:ascii="Arial" w:hAnsi="Arial" w:cs="Arial"/>
                <w:sz w:val="20"/>
                <w:szCs w:val="20"/>
              </w:rPr>
              <w:t>VIMPEL</w:t>
            </w:r>
          </w:p>
        </w:tc>
        <w:tc>
          <w:tcPr>
            <w:tcW w:w="845" w:type="dxa"/>
          </w:tcPr>
          <w:p w14:paraId="2DEEA433" w14:textId="77777777" w:rsidR="00DF6D05" w:rsidRPr="00683A77" w:rsidRDefault="00DF6D05" w:rsidP="00425F2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83A77">
              <w:rPr>
                <w:rFonts w:ascii="Arial" w:hAnsi="Arial" w:cs="Arial"/>
                <w:sz w:val="20"/>
                <w:szCs w:val="20"/>
              </w:rPr>
              <w:t>TRINN</w:t>
            </w:r>
          </w:p>
        </w:tc>
      </w:tr>
      <w:tr w:rsidR="00683A77" w:rsidRPr="00683A77" w14:paraId="4D43C9B4" w14:textId="77777777" w:rsidTr="00683A77">
        <w:tc>
          <w:tcPr>
            <w:tcW w:w="2972" w:type="dxa"/>
          </w:tcPr>
          <w:p w14:paraId="185FEA10" w14:textId="77777777" w:rsidR="00DF6D05" w:rsidRPr="00683A77" w:rsidRDefault="00DF6D05" w:rsidP="00425F2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3" w:type="dxa"/>
          </w:tcPr>
          <w:p w14:paraId="32A3301F" w14:textId="77777777" w:rsidR="00DF6D05" w:rsidRPr="00683A77" w:rsidRDefault="00DF6D05" w:rsidP="00425F2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86" w:type="dxa"/>
          </w:tcPr>
          <w:p w14:paraId="03C93ACD" w14:textId="77777777" w:rsidR="00DF6D05" w:rsidRPr="00683A77" w:rsidRDefault="00DF6D05" w:rsidP="00425F2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0" w:type="dxa"/>
          </w:tcPr>
          <w:p w14:paraId="3979D39A" w14:textId="6901C401" w:rsidR="00DF6D05" w:rsidRPr="00683A77" w:rsidRDefault="00DF6D05" w:rsidP="00425F2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6" w:type="dxa"/>
          </w:tcPr>
          <w:p w14:paraId="11B79995" w14:textId="77777777" w:rsidR="00DF6D05" w:rsidRPr="00683A77" w:rsidRDefault="00DF6D05" w:rsidP="00425F2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16" w:type="dxa"/>
          </w:tcPr>
          <w:p w14:paraId="4B8BAC6A" w14:textId="77777777" w:rsidR="00DF6D05" w:rsidRPr="00683A77" w:rsidRDefault="00DF6D05" w:rsidP="00425F2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6" w:type="dxa"/>
          </w:tcPr>
          <w:p w14:paraId="48623CB1" w14:textId="77777777" w:rsidR="00DF6D05" w:rsidRPr="00683A77" w:rsidRDefault="00DF6D05" w:rsidP="00425F2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06" w:type="dxa"/>
          </w:tcPr>
          <w:p w14:paraId="7BBF3880" w14:textId="77777777" w:rsidR="00DF6D05" w:rsidRPr="00683A77" w:rsidRDefault="00DF6D05" w:rsidP="00425F2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1" w:type="dxa"/>
          </w:tcPr>
          <w:p w14:paraId="71E77D69" w14:textId="77777777" w:rsidR="00DF6D05" w:rsidRPr="00683A77" w:rsidRDefault="00DF6D05" w:rsidP="00425F2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45" w:type="dxa"/>
          </w:tcPr>
          <w:p w14:paraId="58C3092C" w14:textId="77777777" w:rsidR="00DF6D05" w:rsidRPr="00683A77" w:rsidRDefault="00DF6D05" w:rsidP="00425F2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5665A61A" w14:textId="77777777" w:rsidR="006642AF" w:rsidRDefault="006642AF" w:rsidP="00DF6D05">
      <w:pPr>
        <w:spacing w:after="0"/>
      </w:pPr>
    </w:p>
    <w:p w14:paraId="1039C4CD" w14:textId="1D2E4ECE" w:rsidR="00DF6D05" w:rsidRDefault="00DF6D05" w:rsidP="000631BB">
      <w:pPr>
        <w:pStyle w:val="Heading4"/>
      </w:pPr>
      <w:r>
        <w:t xml:space="preserve">Klasse </w:t>
      </w:r>
      <w:r w:rsidR="00697A02">
        <w:t>2</w:t>
      </w:r>
      <w:r>
        <w:t xml:space="preserve"> – 13-16 år</w:t>
      </w:r>
      <w:r w:rsidRPr="00350222">
        <w:t>:</w:t>
      </w:r>
    </w:p>
    <w:tbl>
      <w:tblPr>
        <w:tblStyle w:val="TableGrid"/>
        <w:tblW w:w="10201" w:type="dxa"/>
        <w:tblLook w:val="04A0" w:firstRow="1" w:lastRow="0" w:firstColumn="1" w:lastColumn="0" w:noHBand="0" w:noVBand="1"/>
      </w:tblPr>
      <w:tblGrid>
        <w:gridCol w:w="2972"/>
        <w:gridCol w:w="673"/>
        <w:gridCol w:w="886"/>
        <w:gridCol w:w="800"/>
        <w:gridCol w:w="616"/>
        <w:gridCol w:w="716"/>
        <w:gridCol w:w="706"/>
        <w:gridCol w:w="1006"/>
        <w:gridCol w:w="981"/>
        <w:gridCol w:w="845"/>
      </w:tblGrid>
      <w:tr w:rsidR="00683A77" w:rsidRPr="00683A77" w14:paraId="1AADC95B" w14:textId="77777777" w:rsidTr="00F139DD">
        <w:tc>
          <w:tcPr>
            <w:tcW w:w="2972" w:type="dxa"/>
          </w:tcPr>
          <w:p w14:paraId="6CE375AF" w14:textId="77777777" w:rsidR="00683A77" w:rsidRPr="00683A77" w:rsidRDefault="00683A77" w:rsidP="00F139D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83A77">
              <w:rPr>
                <w:rFonts w:ascii="Arial" w:hAnsi="Arial" w:cs="Arial"/>
                <w:sz w:val="20"/>
                <w:szCs w:val="20"/>
              </w:rPr>
              <w:t>NAVN</w:t>
            </w:r>
          </w:p>
        </w:tc>
        <w:tc>
          <w:tcPr>
            <w:tcW w:w="673" w:type="dxa"/>
          </w:tcPr>
          <w:p w14:paraId="6D26B6CE" w14:textId="77777777" w:rsidR="00683A77" w:rsidRPr="00683A77" w:rsidRDefault="00683A77" w:rsidP="00F139D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83A77">
              <w:rPr>
                <w:rFonts w:ascii="Arial" w:hAnsi="Arial" w:cs="Arial"/>
                <w:sz w:val="20"/>
                <w:szCs w:val="20"/>
              </w:rPr>
              <w:t>ÅR</w:t>
            </w:r>
          </w:p>
        </w:tc>
        <w:tc>
          <w:tcPr>
            <w:tcW w:w="886" w:type="dxa"/>
          </w:tcPr>
          <w:p w14:paraId="013FDCF9" w14:textId="77777777" w:rsidR="00683A77" w:rsidRPr="00683A77" w:rsidRDefault="00683A77" w:rsidP="00F139D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83A77">
              <w:rPr>
                <w:rFonts w:ascii="Arial" w:hAnsi="Arial" w:cs="Arial"/>
                <w:sz w:val="20"/>
                <w:szCs w:val="20"/>
              </w:rPr>
              <w:t>KLUBB</w:t>
            </w:r>
          </w:p>
        </w:tc>
        <w:tc>
          <w:tcPr>
            <w:tcW w:w="800" w:type="dxa"/>
          </w:tcPr>
          <w:p w14:paraId="0A0CF1BC" w14:textId="77777777" w:rsidR="00683A77" w:rsidRPr="00683A77" w:rsidRDefault="00683A77" w:rsidP="00F139D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83A77">
              <w:rPr>
                <w:rFonts w:ascii="Arial" w:hAnsi="Arial" w:cs="Arial"/>
                <w:sz w:val="20"/>
                <w:szCs w:val="20"/>
              </w:rPr>
              <w:t>FRITT</w:t>
            </w:r>
          </w:p>
        </w:tc>
        <w:tc>
          <w:tcPr>
            <w:tcW w:w="616" w:type="dxa"/>
          </w:tcPr>
          <w:p w14:paraId="2DA27265" w14:textId="77777777" w:rsidR="00683A77" w:rsidRPr="00683A77" w:rsidRDefault="00683A77" w:rsidP="00F139D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83A77">
              <w:rPr>
                <w:rFonts w:ascii="Arial" w:hAnsi="Arial" w:cs="Arial"/>
                <w:sz w:val="20"/>
                <w:szCs w:val="20"/>
              </w:rPr>
              <w:t>TAU</w:t>
            </w:r>
          </w:p>
        </w:tc>
        <w:tc>
          <w:tcPr>
            <w:tcW w:w="716" w:type="dxa"/>
          </w:tcPr>
          <w:p w14:paraId="4C0B5B67" w14:textId="77777777" w:rsidR="00683A77" w:rsidRPr="00683A77" w:rsidRDefault="00683A77" w:rsidP="00F139D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83A77">
              <w:rPr>
                <w:rFonts w:ascii="Arial" w:hAnsi="Arial" w:cs="Arial"/>
                <w:sz w:val="20"/>
                <w:szCs w:val="20"/>
              </w:rPr>
              <w:t>RING</w:t>
            </w:r>
          </w:p>
        </w:tc>
        <w:tc>
          <w:tcPr>
            <w:tcW w:w="706" w:type="dxa"/>
          </w:tcPr>
          <w:p w14:paraId="6ABE6448" w14:textId="77777777" w:rsidR="00683A77" w:rsidRPr="00683A77" w:rsidRDefault="00683A77" w:rsidP="00F139D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83A77">
              <w:rPr>
                <w:rFonts w:ascii="Arial" w:hAnsi="Arial" w:cs="Arial"/>
                <w:sz w:val="20"/>
                <w:szCs w:val="20"/>
              </w:rPr>
              <w:t>BALL</w:t>
            </w:r>
          </w:p>
        </w:tc>
        <w:tc>
          <w:tcPr>
            <w:tcW w:w="1006" w:type="dxa"/>
          </w:tcPr>
          <w:p w14:paraId="251A08DB" w14:textId="77777777" w:rsidR="00683A77" w:rsidRPr="00683A77" w:rsidRDefault="00683A77" w:rsidP="00F139D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83A77">
              <w:rPr>
                <w:rFonts w:ascii="Arial" w:hAnsi="Arial" w:cs="Arial"/>
                <w:sz w:val="20"/>
                <w:szCs w:val="20"/>
              </w:rPr>
              <w:t>KØLLER</w:t>
            </w:r>
          </w:p>
        </w:tc>
        <w:tc>
          <w:tcPr>
            <w:tcW w:w="981" w:type="dxa"/>
          </w:tcPr>
          <w:p w14:paraId="72D28635" w14:textId="77777777" w:rsidR="00683A77" w:rsidRPr="00683A77" w:rsidRDefault="00683A77" w:rsidP="00F139D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83A77">
              <w:rPr>
                <w:rFonts w:ascii="Arial" w:hAnsi="Arial" w:cs="Arial"/>
                <w:sz w:val="20"/>
                <w:szCs w:val="20"/>
              </w:rPr>
              <w:t>VIMPEL</w:t>
            </w:r>
          </w:p>
        </w:tc>
        <w:tc>
          <w:tcPr>
            <w:tcW w:w="845" w:type="dxa"/>
          </w:tcPr>
          <w:p w14:paraId="1173987E" w14:textId="77777777" w:rsidR="00683A77" w:rsidRPr="00683A77" w:rsidRDefault="00683A77" w:rsidP="00F139D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83A77">
              <w:rPr>
                <w:rFonts w:ascii="Arial" w:hAnsi="Arial" w:cs="Arial"/>
                <w:sz w:val="20"/>
                <w:szCs w:val="20"/>
              </w:rPr>
              <w:t>TRINN</w:t>
            </w:r>
          </w:p>
        </w:tc>
      </w:tr>
      <w:tr w:rsidR="00683A77" w:rsidRPr="00683A77" w14:paraId="3D7FD01B" w14:textId="77777777" w:rsidTr="00F139DD">
        <w:tc>
          <w:tcPr>
            <w:tcW w:w="2972" w:type="dxa"/>
          </w:tcPr>
          <w:p w14:paraId="181268A6" w14:textId="77777777" w:rsidR="00683A77" w:rsidRPr="00683A77" w:rsidRDefault="00683A77" w:rsidP="00F139D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3" w:type="dxa"/>
          </w:tcPr>
          <w:p w14:paraId="154571D0" w14:textId="77777777" w:rsidR="00683A77" w:rsidRPr="00683A77" w:rsidRDefault="00683A77" w:rsidP="00F139D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86" w:type="dxa"/>
          </w:tcPr>
          <w:p w14:paraId="242BF34F" w14:textId="77777777" w:rsidR="00683A77" w:rsidRPr="00683A77" w:rsidRDefault="00683A77" w:rsidP="00F139D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0" w:type="dxa"/>
          </w:tcPr>
          <w:p w14:paraId="4521E0C3" w14:textId="77777777" w:rsidR="00683A77" w:rsidRPr="00683A77" w:rsidRDefault="00683A77" w:rsidP="00F139D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6" w:type="dxa"/>
          </w:tcPr>
          <w:p w14:paraId="3FB8621F" w14:textId="77777777" w:rsidR="00683A77" w:rsidRPr="00683A77" w:rsidRDefault="00683A77" w:rsidP="00F139D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16" w:type="dxa"/>
          </w:tcPr>
          <w:p w14:paraId="1F990B77" w14:textId="77777777" w:rsidR="00683A77" w:rsidRPr="00683A77" w:rsidRDefault="00683A77" w:rsidP="00F139D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6" w:type="dxa"/>
          </w:tcPr>
          <w:p w14:paraId="4D59A3A7" w14:textId="77777777" w:rsidR="00683A77" w:rsidRPr="00683A77" w:rsidRDefault="00683A77" w:rsidP="00F139D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06" w:type="dxa"/>
          </w:tcPr>
          <w:p w14:paraId="02E82C31" w14:textId="77777777" w:rsidR="00683A77" w:rsidRPr="00683A77" w:rsidRDefault="00683A77" w:rsidP="00F139D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1" w:type="dxa"/>
          </w:tcPr>
          <w:p w14:paraId="1FF40435" w14:textId="77777777" w:rsidR="00683A77" w:rsidRPr="00683A77" w:rsidRDefault="00683A77" w:rsidP="00F139D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45" w:type="dxa"/>
          </w:tcPr>
          <w:p w14:paraId="6F5225C4" w14:textId="77777777" w:rsidR="00683A77" w:rsidRPr="00683A77" w:rsidRDefault="00683A77" w:rsidP="00F139D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015826E2" w14:textId="77777777" w:rsidR="006642AF" w:rsidRDefault="006642AF" w:rsidP="00DF6D05">
      <w:pPr>
        <w:spacing w:after="0"/>
      </w:pPr>
    </w:p>
    <w:p w14:paraId="5F5EF361" w14:textId="77777777" w:rsidR="006642AF" w:rsidRDefault="006642AF" w:rsidP="000631BB">
      <w:pPr>
        <w:pStyle w:val="Heading4"/>
      </w:pPr>
    </w:p>
    <w:p w14:paraId="287BA7DE" w14:textId="3EDD1BF7" w:rsidR="00DF6D05" w:rsidRDefault="00DF6D05" w:rsidP="000631BB">
      <w:pPr>
        <w:pStyle w:val="Heading4"/>
      </w:pPr>
      <w:r>
        <w:t xml:space="preserve">Klasse </w:t>
      </w:r>
      <w:r w:rsidR="00697A02">
        <w:t>3</w:t>
      </w:r>
      <w:r>
        <w:t xml:space="preserve"> – 16 år og eldre:</w:t>
      </w:r>
    </w:p>
    <w:tbl>
      <w:tblPr>
        <w:tblStyle w:val="TableGrid"/>
        <w:tblW w:w="10201" w:type="dxa"/>
        <w:tblLook w:val="04A0" w:firstRow="1" w:lastRow="0" w:firstColumn="1" w:lastColumn="0" w:noHBand="0" w:noVBand="1"/>
      </w:tblPr>
      <w:tblGrid>
        <w:gridCol w:w="2972"/>
        <w:gridCol w:w="673"/>
        <w:gridCol w:w="886"/>
        <w:gridCol w:w="800"/>
        <w:gridCol w:w="616"/>
        <w:gridCol w:w="716"/>
        <w:gridCol w:w="706"/>
        <w:gridCol w:w="1006"/>
        <w:gridCol w:w="981"/>
        <w:gridCol w:w="845"/>
      </w:tblGrid>
      <w:tr w:rsidR="00683A77" w:rsidRPr="00683A77" w14:paraId="250B996E" w14:textId="77777777" w:rsidTr="00F139DD">
        <w:tc>
          <w:tcPr>
            <w:tcW w:w="2972" w:type="dxa"/>
          </w:tcPr>
          <w:p w14:paraId="50CFDEFA" w14:textId="77777777" w:rsidR="00683A77" w:rsidRPr="00683A77" w:rsidRDefault="00683A77" w:rsidP="00F139D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83A77">
              <w:rPr>
                <w:rFonts w:ascii="Arial" w:hAnsi="Arial" w:cs="Arial"/>
                <w:sz w:val="20"/>
                <w:szCs w:val="20"/>
              </w:rPr>
              <w:t>NAVN</w:t>
            </w:r>
          </w:p>
        </w:tc>
        <w:tc>
          <w:tcPr>
            <w:tcW w:w="673" w:type="dxa"/>
          </w:tcPr>
          <w:p w14:paraId="51AA0DA9" w14:textId="77777777" w:rsidR="00683A77" w:rsidRPr="00683A77" w:rsidRDefault="00683A77" w:rsidP="00F139D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83A77">
              <w:rPr>
                <w:rFonts w:ascii="Arial" w:hAnsi="Arial" w:cs="Arial"/>
                <w:sz w:val="20"/>
                <w:szCs w:val="20"/>
              </w:rPr>
              <w:t>ÅR</w:t>
            </w:r>
          </w:p>
        </w:tc>
        <w:tc>
          <w:tcPr>
            <w:tcW w:w="886" w:type="dxa"/>
          </w:tcPr>
          <w:p w14:paraId="03DAFB5E" w14:textId="77777777" w:rsidR="00683A77" w:rsidRPr="00683A77" w:rsidRDefault="00683A77" w:rsidP="00F139D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83A77">
              <w:rPr>
                <w:rFonts w:ascii="Arial" w:hAnsi="Arial" w:cs="Arial"/>
                <w:sz w:val="20"/>
                <w:szCs w:val="20"/>
              </w:rPr>
              <w:t>KLUBB</w:t>
            </w:r>
          </w:p>
        </w:tc>
        <w:tc>
          <w:tcPr>
            <w:tcW w:w="800" w:type="dxa"/>
          </w:tcPr>
          <w:p w14:paraId="02E9F901" w14:textId="77777777" w:rsidR="00683A77" w:rsidRPr="00683A77" w:rsidRDefault="00683A77" w:rsidP="00F139D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83A77">
              <w:rPr>
                <w:rFonts w:ascii="Arial" w:hAnsi="Arial" w:cs="Arial"/>
                <w:sz w:val="20"/>
                <w:szCs w:val="20"/>
              </w:rPr>
              <w:t>FRITT</w:t>
            </w:r>
          </w:p>
        </w:tc>
        <w:tc>
          <w:tcPr>
            <w:tcW w:w="616" w:type="dxa"/>
          </w:tcPr>
          <w:p w14:paraId="65024326" w14:textId="77777777" w:rsidR="00683A77" w:rsidRPr="00683A77" w:rsidRDefault="00683A77" w:rsidP="00F139D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83A77">
              <w:rPr>
                <w:rFonts w:ascii="Arial" w:hAnsi="Arial" w:cs="Arial"/>
                <w:sz w:val="20"/>
                <w:szCs w:val="20"/>
              </w:rPr>
              <w:t>TAU</w:t>
            </w:r>
          </w:p>
        </w:tc>
        <w:tc>
          <w:tcPr>
            <w:tcW w:w="716" w:type="dxa"/>
          </w:tcPr>
          <w:p w14:paraId="22D6F3F5" w14:textId="77777777" w:rsidR="00683A77" w:rsidRPr="00683A77" w:rsidRDefault="00683A77" w:rsidP="00F139D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83A77">
              <w:rPr>
                <w:rFonts w:ascii="Arial" w:hAnsi="Arial" w:cs="Arial"/>
                <w:sz w:val="20"/>
                <w:szCs w:val="20"/>
              </w:rPr>
              <w:t>RING</w:t>
            </w:r>
          </w:p>
        </w:tc>
        <w:tc>
          <w:tcPr>
            <w:tcW w:w="706" w:type="dxa"/>
          </w:tcPr>
          <w:p w14:paraId="2B59BEBE" w14:textId="77777777" w:rsidR="00683A77" w:rsidRPr="00683A77" w:rsidRDefault="00683A77" w:rsidP="00F139D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83A77">
              <w:rPr>
                <w:rFonts w:ascii="Arial" w:hAnsi="Arial" w:cs="Arial"/>
                <w:sz w:val="20"/>
                <w:szCs w:val="20"/>
              </w:rPr>
              <w:t>BALL</w:t>
            </w:r>
          </w:p>
        </w:tc>
        <w:tc>
          <w:tcPr>
            <w:tcW w:w="1006" w:type="dxa"/>
          </w:tcPr>
          <w:p w14:paraId="2CF75677" w14:textId="77777777" w:rsidR="00683A77" w:rsidRPr="00683A77" w:rsidRDefault="00683A77" w:rsidP="00F139D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83A77">
              <w:rPr>
                <w:rFonts w:ascii="Arial" w:hAnsi="Arial" w:cs="Arial"/>
                <w:sz w:val="20"/>
                <w:szCs w:val="20"/>
              </w:rPr>
              <w:t>KØLLER</w:t>
            </w:r>
          </w:p>
        </w:tc>
        <w:tc>
          <w:tcPr>
            <w:tcW w:w="981" w:type="dxa"/>
          </w:tcPr>
          <w:p w14:paraId="27BCEC19" w14:textId="77777777" w:rsidR="00683A77" w:rsidRPr="00683A77" w:rsidRDefault="00683A77" w:rsidP="00F139D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83A77">
              <w:rPr>
                <w:rFonts w:ascii="Arial" w:hAnsi="Arial" w:cs="Arial"/>
                <w:sz w:val="20"/>
                <w:szCs w:val="20"/>
              </w:rPr>
              <w:t>VIMPEL</w:t>
            </w:r>
          </w:p>
        </w:tc>
        <w:tc>
          <w:tcPr>
            <w:tcW w:w="845" w:type="dxa"/>
          </w:tcPr>
          <w:p w14:paraId="15BA3EE5" w14:textId="77777777" w:rsidR="00683A77" w:rsidRPr="00683A77" w:rsidRDefault="00683A77" w:rsidP="00F139D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83A77">
              <w:rPr>
                <w:rFonts w:ascii="Arial" w:hAnsi="Arial" w:cs="Arial"/>
                <w:sz w:val="20"/>
                <w:szCs w:val="20"/>
              </w:rPr>
              <w:t>TRINN</w:t>
            </w:r>
          </w:p>
        </w:tc>
      </w:tr>
      <w:tr w:rsidR="00683A77" w:rsidRPr="00683A77" w14:paraId="002CB292" w14:textId="77777777" w:rsidTr="00F139DD">
        <w:tc>
          <w:tcPr>
            <w:tcW w:w="2972" w:type="dxa"/>
          </w:tcPr>
          <w:p w14:paraId="4909DA51" w14:textId="77777777" w:rsidR="00683A77" w:rsidRPr="00683A77" w:rsidRDefault="00683A77" w:rsidP="00F139D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3" w:type="dxa"/>
          </w:tcPr>
          <w:p w14:paraId="1A092899" w14:textId="77777777" w:rsidR="00683A77" w:rsidRPr="00683A77" w:rsidRDefault="00683A77" w:rsidP="00F139D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86" w:type="dxa"/>
          </w:tcPr>
          <w:p w14:paraId="6C6740E2" w14:textId="77777777" w:rsidR="00683A77" w:rsidRPr="00683A77" w:rsidRDefault="00683A77" w:rsidP="00F139D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0" w:type="dxa"/>
          </w:tcPr>
          <w:p w14:paraId="50310CFF" w14:textId="77777777" w:rsidR="00683A77" w:rsidRPr="00683A77" w:rsidRDefault="00683A77" w:rsidP="00F139D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6" w:type="dxa"/>
          </w:tcPr>
          <w:p w14:paraId="04CC65E3" w14:textId="77777777" w:rsidR="00683A77" w:rsidRPr="00683A77" w:rsidRDefault="00683A77" w:rsidP="00F139D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16" w:type="dxa"/>
          </w:tcPr>
          <w:p w14:paraId="306D6160" w14:textId="77777777" w:rsidR="00683A77" w:rsidRPr="00683A77" w:rsidRDefault="00683A77" w:rsidP="00F139D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6" w:type="dxa"/>
          </w:tcPr>
          <w:p w14:paraId="6F3D6448" w14:textId="77777777" w:rsidR="00683A77" w:rsidRPr="00683A77" w:rsidRDefault="00683A77" w:rsidP="00F139D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06" w:type="dxa"/>
          </w:tcPr>
          <w:p w14:paraId="213D1824" w14:textId="77777777" w:rsidR="00683A77" w:rsidRPr="00683A77" w:rsidRDefault="00683A77" w:rsidP="00F139D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1" w:type="dxa"/>
          </w:tcPr>
          <w:p w14:paraId="3FD3EBD4" w14:textId="77777777" w:rsidR="00683A77" w:rsidRPr="00683A77" w:rsidRDefault="00683A77" w:rsidP="00F139D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45" w:type="dxa"/>
          </w:tcPr>
          <w:p w14:paraId="400AFA2F" w14:textId="77777777" w:rsidR="00683A77" w:rsidRPr="00683A77" w:rsidRDefault="00683A77" w:rsidP="00F139D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62582171" w14:textId="77777777" w:rsidR="00683A77" w:rsidRDefault="00683A77" w:rsidP="00DF6D05"/>
    <w:p w14:paraId="4EBAEB0A" w14:textId="77777777" w:rsidR="006642AF" w:rsidRDefault="006642AF" w:rsidP="00DF6D05"/>
    <w:p w14:paraId="022C507F" w14:textId="4B4FCAA1" w:rsidR="00E853E2" w:rsidRPr="00E853E2" w:rsidRDefault="00DF6D05" w:rsidP="00E853E2">
      <w:pPr>
        <w:pStyle w:val="Heading3"/>
      </w:pPr>
      <w:r>
        <w:t>FØLGENDE GYMNASTER KJØRER SAMMEN PÅ TEPPE</w:t>
      </w:r>
      <w:r w:rsidR="00E853E2">
        <w:t>T</w:t>
      </w:r>
      <w:r>
        <w:t xml:space="preserve"> I RG:</w:t>
      </w:r>
    </w:p>
    <w:tbl>
      <w:tblPr>
        <w:tblStyle w:val="TableGrid"/>
        <w:tblW w:w="10201" w:type="dxa"/>
        <w:tblLook w:val="04A0" w:firstRow="1" w:lastRow="0" w:firstColumn="1" w:lastColumn="0" w:noHBand="0" w:noVBand="1"/>
      </w:tblPr>
      <w:tblGrid>
        <w:gridCol w:w="3268"/>
        <w:gridCol w:w="3379"/>
        <w:gridCol w:w="1794"/>
        <w:gridCol w:w="1760"/>
      </w:tblGrid>
      <w:tr w:rsidR="00DF6D05" w:rsidRPr="00E853E2" w14:paraId="0332C4BF" w14:textId="77777777" w:rsidTr="00E853E2">
        <w:tc>
          <w:tcPr>
            <w:tcW w:w="3268" w:type="dxa"/>
          </w:tcPr>
          <w:p w14:paraId="22E487C9" w14:textId="77777777" w:rsidR="00DF6D05" w:rsidRPr="00E853E2" w:rsidRDefault="00DF6D05" w:rsidP="00425F22">
            <w:pPr>
              <w:rPr>
                <w:rFonts w:ascii="Arial" w:hAnsi="Arial" w:cs="Arial"/>
                <w:sz w:val="20"/>
                <w:szCs w:val="20"/>
              </w:rPr>
            </w:pPr>
            <w:r w:rsidRPr="00E853E2">
              <w:rPr>
                <w:rFonts w:ascii="Arial" w:hAnsi="Arial" w:cs="Arial"/>
                <w:sz w:val="20"/>
                <w:szCs w:val="20"/>
              </w:rPr>
              <w:t>NAVN</w:t>
            </w:r>
          </w:p>
        </w:tc>
        <w:tc>
          <w:tcPr>
            <w:tcW w:w="3379" w:type="dxa"/>
          </w:tcPr>
          <w:p w14:paraId="3439FA32" w14:textId="77777777" w:rsidR="00DF6D05" w:rsidRPr="00E853E2" w:rsidRDefault="00DF6D05" w:rsidP="00425F22">
            <w:pPr>
              <w:rPr>
                <w:rFonts w:ascii="Arial" w:hAnsi="Arial" w:cs="Arial"/>
                <w:sz w:val="20"/>
                <w:szCs w:val="20"/>
              </w:rPr>
            </w:pPr>
            <w:r w:rsidRPr="00E853E2">
              <w:rPr>
                <w:rFonts w:ascii="Arial" w:hAnsi="Arial" w:cs="Arial"/>
                <w:sz w:val="20"/>
                <w:szCs w:val="20"/>
              </w:rPr>
              <w:t>NAVN</w:t>
            </w:r>
          </w:p>
        </w:tc>
        <w:tc>
          <w:tcPr>
            <w:tcW w:w="1794" w:type="dxa"/>
          </w:tcPr>
          <w:p w14:paraId="2F401147" w14:textId="77777777" w:rsidR="00DF6D05" w:rsidRPr="00E853E2" w:rsidRDefault="00DF6D05" w:rsidP="00425F22">
            <w:pPr>
              <w:rPr>
                <w:rFonts w:ascii="Arial" w:hAnsi="Arial" w:cs="Arial"/>
                <w:sz w:val="20"/>
                <w:szCs w:val="20"/>
              </w:rPr>
            </w:pPr>
            <w:r w:rsidRPr="00E853E2">
              <w:rPr>
                <w:rFonts w:ascii="Arial" w:hAnsi="Arial" w:cs="Arial"/>
                <w:sz w:val="20"/>
                <w:szCs w:val="20"/>
              </w:rPr>
              <w:t>FRITT/REDSAKP</w:t>
            </w:r>
          </w:p>
        </w:tc>
        <w:tc>
          <w:tcPr>
            <w:tcW w:w="1760" w:type="dxa"/>
          </w:tcPr>
          <w:p w14:paraId="47E3A4B6" w14:textId="77777777" w:rsidR="00DF6D05" w:rsidRPr="00E853E2" w:rsidRDefault="00DF6D05" w:rsidP="00425F22">
            <w:pPr>
              <w:rPr>
                <w:rFonts w:ascii="Arial" w:hAnsi="Arial" w:cs="Arial"/>
                <w:sz w:val="20"/>
                <w:szCs w:val="20"/>
              </w:rPr>
            </w:pPr>
            <w:r w:rsidRPr="00E853E2">
              <w:rPr>
                <w:rFonts w:ascii="Arial" w:hAnsi="Arial" w:cs="Arial"/>
                <w:sz w:val="20"/>
                <w:szCs w:val="20"/>
              </w:rPr>
              <w:t>TRINN</w:t>
            </w:r>
          </w:p>
        </w:tc>
      </w:tr>
      <w:tr w:rsidR="00DF6D05" w:rsidRPr="00E853E2" w14:paraId="2CE6024D" w14:textId="77777777" w:rsidTr="00E853E2">
        <w:tc>
          <w:tcPr>
            <w:tcW w:w="3268" w:type="dxa"/>
          </w:tcPr>
          <w:p w14:paraId="4DB272B5" w14:textId="77777777" w:rsidR="00DF6D05" w:rsidRPr="00E853E2" w:rsidRDefault="00DF6D05" w:rsidP="00425F2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79" w:type="dxa"/>
          </w:tcPr>
          <w:p w14:paraId="51E760BF" w14:textId="77777777" w:rsidR="00DF6D05" w:rsidRPr="00E853E2" w:rsidRDefault="00DF6D05" w:rsidP="00425F2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94" w:type="dxa"/>
          </w:tcPr>
          <w:p w14:paraId="34776BCF" w14:textId="77777777" w:rsidR="00DF6D05" w:rsidRPr="00E853E2" w:rsidRDefault="00DF6D05" w:rsidP="00425F2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60" w:type="dxa"/>
          </w:tcPr>
          <w:p w14:paraId="646FB7AB" w14:textId="77777777" w:rsidR="00DF6D05" w:rsidRPr="00E853E2" w:rsidRDefault="00DF6D05" w:rsidP="00425F2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3056348E" w14:textId="77777777" w:rsidR="00F52CFB" w:rsidRDefault="00F52CFB" w:rsidP="00F52CFB"/>
    <w:p w14:paraId="34B970B2" w14:textId="77777777" w:rsidR="00E853E2" w:rsidRDefault="00E853E2" w:rsidP="00F52CFB"/>
    <w:p w14:paraId="342A1EB7" w14:textId="77777777" w:rsidR="00E853E2" w:rsidRPr="00F52CFB" w:rsidRDefault="00E853E2" w:rsidP="00F52CFB"/>
    <w:sectPr w:rsidR="00E853E2" w:rsidRPr="00F52CFB" w:rsidSect="00730EAB"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/>
      <w:pgMar w:top="1418" w:right="851" w:bottom="301" w:left="851" w:header="709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528B02" w14:textId="77777777" w:rsidR="00702842" w:rsidRDefault="00702842" w:rsidP="00B87BD7">
      <w:r>
        <w:separator/>
      </w:r>
    </w:p>
  </w:endnote>
  <w:endnote w:type="continuationSeparator" w:id="0">
    <w:p w14:paraId="1CB654F2" w14:textId="77777777" w:rsidR="00702842" w:rsidRDefault="00702842" w:rsidP="00B87B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1380744579"/>
      <w:docPartObj>
        <w:docPartGallery w:val="Page Numbers (Bottom of Page)"/>
        <w:docPartUnique/>
      </w:docPartObj>
    </w:sdtPr>
    <w:sdtContent>
      <w:p w14:paraId="0EFB2F5E" w14:textId="77777777" w:rsidR="00AB2E6E" w:rsidRDefault="00AB2E6E" w:rsidP="00503236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5554D368" w14:textId="77777777" w:rsidR="00AB2E6E" w:rsidRDefault="00AB2E6E" w:rsidP="00AB2E6E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2082864915"/>
      <w:docPartObj>
        <w:docPartGallery w:val="Page Numbers (Bottom of Page)"/>
        <w:docPartUnique/>
      </w:docPartObj>
    </w:sdtPr>
    <w:sdtContent>
      <w:p w14:paraId="3BE305F3" w14:textId="77777777" w:rsidR="00AB2E6E" w:rsidRDefault="00AB2E6E" w:rsidP="00503236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241952F0" w14:textId="1D428711" w:rsidR="00DF7E08" w:rsidRDefault="00220F88" w:rsidP="00690D22">
    <w:pPr>
      <w:pStyle w:val="BasicParagraph"/>
      <w:ind w:right="360"/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91B989C" wp14:editId="10C78ADB">
              <wp:simplePos x="0" y="0"/>
              <wp:positionH relativeFrom="column">
                <wp:posOffset>-377825</wp:posOffset>
              </wp:positionH>
              <wp:positionV relativeFrom="paragraph">
                <wp:posOffset>6985</wp:posOffset>
              </wp:positionV>
              <wp:extent cx="748030" cy="748030"/>
              <wp:effectExtent l="0" t="0" r="0" b="0"/>
              <wp:wrapNone/>
              <wp:docPr id="13" name="Rektangel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48030" cy="748030"/>
                      </a:xfrm>
                      <a:prstGeom prst="rect">
                        <a:avLst/>
                      </a:prstGeom>
                      <a:blipFill>
                        <a:blip r:embed="rId1"/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4C85F09" id="Rektangel 13" o:spid="_x0000_s1026" style="position:absolute;margin-left:-29.75pt;margin-top:.55pt;width:58.9pt;height:58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" stroked="f" strokeweight="1pt">
              <v:fill r:id="rId2" o:title="" recolor="t" rotate="t" type="frame"/>
            </v:rect>
          </w:pict>
        </mc:Fallback>
      </mc:AlternateContent>
    </w:r>
  </w:p>
  <w:p w14:paraId="7A8F8FA2" w14:textId="77777777" w:rsidR="00DF7E08" w:rsidRDefault="00220F88" w:rsidP="00220F88">
    <w:pPr>
      <w:pStyle w:val="BasicParagraph"/>
      <w:tabs>
        <w:tab w:val="left" w:pos="6176"/>
      </w:tabs>
      <w:ind w:left="-567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ab/>
    </w:r>
  </w:p>
  <w:p w14:paraId="708640DF" w14:textId="38E192F1" w:rsidR="00DF7E08" w:rsidRDefault="00DF7E08" w:rsidP="00DF7E08">
    <w:pPr>
      <w:pStyle w:val="BasicParagraph"/>
      <w:ind w:left="-567"/>
      <w:rPr>
        <w:rFonts w:ascii="Arial" w:hAnsi="Arial" w:cs="Arial"/>
        <w:sz w:val="16"/>
        <w:szCs w:val="16"/>
      </w:rPr>
    </w:pPr>
  </w:p>
  <w:p w14:paraId="69739123" w14:textId="40CEEE5C" w:rsidR="00B87BD7" w:rsidRDefault="00690D22" w:rsidP="00B87BD7">
    <w:pPr>
      <w:pStyle w:val="Footer"/>
      <w:ind w:left="-567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52404A2" wp14:editId="65541421">
              <wp:simplePos x="0" y="0"/>
              <wp:positionH relativeFrom="column">
                <wp:posOffset>292735</wp:posOffset>
              </wp:positionH>
              <wp:positionV relativeFrom="paragraph">
                <wp:posOffset>55880</wp:posOffset>
              </wp:positionV>
              <wp:extent cx="1943735" cy="26670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43735" cy="266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1582E47" w14:textId="77777777" w:rsidR="00DF7E08" w:rsidRPr="00DF7E08" w:rsidRDefault="00DF7E08" w:rsidP="00DF7E08">
                          <w:pPr>
                            <w:pStyle w:val="BasicParagraph"/>
                            <w:rPr>
                              <w:rFonts w:ascii="Arial" w:hAnsi="Arial" w:cs="Arial"/>
                            </w:rPr>
                          </w:pPr>
                          <w:r w:rsidRPr="00B87BD7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Norges </w:t>
                          </w:r>
                          <w:proofErr w:type="spellStart"/>
                          <w:r w:rsidRPr="00B87BD7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Gymnastikk</w:t>
                          </w:r>
                          <w:proofErr w:type="spellEnd"/>
                          <w:r w:rsidR="007A67E7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-</w:t>
                          </w:r>
                          <w:r w:rsidRPr="00B87BD7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 w:rsidRPr="00B87BD7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og</w:t>
                          </w:r>
                          <w:proofErr w:type="spellEnd"/>
                          <w:r w:rsidRPr="00B87BD7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 w:rsidR="007A67E7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T</w:t>
                          </w:r>
                          <w:r w:rsidRPr="00B87BD7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urnforbund</w:t>
                          </w:r>
                          <w:proofErr w:type="spellEnd"/>
                        </w:p>
                        <w:p w14:paraId="0EF45008" w14:textId="77777777" w:rsidR="00DF7E08" w:rsidRDefault="00DF7E08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2404A2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23.05pt;margin-top:4.4pt;width:153.05pt;height:2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" filled="f" stroked="f" strokeweight=".5pt">
              <v:textbox>
                <w:txbxContent>
                  <w:p w14:paraId="61582E47" w14:textId="77777777" w:rsidR="00DF7E08" w:rsidRPr="00DF7E08" w:rsidRDefault="00DF7E08" w:rsidP="00DF7E08">
                    <w:pPr>
                      <w:pStyle w:val="BasicParagraph"/>
                      <w:rPr>
                        <w:rFonts w:ascii="Arial" w:hAnsi="Arial" w:cs="Arial"/>
                      </w:rPr>
                    </w:pPr>
                    <w:r w:rsidRPr="00B87BD7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Norges </w:t>
                    </w:r>
                    <w:proofErr w:type="spellStart"/>
                    <w:r w:rsidRPr="00B87BD7">
                      <w:rPr>
                        <w:rFonts w:ascii="Arial" w:hAnsi="Arial" w:cs="Arial"/>
                        <w:sz w:val="16"/>
                        <w:szCs w:val="16"/>
                      </w:rPr>
                      <w:t>Gymnastikk</w:t>
                    </w:r>
                    <w:proofErr w:type="spellEnd"/>
                    <w:r w:rsidR="007A67E7">
                      <w:rPr>
                        <w:rFonts w:ascii="Arial" w:hAnsi="Arial" w:cs="Arial"/>
                        <w:sz w:val="16"/>
                        <w:szCs w:val="16"/>
                      </w:rPr>
                      <w:t>-</w:t>
                    </w:r>
                    <w:r w:rsidRPr="00B87BD7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B87BD7">
                      <w:rPr>
                        <w:rFonts w:ascii="Arial" w:hAnsi="Arial" w:cs="Arial"/>
                        <w:sz w:val="16"/>
                        <w:szCs w:val="16"/>
                      </w:rPr>
                      <w:t>og</w:t>
                    </w:r>
                    <w:proofErr w:type="spellEnd"/>
                    <w:r w:rsidRPr="00B87BD7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="007A67E7">
                      <w:rPr>
                        <w:rFonts w:ascii="Arial" w:hAnsi="Arial" w:cs="Arial"/>
                        <w:sz w:val="16"/>
                        <w:szCs w:val="16"/>
                      </w:rPr>
                      <w:t>T</w:t>
                    </w:r>
                    <w:r w:rsidRPr="00B87BD7">
                      <w:rPr>
                        <w:rFonts w:ascii="Arial" w:hAnsi="Arial" w:cs="Arial"/>
                        <w:sz w:val="16"/>
                        <w:szCs w:val="16"/>
                      </w:rPr>
                      <w:t>urnforbund</w:t>
                    </w:r>
                    <w:proofErr w:type="spellEnd"/>
                  </w:p>
                  <w:p w14:paraId="0EF45008" w14:textId="77777777" w:rsidR="00DF7E08" w:rsidRDefault="00DF7E08"/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45E7AA" w14:textId="77777777" w:rsidR="001C422A" w:rsidRDefault="001C422A" w:rsidP="001C422A">
    <w:pPr>
      <w:pStyle w:val="BasicParagraph"/>
    </w:pPr>
    <w:r>
      <w:rPr>
        <w:noProof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695546C3" wp14:editId="07889DFB">
              <wp:simplePos x="0" y="0"/>
              <wp:positionH relativeFrom="column">
                <wp:posOffset>-320040</wp:posOffset>
              </wp:positionH>
              <wp:positionV relativeFrom="paragraph">
                <wp:posOffset>81704</wp:posOffset>
              </wp:positionV>
              <wp:extent cx="748030" cy="748030"/>
              <wp:effectExtent l="0" t="0" r="1270" b="1270"/>
              <wp:wrapNone/>
              <wp:docPr id="12" name="Rektangel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48030" cy="748030"/>
                      </a:xfrm>
                      <a:prstGeom prst="rect">
                        <a:avLst/>
                      </a:prstGeom>
                      <a:blipFill>
                        <a:blip r:embed="rId1"/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CDC1878" id="Rektangel 12" o:spid="_x0000_s1026" style="position:absolute;margin-left:-25.2pt;margin-top:6.45pt;width:58.9pt;height:58.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" stroked="f" strokeweight="1pt">
              <v:fill r:id="rId2" o:title="" recolor="t" rotate="t" type="frame"/>
            </v:rect>
          </w:pict>
        </mc:Fallback>
      </mc:AlternateContent>
    </w:r>
  </w:p>
  <w:p w14:paraId="11D5310A" w14:textId="77777777" w:rsidR="001C422A" w:rsidRDefault="001C422A" w:rsidP="001C422A">
    <w:pPr>
      <w:pStyle w:val="BasicParagraph"/>
      <w:tabs>
        <w:tab w:val="left" w:pos="1554"/>
      </w:tabs>
      <w:ind w:left="-567"/>
    </w:pPr>
    <w:r>
      <w:tab/>
    </w:r>
  </w:p>
  <w:p w14:paraId="3AC6FCAA" w14:textId="77777777" w:rsidR="001C422A" w:rsidRDefault="001C422A" w:rsidP="001C422A">
    <w:pPr>
      <w:pStyle w:val="BasicParagraph"/>
      <w:tabs>
        <w:tab w:val="left" w:pos="6176"/>
      </w:tabs>
      <w:ind w:left="-567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ab/>
    </w:r>
  </w:p>
  <w:p w14:paraId="7ED7C9CA" w14:textId="77777777" w:rsidR="001C422A" w:rsidRDefault="001C422A" w:rsidP="001C422A">
    <w:pPr>
      <w:pStyle w:val="BasicParagraph"/>
      <w:ind w:left="-567"/>
      <w:rPr>
        <w:rFonts w:ascii="Arial" w:hAnsi="Arial" w:cs="Arial"/>
        <w:sz w:val="16"/>
        <w:szCs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1F215252" wp14:editId="5C5FC6BD">
              <wp:simplePos x="0" y="0"/>
              <wp:positionH relativeFrom="column">
                <wp:posOffset>387985</wp:posOffset>
              </wp:positionH>
              <wp:positionV relativeFrom="paragraph">
                <wp:posOffset>86832</wp:posOffset>
              </wp:positionV>
              <wp:extent cx="1943899" cy="267123"/>
              <wp:effectExtent l="0" t="0" r="0" b="0"/>
              <wp:wrapNone/>
              <wp:docPr id="18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43899" cy="267123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FCC75A1" w14:textId="77777777" w:rsidR="001C422A" w:rsidRPr="00DF7E08" w:rsidRDefault="001C422A" w:rsidP="001C422A">
                          <w:pPr>
                            <w:pStyle w:val="BasicParagraph"/>
                            <w:rPr>
                              <w:rFonts w:ascii="Arial" w:hAnsi="Arial" w:cs="Arial"/>
                            </w:rPr>
                          </w:pPr>
                          <w:r w:rsidRPr="00B87BD7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Norges </w:t>
                          </w:r>
                          <w:proofErr w:type="spellStart"/>
                          <w:r w:rsidRPr="00B87BD7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Gymnastikk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-</w:t>
                          </w:r>
                          <w:r w:rsidRPr="00B87BD7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 w:rsidRPr="00B87BD7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og</w:t>
                          </w:r>
                          <w:proofErr w:type="spellEnd"/>
                          <w:r w:rsidRPr="00B87BD7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T</w:t>
                          </w:r>
                          <w:r w:rsidRPr="00B87BD7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urnforbund</w:t>
                          </w:r>
                          <w:proofErr w:type="spellEnd"/>
                        </w:p>
                        <w:p w14:paraId="71C98A9C" w14:textId="77777777" w:rsidR="001C422A" w:rsidRDefault="001C422A" w:rsidP="001C422A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F215252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30.55pt;margin-top:6.85pt;width:153.05pt;height:21.0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" filled="f" stroked="f" strokeweight=".5pt">
              <v:textbox>
                <w:txbxContent>
                  <w:p w14:paraId="4FCC75A1" w14:textId="77777777" w:rsidR="001C422A" w:rsidRPr="00DF7E08" w:rsidRDefault="001C422A" w:rsidP="001C422A">
                    <w:pPr>
                      <w:pStyle w:val="BasicParagraph"/>
                      <w:rPr>
                        <w:rFonts w:ascii="Arial" w:hAnsi="Arial" w:cs="Arial"/>
                      </w:rPr>
                    </w:pPr>
                    <w:r w:rsidRPr="00B87BD7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Norges </w:t>
                    </w:r>
                    <w:proofErr w:type="spellStart"/>
                    <w:r w:rsidRPr="00B87BD7">
                      <w:rPr>
                        <w:rFonts w:ascii="Arial" w:hAnsi="Arial" w:cs="Arial"/>
                        <w:sz w:val="16"/>
                        <w:szCs w:val="16"/>
                      </w:rPr>
                      <w:t>Gymnastikk</w:t>
                    </w:r>
                    <w:proofErr w:type="spellEnd"/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-</w:t>
                    </w:r>
                    <w:r w:rsidRPr="00B87BD7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B87BD7">
                      <w:rPr>
                        <w:rFonts w:ascii="Arial" w:hAnsi="Arial" w:cs="Arial"/>
                        <w:sz w:val="16"/>
                        <w:szCs w:val="16"/>
                      </w:rPr>
                      <w:t>og</w:t>
                    </w:r>
                    <w:proofErr w:type="spellEnd"/>
                    <w:r w:rsidRPr="00B87BD7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T</w:t>
                    </w:r>
                    <w:r w:rsidRPr="00B87BD7">
                      <w:rPr>
                        <w:rFonts w:ascii="Arial" w:hAnsi="Arial" w:cs="Arial"/>
                        <w:sz w:val="16"/>
                        <w:szCs w:val="16"/>
                      </w:rPr>
                      <w:t>urnforbund</w:t>
                    </w:r>
                    <w:proofErr w:type="spellEnd"/>
                  </w:p>
                  <w:p w14:paraId="71C98A9C" w14:textId="77777777" w:rsidR="001C422A" w:rsidRDefault="001C422A" w:rsidP="001C422A"/>
                </w:txbxContent>
              </v:textbox>
            </v:shape>
          </w:pict>
        </mc:Fallback>
      </mc:AlternateContent>
    </w:r>
  </w:p>
  <w:p w14:paraId="376547E3" w14:textId="77777777" w:rsidR="001C422A" w:rsidRDefault="001C422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2A28C4" w14:textId="77777777" w:rsidR="00702842" w:rsidRDefault="00702842" w:rsidP="00B87BD7">
      <w:r>
        <w:separator/>
      </w:r>
    </w:p>
  </w:footnote>
  <w:footnote w:type="continuationSeparator" w:id="0">
    <w:p w14:paraId="51D607AE" w14:textId="77777777" w:rsidR="00702842" w:rsidRDefault="00702842" w:rsidP="00B87BD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243160" w14:textId="6A06A5F6" w:rsidR="00A0708C" w:rsidRDefault="00690D22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7214" behindDoc="0" locked="0" layoutInCell="1" allowOverlap="1" wp14:anchorId="069A0320" wp14:editId="345E1B2F">
              <wp:simplePos x="0" y="0"/>
              <wp:positionH relativeFrom="column">
                <wp:posOffset>5775325</wp:posOffset>
              </wp:positionH>
              <wp:positionV relativeFrom="paragraph">
                <wp:posOffset>-292100</wp:posOffset>
              </wp:positionV>
              <wp:extent cx="749300" cy="749300"/>
              <wp:effectExtent l="0" t="0" r="0" b="0"/>
              <wp:wrapNone/>
              <wp:docPr id="1" name="Rektangel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49300" cy="749300"/>
                      </a:xfrm>
                      <a:prstGeom prst="rect">
                        <a:avLst/>
                      </a:prstGeom>
                      <a:blipFill dpi="0" rotWithShape="1">
                        <a:blip r:embed="rId1"/>
                        <a:srcRect/>
                        <a:stretch>
                          <a:fillRect l="13000" r="13000"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5128B13" id="Rektangel 1" o:spid="_x0000_s1026" style="position:absolute;margin-left:454.75pt;margin-top:-23pt;width:59pt;height:59pt;z-index:25165721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" stroked="f" strokeweight="1pt">
              <v:fill r:id="rId2" o:title="" recolor="t" rotate="t" type="frame"/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77696" behindDoc="0" locked="0" layoutInCell="1" allowOverlap="1" wp14:anchorId="76004884" wp14:editId="454170B1">
          <wp:simplePos x="0" y="0"/>
          <wp:positionH relativeFrom="margin">
            <wp:posOffset>666750</wp:posOffset>
          </wp:positionH>
          <wp:positionV relativeFrom="paragraph">
            <wp:posOffset>-262890</wp:posOffset>
          </wp:positionV>
          <wp:extent cx="647700" cy="647700"/>
          <wp:effectExtent l="0" t="0" r="0" b="0"/>
          <wp:wrapNone/>
          <wp:docPr id="155542215" name="Bilde 6" descr="Et bilde som inneholder tekst, emblem, logo, Varemerke&#10;&#10;Automatisk generer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Bilde 6" descr="Et bilde som inneholder tekst, emblem, logo, Varemerke&#10;&#10;Automatisk generert beskrivels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6477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8720" behindDoc="0" locked="0" layoutInCell="1" allowOverlap="1" wp14:anchorId="63154E01" wp14:editId="757D956E">
          <wp:simplePos x="0" y="0"/>
          <wp:positionH relativeFrom="margin">
            <wp:posOffset>-57150</wp:posOffset>
          </wp:positionH>
          <wp:positionV relativeFrom="paragraph">
            <wp:posOffset>-372110</wp:posOffset>
          </wp:positionV>
          <wp:extent cx="624205" cy="821055"/>
          <wp:effectExtent l="0" t="0" r="4445" b="0"/>
          <wp:wrapNone/>
          <wp:docPr id="1429987338" name="Bilde 1" descr="Et bilde som inneholder symbol, Grafikk, tegning, clip art&#10;&#10;Automatisk generer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63615911" name="Bilde 1" descr="Et bilde som inneholder symbol, Grafikk, tegning, clip art&#10;&#10;Automatisk generert beskrivelse"/>
                  <pic:cNvPicPr>
                    <a:picLocks noChangeAspect="1" noChangeArrowheads="1"/>
                  </pic:cNvPicPr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8378" t="16244" r="27703" b="25889"/>
                  <a:stretch/>
                </pic:blipFill>
                <pic:spPr bwMode="auto">
                  <a:xfrm>
                    <a:off x="0" y="0"/>
                    <a:ext cx="624205" cy="8210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  <w:p w14:paraId="1D86D8A3" w14:textId="77777777" w:rsidR="00A0708C" w:rsidRDefault="00A0708C">
    <w:pPr>
      <w:pStyle w:val="Header"/>
    </w:pPr>
  </w:p>
  <w:p w14:paraId="5931B7DC" w14:textId="77777777" w:rsidR="00A0708C" w:rsidRDefault="00A0708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6183FA" w14:textId="77777777" w:rsidR="001C422A" w:rsidRDefault="000814FF" w:rsidP="001C422A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39" behindDoc="0" locked="0" layoutInCell="1" allowOverlap="1" wp14:anchorId="7742F499" wp14:editId="5EAE8C9D">
              <wp:simplePos x="0" y="0"/>
              <wp:positionH relativeFrom="column">
                <wp:posOffset>5951585</wp:posOffset>
              </wp:positionH>
              <wp:positionV relativeFrom="paragraph">
                <wp:posOffset>-268511</wp:posOffset>
              </wp:positionV>
              <wp:extent cx="749300" cy="749300"/>
              <wp:effectExtent l="0" t="0" r="0" b="0"/>
              <wp:wrapNone/>
              <wp:docPr id="3" name="Rektangel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49300" cy="749300"/>
                      </a:xfrm>
                      <a:prstGeom prst="rect">
                        <a:avLst/>
                      </a:prstGeom>
                      <a:blipFill>
                        <a:blip r:embed="rId1"/>
                        <a:srcRect/>
                        <a:stretch>
                          <a:fillRect l="12638" r="12638"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53A6C53" id="Rektangel 3" o:spid="_x0000_s1026" style="position:absolute;margin-left:468.65pt;margin-top:-21.15pt;width:59pt;height:59pt;z-index:2516582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" stroked="f" strokeweight="1pt">
              <v:fill r:id="rId2" o:title="" recolor="t" rotate="t" type="frame"/>
            </v:rect>
          </w:pict>
        </mc:Fallback>
      </mc:AlternateContent>
    </w:r>
  </w:p>
  <w:p w14:paraId="6810EF00" w14:textId="77777777" w:rsidR="001C422A" w:rsidRDefault="001C422A" w:rsidP="001C422A">
    <w:pPr>
      <w:pStyle w:val="Header"/>
    </w:pPr>
  </w:p>
  <w:p w14:paraId="6CADC377" w14:textId="77777777" w:rsidR="001C422A" w:rsidRDefault="001C422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6D05"/>
    <w:rsid w:val="000223CC"/>
    <w:rsid w:val="000631BB"/>
    <w:rsid w:val="00072DF0"/>
    <w:rsid w:val="000814FF"/>
    <w:rsid w:val="00167729"/>
    <w:rsid w:val="00170279"/>
    <w:rsid w:val="001A3AE8"/>
    <w:rsid w:val="001C422A"/>
    <w:rsid w:val="001D6B80"/>
    <w:rsid w:val="00220F88"/>
    <w:rsid w:val="002767DA"/>
    <w:rsid w:val="002A179E"/>
    <w:rsid w:val="002F4292"/>
    <w:rsid w:val="0030556C"/>
    <w:rsid w:val="00337A98"/>
    <w:rsid w:val="003472BA"/>
    <w:rsid w:val="003D367C"/>
    <w:rsid w:val="004071F2"/>
    <w:rsid w:val="004137C4"/>
    <w:rsid w:val="0042701C"/>
    <w:rsid w:val="00452779"/>
    <w:rsid w:val="004737F0"/>
    <w:rsid w:val="00483660"/>
    <w:rsid w:val="00490498"/>
    <w:rsid w:val="00512AF7"/>
    <w:rsid w:val="00513A04"/>
    <w:rsid w:val="00514D24"/>
    <w:rsid w:val="00541369"/>
    <w:rsid w:val="00581A07"/>
    <w:rsid w:val="00582A1E"/>
    <w:rsid w:val="005A5957"/>
    <w:rsid w:val="0062421F"/>
    <w:rsid w:val="006642AF"/>
    <w:rsid w:val="00683A77"/>
    <w:rsid w:val="00690D22"/>
    <w:rsid w:val="00697A02"/>
    <w:rsid w:val="006E3639"/>
    <w:rsid w:val="006F0165"/>
    <w:rsid w:val="00702842"/>
    <w:rsid w:val="0072356A"/>
    <w:rsid w:val="00730934"/>
    <w:rsid w:val="00730EAB"/>
    <w:rsid w:val="007A67E7"/>
    <w:rsid w:val="007B6AC2"/>
    <w:rsid w:val="007C3DFA"/>
    <w:rsid w:val="007F7D65"/>
    <w:rsid w:val="008A5650"/>
    <w:rsid w:val="008B0266"/>
    <w:rsid w:val="008B22CC"/>
    <w:rsid w:val="008B67F1"/>
    <w:rsid w:val="00997955"/>
    <w:rsid w:val="009A0695"/>
    <w:rsid w:val="00A03298"/>
    <w:rsid w:val="00A064AD"/>
    <w:rsid w:val="00A0708C"/>
    <w:rsid w:val="00A302E4"/>
    <w:rsid w:val="00A35C9B"/>
    <w:rsid w:val="00A54BBD"/>
    <w:rsid w:val="00A96805"/>
    <w:rsid w:val="00AB2E6E"/>
    <w:rsid w:val="00AB5CB7"/>
    <w:rsid w:val="00B069BC"/>
    <w:rsid w:val="00B13F9D"/>
    <w:rsid w:val="00B87BD7"/>
    <w:rsid w:val="00B9472B"/>
    <w:rsid w:val="00C06896"/>
    <w:rsid w:val="00C34A2F"/>
    <w:rsid w:val="00C90C72"/>
    <w:rsid w:val="00CD212E"/>
    <w:rsid w:val="00CF5BA0"/>
    <w:rsid w:val="00D21D4F"/>
    <w:rsid w:val="00DA2338"/>
    <w:rsid w:val="00DB5E87"/>
    <w:rsid w:val="00DF6D05"/>
    <w:rsid w:val="00DF79F0"/>
    <w:rsid w:val="00DF7E08"/>
    <w:rsid w:val="00E44801"/>
    <w:rsid w:val="00E5621D"/>
    <w:rsid w:val="00E82B63"/>
    <w:rsid w:val="00E853E2"/>
    <w:rsid w:val="00EA2BD1"/>
    <w:rsid w:val="00EA59FC"/>
    <w:rsid w:val="00ED6613"/>
    <w:rsid w:val="00EE0E17"/>
    <w:rsid w:val="00EE329F"/>
    <w:rsid w:val="00EF1539"/>
    <w:rsid w:val="00F04C93"/>
    <w:rsid w:val="00F52CFB"/>
    <w:rsid w:val="00F6250C"/>
    <w:rsid w:val="00F83BD7"/>
    <w:rsid w:val="00F87021"/>
    <w:rsid w:val="00FD0937"/>
    <w:rsid w:val="00FE38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A93D7C"/>
  <w15:chartTrackingRefBased/>
  <w15:docId w15:val="{4F55B40F-2E14-4743-B0D2-AB6D3EA03F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="Times New Roman (Body CS)"/>
        <w:sz w:val="22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aliases w:val="NGTF Normal"/>
    <w:qFormat/>
    <w:rsid w:val="00DF6D05"/>
    <w:pPr>
      <w:spacing w:after="160" w:line="259" w:lineRule="auto"/>
    </w:pPr>
    <w:rPr>
      <w:rFonts w:asciiTheme="minorHAnsi" w:hAnsiTheme="minorHAnsi" w:cstheme="minorBidi"/>
      <w:szCs w:val="22"/>
      <w:lang w:val="nb-NO"/>
    </w:rPr>
  </w:style>
  <w:style w:type="paragraph" w:styleId="Heading1">
    <w:name w:val="heading 1"/>
    <w:aliases w:val="NGTF O-1"/>
    <w:basedOn w:val="Normal"/>
    <w:next w:val="Normal"/>
    <w:link w:val="Heading1Char"/>
    <w:autoRedefine/>
    <w:uiPriority w:val="9"/>
    <w:qFormat/>
    <w:rsid w:val="006642AF"/>
    <w:pPr>
      <w:keepNext/>
      <w:keepLines/>
      <w:spacing w:before="240" w:after="0" w:line="240" w:lineRule="auto"/>
      <w:jc w:val="center"/>
      <w:outlineLvl w:val="0"/>
    </w:pPr>
    <w:rPr>
      <w:rFonts w:ascii="Arial Black" w:eastAsiaTheme="majorEastAsia" w:hAnsi="Arial Black" w:cstheme="majorBidi"/>
      <w:b/>
      <w:color w:val="003A78"/>
      <w:sz w:val="36"/>
      <w:szCs w:val="32"/>
    </w:rPr>
  </w:style>
  <w:style w:type="paragraph" w:styleId="Heading2">
    <w:name w:val="heading 2"/>
    <w:aliases w:val="NGTF O-2"/>
    <w:basedOn w:val="Normal"/>
    <w:next w:val="Normal"/>
    <w:link w:val="Heading2Char"/>
    <w:autoRedefine/>
    <w:uiPriority w:val="9"/>
    <w:unhideWhenUsed/>
    <w:qFormat/>
    <w:rsid w:val="000631BB"/>
    <w:pPr>
      <w:keepNext/>
      <w:keepLines/>
      <w:spacing w:before="40" w:after="0" w:line="240" w:lineRule="auto"/>
      <w:jc w:val="center"/>
      <w:outlineLvl w:val="1"/>
    </w:pPr>
    <w:rPr>
      <w:rFonts w:ascii="Arial Black" w:eastAsiaTheme="majorEastAsia" w:hAnsi="Arial Black" w:cstheme="majorBidi"/>
      <w:b/>
      <w:color w:val="003A78"/>
      <w:sz w:val="28"/>
      <w:szCs w:val="26"/>
    </w:rPr>
  </w:style>
  <w:style w:type="paragraph" w:styleId="Heading3">
    <w:name w:val="heading 3"/>
    <w:aliases w:val="NGTF O-3"/>
    <w:basedOn w:val="Normal"/>
    <w:next w:val="Normal"/>
    <w:link w:val="Heading3Char"/>
    <w:autoRedefine/>
    <w:uiPriority w:val="9"/>
    <w:unhideWhenUsed/>
    <w:qFormat/>
    <w:rsid w:val="000223CC"/>
    <w:pPr>
      <w:keepNext/>
      <w:keepLines/>
      <w:spacing w:before="40" w:after="0" w:line="240" w:lineRule="auto"/>
      <w:outlineLvl w:val="2"/>
    </w:pPr>
    <w:rPr>
      <w:rFonts w:ascii="Arial Black" w:eastAsiaTheme="majorEastAsia" w:hAnsi="Arial Black" w:cstheme="majorBidi"/>
      <w:b/>
      <w:color w:val="003A78"/>
      <w:sz w:val="24"/>
      <w:szCs w:val="24"/>
    </w:rPr>
  </w:style>
  <w:style w:type="paragraph" w:styleId="Heading4">
    <w:name w:val="heading 4"/>
    <w:aliases w:val="NGTF O-4"/>
    <w:basedOn w:val="Normal"/>
    <w:next w:val="Normal"/>
    <w:link w:val="Heading4Char"/>
    <w:autoRedefine/>
    <w:uiPriority w:val="9"/>
    <w:unhideWhenUsed/>
    <w:qFormat/>
    <w:rsid w:val="000223CC"/>
    <w:pPr>
      <w:keepNext/>
      <w:keepLines/>
      <w:spacing w:before="40" w:after="0" w:line="240" w:lineRule="auto"/>
      <w:outlineLvl w:val="3"/>
    </w:pPr>
    <w:rPr>
      <w:rFonts w:ascii="Arial" w:eastAsiaTheme="majorEastAsia" w:hAnsi="Arial" w:cstheme="majorBidi"/>
      <w:b/>
      <w:iCs/>
      <w:color w:val="003A78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87BD7"/>
    <w:pPr>
      <w:tabs>
        <w:tab w:val="center" w:pos="4536"/>
        <w:tab w:val="right" w:pos="9072"/>
      </w:tabs>
      <w:spacing w:after="0" w:line="240" w:lineRule="auto"/>
    </w:pPr>
    <w:rPr>
      <w:rFonts w:ascii="Arial" w:hAnsi="Arial" w:cs="Times New Roman (Body CS)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B87BD7"/>
  </w:style>
  <w:style w:type="paragraph" w:styleId="Footer">
    <w:name w:val="footer"/>
    <w:basedOn w:val="Normal"/>
    <w:link w:val="FooterChar"/>
    <w:uiPriority w:val="99"/>
    <w:unhideWhenUsed/>
    <w:rsid w:val="00B87BD7"/>
    <w:pPr>
      <w:tabs>
        <w:tab w:val="center" w:pos="4536"/>
        <w:tab w:val="right" w:pos="9072"/>
      </w:tabs>
      <w:spacing w:after="0" w:line="240" w:lineRule="auto"/>
    </w:pPr>
    <w:rPr>
      <w:rFonts w:ascii="Arial" w:hAnsi="Arial" w:cs="Times New Roman (Body CS)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B87BD7"/>
  </w:style>
  <w:style w:type="paragraph" w:styleId="NoSpacing">
    <w:name w:val="No Spacing"/>
    <w:uiPriority w:val="1"/>
    <w:qFormat/>
    <w:rsid w:val="00B87BD7"/>
    <w:rPr>
      <w:rFonts w:eastAsiaTheme="minorEastAsia"/>
      <w:szCs w:val="22"/>
      <w:lang w:eastAsia="zh-CN"/>
    </w:rPr>
  </w:style>
  <w:style w:type="paragraph" w:customStyle="1" w:styleId="BasicParagraph">
    <w:name w:val="[Basic Paragraph]"/>
    <w:basedOn w:val="Normal"/>
    <w:uiPriority w:val="99"/>
    <w:rsid w:val="00B87BD7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Cs w:val="24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F7E08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7E08"/>
    <w:rPr>
      <w:rFonts w:ascii="Times New Roman" w:hAnsi="Times New Roman" w:cs="Times New Roman"/>
      <w:sz w:val="18"/>
      <w:szCs w:val="18"/>
    </w:rPr>
  </w:style>
  <w:style w:type="character" w:customStyle="1" w:styleId="Heading1Char">
    <w:name w:val="Heading 1 Char"/>
    <w:aliases w:val="NGTF O-1 Char"/>
    <w:basedOn w:val="DefaultParagraphFont"/>
    <w:link w:val="Heading1"/>
    <w:uiPriority w:val="9"/>
    <w:rsid w:val="006642AF"/>
    <w:rPr>
      <w:rFonts w:ascii="Arial Black" w:eastAsiaTheme="majorEastAsia" w:hAnsi="Arial Black" w:cstheme="majorBidi"/>
      <w:b/>
      <w:color w:val="003A78"/>
      <w:sz w:val="36"/>
      <w:szCs w:val="32"/>
      <w:lang w:val="nb-NO"/>
    </w:rPr>
  </w:style>
  <w:style w:type="character" w:customStyle="1" w:styleId="Heading2Char">
    <w:name w:val="Heading 2 Char"/>
    <w:aliases w:val="NGTF O-2 Char"/>
    <w:basedOn w:val="DefaultParagraphFont"/>
    <w:link w:val="Heading2"/>
    <w:uiPriority w:val="9"/>
    <w:rsid w:val="000631BB"/>
    <w:rPr>
      <w:rFonts w:ascii="Arial Black" w:eastAsiaTheme="majorEastAsia" w:hAnsi="Arial Black" w:cstheme="majorBidi"/>
      <w:b/>
      <w:color w:val="003A78"/>
      <w:sz w:val="28"/>
      <w:szCs w:val="26"/>
      <w:lang w:val="nb-NO"/>
    </w:rPr>
  </w:style>
  <w:style w:type="character" w:customStyle="1" w:styleId="Heading3Char">
    <w:name w:val="Heading 3 Char"/>
    <w:aliases w:val="NGTF O-3 Char"/>
    <w:basedOn w:val="DefaultParagraphFont"/>
    <w:link w:val="Heading3"/>
    <w:uiPriority w:val="9"/>
    <w:rsid w:val="000223CC"/>
    <w:rPr>
      <w:rFonts w:ascii="Arial Black" w:eastAsiaTheme="majorEastAsia" w:hAnsi="Arial Black" w:cstheme="majorBidi"/>
      <w:b/>
      <w:color w:val="003A78"/>
      <w:sz w:val="24"/>
    </w:rPr>
  </w:style>
  <w:style w:type="character" w:customStyle="1" w:styleId="Heading4Char">
    <w:name w:val="Heading 4 Char"/>
    <w:aliases w:val="NGTF O-4 Char"/>
    <w:basedOn w:val="DefaultParagraphFont"/>
    <w:link w:val="Heading4"/>
    <w:uiPriority w:val="9"/>
    <w:rsid w:val="000223CC"/>
    <w:rPr>
      <w:rFonts w:eastAsiaTheme="majorEastAsia" w:cstheme="majorBidi"/>
      <w:b/>
      <w:iCs/>
      <w:color w:val="003A78"/>
      <w:sz w:val="24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0223CC"/>
    <w:pPr>
      <w:spacing w:after="0" w:line="240" w:lineRule="auto"/>
      <w:contextualSpacing/>
    </w:pPr>
    <w:rPr>
      <w:rFonts w:ascii="Arial" w:eastAsiaTheme="majorEastAsia" w:hAnsi="Arial" w:cstheme="majorBidi"/>
      <w:b/>
      <w:color w:val="003A78"/>
      <w:spacing w:val="-10"/>
      <w:kern w:val="28"/>
      <w:sz w:val="3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223CC"/>
    <w:rPr>
      <w:rFonts w:eastAsiaTheme="majorEastAsia" w:cstheme="majorBidi"/>
      <w:b/>
      <w:color w:val="003A78"/>
      <w:spacing w:val="-10"/>
      <w:kern w:val="28"/>
      <w:sz w:val="36"/>
      <w:szCs w:val="56"/>
    </w:rPr>
  </w:style>
  <w:style w:type="paragraph" w:styleId="Subtitle">
    <w:name w:val="Subtitle"/>
    <w:aliases w:val="Mellomtittel"/>
    <w:basedOn w:val="Normal"/>
    <w:next w:val="Normal"/>
    <w:link w:val="SubtitleChar"/>
    <w:uiPriority w:val="11"/>
    <w:qFormat/>
    <w:rsid w:val="001C422A"/>
    <w:pPr>
      <w:numPr>
        <w:ilvl w:val="1"/>
      </w:numPr>
      <w:spacing w:line="240" w:lineRule="auto"/>
    </w:pPr>
    <w:rPr>
      <w:rFonts w:ascii="Arial" w:eastAsiaTheme="minorEastAsia" w:hAnsi="Arial"/>
      <w:b/>
      <w:color w:val="003A78"/>
      <w:spacing w:val="15"/>
      <w:sz w:val="24"/>
    </w:rPr>
  </w:style>
  <w:style w:type="character" w:customStyle="1" w:styleId="SubtitleChar">
    <w:name w:val="Subtitle Char"/>
    <w:aliases w:val="Mellomtittel Char"/>
    <w:basedOn w:val="DefaultParagraphFont"/>
    <w:link w:val="Subtitle"/>
    <w:uiPriority w:val="11"/>
    <w:rsid w:val="001C422A"/>
    <w:rPr>
      <w:rFonts w:eastAsiaTheme="minorEastAsia" w:cstheme="minorBidi"/>
      <w:b/>
      <w:color w:val="003A78"/>
      <w:spacing w:val="15"/>
      <w:sz w:val="24"/>
      <w:szCs w:val="22"/>
    </w:rPr>
  </w:style>
  <w:style w:type="character" w:styleId="SubtleEmphasis">
    <w:name w:val="Subtle Emphasis"/>
    <w:basedOn w:val="DefaultParagraphFont"/>
    <w:uiPriority w:val="19"/>
    <w:rsid w:val="00072DF0"/>
    <w:rPr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rsid w:val="00072DF0"/>
    <w:rPr>
      <w:i/>
      <w:iCs/>
    </w:rPr>
  </w:style>
  <w:style w:type="character" w:styleId="IntenseEmphasis">
    <w:name w:val="Intense Emphasis"/>
    <w:basedOn w:val="DefaultParagraphFont"/>
    <w:uiPriority w:val="21"/>
    <w:rsid w:val="00072DF0"/>
    <w:rPr>
      <w:i/>
      <w:iCs/>
      <w:color w:val="D21125" w:themeColor="accent1"/>
    </w:rPr>
  </w:style>
  <w:style w:type="character" w:styleId="Strong">
    <w:name w:val="Strong"/>
    <w:basedOn w:val="DefaultParagraphFont"/>
    <w:uiPriority w:val="22"/>
    <w:rsid w:val="00072DF0"/>
    <w:rPr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rsid w:val="00072DF0"/>
    <w:pPr>
      <w:pBdr>
        <w:top w:val="single" w:sz="4" w:space="10" w:color="D21125" w:themeColor="accent1"/>
        <w:bottom w:val="single" w:sz="4" w:space="10" w:color="D21125" w:themeColor="accent1"/>
      </w:pBdr>
      <w:spacing w:before="360" w:after="360" w:line="240" w:lineRule="auto"/>
      <w:ind w:left="864" w:right="864"/>
      <w:jc w:val="center"/>
    </w:pPr>
    <w:rPr>
      <w:rFonts w:ascii="Arial" w:hAnsi="Arial" w:cs="Times New Roman (Body CS)"/>
      <w:i/>
      <w:iCs/>
      <w:color w:val="D21125" w:themeColor="accent1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72DF0"/>
    <w:rPr>
      <w:i/>
      <w:iCs/>
      <w:color w:val="D21125" w:themeColor="accent1"/>
    </w:rPr>
  </w:style>
  <w:style w:type="character" w:styleId="SubtleReference">
    <w:name w:val="Subtle Reference"/>
    <w:basedOn w:val="DefaultParagraphFont"/>
    <w:uiPriority w:val="31"/>
    <w:rsid w:val="00072DF0"/>
    <w:rPr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rsid w:val="00072DF0"/>
    <w:rPr>
      <w:b/>
      <w:bCs/>
      <w:smallCaps/>
      <w:color w:val="D21125" w:themeColor="accent1"/>
      <w:spacing w:val="5"/>
    </w:rPr>
  </w:style>
  <w:style w:type="character" w:styleId="BookTitle">
    <w:name w:val="Book Title"/>
    <w:basedOn w:val="DefaultParagraphFont"/>
    <w:uiPriority w:val="33"/>
    <w:rsid w:val="00072DF0"/>
    <w:rPr>
      <w:b/>
      <w:bCs/>
      <w:i/>
      <w:iCs/>
      <w:spacing w:val="5"/>
    </w:rPr>
  </w:style>
  <w:style w:type="paragraph" w:styleId="Quote">
    <w:name w:val="Quote"/>
    <w:basedOn w:val="Normal"/>
    <w:next w:val="Normal"/>
    <w:link w:val="QuoteChar"/>
    <w:uiPriority w:val="29"/>
    <w:rsid w:val="00072DF0"/>
    <w:pPr>
      <w:spacing w:before="200" w:line="240" w:lineRule="auto"/>
      <w:ind w:left="864" w:right="864"/>
      <w:jc w:val="center"/>
    </w:pPr>
    <w:rPr>
      <w:rFonts w:ascii="Arial" w:hAnsi="Arial" w:cs="Times New Roman (Body CS)"/>
      <w:i/>
      <w:iCs/>
      <w:color w:val="404040" w:themeColor="text1" w:themeTint="BF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072DF0"/>
    <w:rPr>
      <w:i/>
      <w:iCs/>
      <w:color w:val="404040" w:themeColor="text1" w:themeTint="BF"/>
    </w:rPr>
  </w:style>
  <w:style w:type="character" w:styleId="PageNumber">
    <w:name w:val="page number"/>
    <w:basedOn w:val="DefaultParagraphFont"/>
    <w:uiPriority w:val="99"/>
    <w:semiHidden/>
    <w:unhideWhenUsed/>
    <w:rsid w:val="00AB2E6E"/>
  </w:style>
  <w:style w:type="paragraph" w:styleId="ListParagraph">
    <w:name w:val="List Paragraph"/>
    <w:basedOn w:val="Normal"/>
    <w:autoRedefine/>
    <w:uiPriority w:val="34"/>
    <w:qFormat/>
    <w:rsid w:val="000223CC"/>
    <w:pPr>
      <w:spacing w:after="0" w:line="240" w:lineRule="auto"/>
      <w:contextualSpacing/>
    </w:pPr>
    <w:rPr>
      <w:rFonts w:ascii="Arial" w:hAnsi="Arial" w:cs="Times New Roman (Body CS)"/>
      <w:szCs w:val="24"/>
    </w:rPr>
  </w:style>
  <w:style w:type="table" w:styleId="TableGrid">
    <w:name w:val="Table Grid"/>
    <w:basedOn w:val="TableNormal"/>
    <w:uiPriority w:val="39"/>
    <w:rsid w:val="00DF6D05"/>
    <w:rPr>
      <w:rFonts w:asciiTheme="minorHAnsi" w:hAnsiTheme="minorHAnsi" w:cstheme="minorBidi"/>
      <w:szCs w:val="22"/>
      <w:lang w:val="nb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DF6D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character" w:styleId="Hyperlink">
    <w:name w:val="Hyperlink"/>
    <w:basedOn w:val="DefaultParagraphFont"/>
    <w:uiPriority w:val="99"/>
    <w:unhideWhenUsed/>
    <w:rsid w:val="00B13F9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B13F9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yperlink" Target="mailto:maygunn@lorenskoggym.no" TargetMode="Externa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emf"/><Relationship Id="rId1" Type="http://schemas.openxmlformats.org/officeDocument/2006/relationships/image" Target="media/image4.emf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80.emf"/><Relationship Id="rId1" Type="http://schemas.openxmlformats.org/officeDocument/2006/relationships/image" Target="media/image7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4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0.emf"/><Relationship Id="rId1" Type="http://schemas.openxmlformats.org/officeDocument/2006/relationships/image" Target="media/image5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risol\Downloads\Paraturn_dokument_notatmal.dotx" TargetMode="External"/></Relationships>
</file>

<file path=word/theme/theme1.xml><?xml version="1.0" encoding="utf-8"?>
<a:theme xmlns:a="http://schemas.openxmlformats.org/drawingml/2006/main" name="Office Theme">
  <a:themeElements>
    <a:clrScheme name="Egendefinert 1">
      <a:dk1>
        <a:srgbClr val="000000"/>
      </a:dk1>
      <a:lt1>
        <a:srgbClr val="FFFFFF"/>
      </a:lt1>
      <a:dk2>
        <a:srgbClr val="2A3B35"/>
      </a:dk2>
      <a:lt2>
        <a:srgbClr val="878787"/>
      </a:lt2>
      <a:accent1>
        <a:srgbClr val="D21125"/>
      </a:accent1>
      <a:accent2>
        <a:srgbClr val="1C3664"/>
      </a:accent2>
      <a:accent3>
        <a:srgbClr val="284C52"/>
      </a:accent3>
      <a:accent4>
        <a:srgbClr val="F796A0"/>
      </a:accent4>
      <a:accent5>
        <a:srgbClr val="88A7DE"/>
      </a:accent5>
      <a:accent6>
        <a:srgbClr val="63A7B3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F792B4B9C90524EA03D0CC11B21F41A" ma:contentTypeVersion="11" ma:contentTypeDescription="Opprett et nytt dokument." ma:contentTypeScope="" ma:versionID="8ac34ec43a72d111daa82e1c96e095e8">
  <xsd:schema xmlns:xsd="http://www.w3.org/2001/XMLSchema" xmlns:xs="http://www.w3.org/2001/XMLSchema" xmlns:p="http://schemas.microsoft.com/office/2006/metadata/properties" xmlns:ns2="bb7d71be-e8b0-42e3-9baf-e1e0d3c39e07" xmlns:ns3="8e22aee7-d30f-47ea-947e-3788f2048781" targetNamespace="http://schemas.microsoft.com/office/2006/metadata/properties" ma:root="true" ma:fieldsID="e086acfb59860e8b44a763128d87af95" ns2:_="" ns3:_="">
    <xsd:import namespace="bb7d71be-e8b0-42e3-9baf-e1e0d3c39e07"/>
    <xsd:import namespace="8e22aee7-d30f-47ea-947e-3788f204878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7d71be-e8b0-42e3-9baf-e1e0d3c39e0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22aee7-d30f-47ea-947e-3788f204878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8C2D110-13D7-48B1-A79D-F41A711699A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6A50330-7FA9-9944-8555-3A65CC9508B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E9DA475-9008-4D4A-A0F4-4F06CAB671D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b7d71be-e8b0-42e3-9baf-e1e0d3c39e07"/>
    <ds:schemaRef ds:uri="8e22aee7-d30f-47ea-947e-3788f204878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BF6AB2C-8C5D-4923-AC43-9B16517F8EA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Paraturn_dokument_notatmal</Template>
  <TotalTime>77</TotalTime>
  <Pages>3</Pages>
  <Words>224</Words>
  <Characters>1189</Characters>
  <Application>Microsoft Office Word</Application>
  <DocSecurity>0</DocSecurity>
  <Lines>9</Lines>
  <Paragraphs>2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Solem, Irina</dc:creator>
  <cp:keywords/>
  <dc:description/>
  <cp:lastModifiedBy>Blindheim Jacobsen, Nicolai</cp:lastModifiedBy>
  <cp:revision>8</cp:revision>
  <cp:lastPrinted>2019-06-12T06:13:00Z</cp:lastPrinted>
  <dcterms:created xsi:type="dcterms:W3CDTF">2024-04-26T09:35:00Z</dcterms:created>
  <dcterms:modified xsi:type="dcterms:W3CDTF">2025-03-05T13:12:00Z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0x0101008F792B4B9C90524EA03D0CC11B21F41A</vt:lpwstr>
  </property>
  <property fmtid="{D5CDD505-2E9C-101B-9397-08002B2CF9AE}" pid="3" name="xd_Signature">
    <vt:bool>false</vt:bool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</Properties>
</file>