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B5527" w14:textId="515F285C" w:rsidR="00EE329F" w:rsidRPr="00690D22" w:rsidRDefault="00690D22" w:rsidP="000631BB">
      <w:pPr>
        <w:pStyle w:val="Overskrift1"/>
        <w:rPr>
          <w:szCs w:val="36"/>
        </w:rPr>
      </w:pPr>
      <w:r>
        <w:rPr>
          <w:szCs w:val="36"/>
        </w:rPr>
        <w:t xml:space="preserve">Påmeldingsskjema: </w:t>
      </w:r>
      <w:proofErr w:type="spellStart"/>
      <w:r>
        <w:rPr>
          <w:szCs w:val="36"/>
        </w:rPr>
        <w:t>ParaGym</w:t>
      </w:r>
      <w:proofErr w:type="spellEnd"/>
      <w:r>
        <w:rPr>
          <w:szCs w:val="36"/>
        </w:rPr>
        <w:t xml:space="preserve"> Challenge 2024</w:t>
      </w:r>
    </w:p>
    <w:p w14:paraId="78977855" w14:textId="6396621F" w:rsidR="006642AF" w:rsidRPr="00690D22" w:rsidRDefault="00690D22" w:rsidP="000631BB">
      <w:pPr>
        <w:pStyle w:val="Overskrift1"/>
        <w:rPr>
          <w:szCs w:val="36"/>
        </w:rPr>
      </w:pPr>
      <w:r>
        <w:rPr>
          <w:bCs/>
          <w:szCs w:val="36"/>
        </w:rPr>
        <w:t>Lørenskog</w:t>
      </w:r>
      <w:r w:rsidR="00EF1539" w:rsidRPr="00690D22">
        <w:rPr>
          <w:bCs/>
          <w:szCs w:val="36"/>
        </w:rPr>
        <w:t xml:space="preserve"> </w:t>
      </w:r>
      <w:r w:rsidR="00483660" w:rsidRPr="00690D22">
        <w:rPr>
          <w:szCs w:val="36"/>
        </w:rPr>
        <w:t>2</w:t>
      </w:r>
      <w:r>
        <w:rPr>
          <w:szCs w:val="36"/>
        </w:rPr>
        <w:t xml:space="preserve">. – </w:t>
      </w:r>
      <w:r w:rsidR="005A5957" w:rsidRPr="00690D22">
        <w:rPr>
          <w:szCs w:val="36"/>
        </w:rPr>
        <w:t>3</w:t>
      </w:r>
      <w:r w:rsidR="00452779" w:rsidRPr="00690D22">
        <w:rPr>
          <w:szCs w:val="36"/>
        </w:rPr>
        <w:t xml:space="preserve">. </w:t>
      </w:r>
      <w:r w:rsidR="006642AF" w:rsidRPr="00690D22">
        <w:rPr>
          <w:szCs w:val="36"/>
        </w:rPr>
        <w:t>november</w:t>
      </w:r>
    </w:p>
    <w:p w14:paraId="30CFA985" w14:textId="77777777" w:rsidR="00452779" w:rsidRDefault="00452779" w:rsidP="000631BB">
      <w:pPr>
        <w:pStyle w:val="Overskrift2"/>
      </w:pPr>
    </w:p>
    <w:p w14:paraId="18683D56" w14:textId="631A2362" w:rsidR="00DF6D05" w:rsidRDefault="00690D22" w:rsidP="00690D22">
      <w:pPr>
        <w:pStyle w:val="Overskrift2"/>
        <w:jc w:val="left"/>
      </w:pPr>
      <w:r>
        <w:t>Frist</w:t>
      </w:r>
      <w:r w:rsidR="00DF6D05" w:rsidRPr="00350222">
        <w:t xml:space="preserve">: </w:t>
      </w:r>
      <w:r w:rsidR="005A5957">
        <w:t>1</w:t>
      </w:r>
      <w:r w:rsidR="004071F2">
        <w:t>.</w:t>
      </w:r>
      <w:r w:rsidR="0030556C">
        <w:t xml:space="preserve"> </w:t>
      </w:r>
      <w:r w:rsidR="00EE329F">
        <w:t>oktober</w:t>
      </w:r>
      <w:r w:rsidR="004071F2">
        <w:t xml:space="preserve"> 202</w:t>
      </w:r>
      <w:r w:rsidR="005A5957">
        <w:t>4</w:t>
      </w:r>
    </w:p>
    <w:p w14:paraId="45A56022" w14:textId="5D512B41" w:rsidR="00690D22" w:rsidRDefault="00B13F9D" w:rsidP="00690D22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2701C">
        <w:rPr>
          <w:rFonts w:ascii="Arial" w:hAnsi="Arial" w:cs="Arial"/>
        </w:rPr>
        <w:t>Påmeldingsskjema sendes til</w:t>
      </w:r>
      <w:r w:rsidR="0042701C">
        <w:rPr>
          <w:rFonts w:ascii="Arial" w:hAnsi="Arial" w:cs="Arial"/>
        </w:rPr>
        <w:t xml:space="preserve"> </w:t>
      </w:r>
      <w:hyperlink r:id="rId10" w:history="1">
        <w:r w:rsidRPr="00B13F9D">
          <w:rPr>
            <w:rStyle w:val="Hyperkobling"/>
            <w:rFonts w:ascii="Arial" w:hAnsi="Arial" w:cs="Arial"/>
          </w:rPr>
          <w:t>maygunn@lorenskoggym.no</w:t>
        </w:r>
      </w:hyperlink>
    </w:p>
    <w:p w14:paraId="14A10185" w14:textId="77777777" w:rsidR="00B13F9D" w:rsidRPr="00B13F9D" w:rsidRDefault="00B13F9D" w:rsidP="00690D22">
      <w:pPr>
        <w:rPr>
          <w:rFonts w:ascii="Arial" w:hAnsi="Arial" w:cs="Arial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7087"/>
      </w:tblGrid>
      <w:tr w:rsidR="00DF6D05" w:rsidRPr="00690D22" w14:paraId="057BB492" w14:textId="77777777" w:rsidTr="00690D22">
        <w:tc>
          <w:tcPr>
            <w:tcW w:w="3114" w:type="dxa"/>
            <w:shd w:val="clear" w:color="auto" w:fill="auto"/>
          </w:tcPr>
          <w:p w14:paraId="7205D598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Klubb:</w:t>
            </w:r>
          </w:p>
        </w:tc>
        <w:tc>
          <w:tcPr>
            <w:tcW w:w="7087" w:type="dxa"/>
            <w:shd w:val="clear" w:color="auto" w:fill="auto"/>
          </w:tcPr>
          <w:p w14:paraId="64E021C0" w14:textId="4788E143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D05" w:rsidRPr="00690D22" w14:paraId="47C68382" w14:textId="77777777" w:rsidTr="00690D22">
        <w:tc>
          <w:tcPr>
            <w:tcW w:w="3114" w:type="dxa"/>
            <w:shd w:val="clear" w:color="auto" w:fill="auto"/>
          </w:tcPr>
          <w:p w14:paraId="75CAF524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Kontaktperson:</w:t>
            </w:r>
          </w:p>
        </w:tc>
        <w:tc>
          <w:tcPr>
            <w:tcW w:w="7087" w:type="dxa"/>
            <w:shd w:val="clear" w:color="auto" w:fill="auto"/>
          </w:tcPr>
          <w:p w14:paraId="062B5773" w14:textId="69369DE1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D05" w:rsidRPr="00690D22" w14:paraId="2FCF849F" w14:textId="77777777" w:rsidTr="00690D22">
        <w:tc>
          <w:tcPr>
            <w:tcW w:w="3114" w:type="dxa"/>
            <w:shd w:val="clear" w:color="auto" w:fill="auto"/>
          </w:tcPr>
          <w:p w14:paraId="25AFFCED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7087" w:type="dxa"/>
            <w:shd w:val="clear" w:color="auto" w:fill="auto"/>
          </w:tcPr>
          <w:p w14:paraId="6B86DCBF" w14:textId="6F53B912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D05" w:rsidRPr="00690D22" w14:paraId="35919E79" w14:textId="77777777" w:rsidTr="00690D22">
        <w:tc>
          <w:tcPr>
            <w:tcW w:w="3114" w:type="dxa"/>
            <w:shd w:val="clear" w:color="auto" w:fill="auto"/>
          </w:tcPr>
          <w:p w14:paraId="471F9DB4" w14:textId="337ECF46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E</w:t>
            </w:r>
            <w:r w:rsidR="00690D22">
              <w:rPr>
                <w:rFonts w:ascii="Arial" w:hAnsi="Arial" w:cs="Arial"/>
                <w:sz w:val="20"/>
                <w:szCs w:val="20"/>
              </w:rPr>
              <w:t>-post</w:t>
            </w:r>
            <w:r w:rsidRPr="00690D2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087" w:type="dxa"/>
            <w:shd w:val="clear" w:color="auto" w:fill="auto"/>
          </w:tcPr>
          <w:p w14:paraId="22F1E958" w14:textId="79EFDCCC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D05" w:rsidRPr="00690D22" w14:paraId="2C381171" w14:textId="77777777" w:rsidTr="00690D22">
        <w:tc>
          <w:tcPr>
            <w:tcW w:w="3114" w:type="dxa"/>
            <w:shd w:val="clear" w:color="auto" w:fill="auto"/>
          </w:tcPr>
          <w:p w14:paraId="2E796911" w14:textId="22E28939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Klubbansvarlig person under konkurransen:</w:t>
            </w:r>
          </w:p>
        </w:tc>
        <w:tc>
          <w:tcPr>
            <w:tcW w:w="7087" w:type="dxa"/>
            <w:shd w:val="clear" w:color="auto" w:fill="auto"/>
          </w:tcPr>
          <w:p w14:paraId="02C0743E" w14:textId="01F688A8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71F2" w:rsidRPr="00690D22" w14:paraId="0E1F9050" w14:textId="77777777" w:rsidTr="00690D22">
        <w:tc>
          <w:tcPr>
            <w:tcW w:w="3114" w:type="dxa"/>
            <w:shd w:val="clear" w:color="auto" w:fill="auto"/>
          </w:tcPr>
          <w:p w14:paraId="36724E54" w14:textId="67B70C8C" w:rsidR="004071F2" w:rsidRPr="00690D22" w:rsidRDefault="004071F2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Transport</w:t>
            </w:r>
            <w:r w:rsidR="00ED6613" w:rsidRPr="00690D22">
              <w:rPr>
                <w:rFonts w:ascii="Arial" w:hAnsi="Arial" w:cs="Arial"/>
                <w:sz w:val="20"/>
                <w:szCs w:val="20"/>
              </w:rPr>
              <w:t xml:space="preserve"> hotell-hall</w:t>
            </w:r>
            <w:r w:rsidR="00690D2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087" w:type="dxa"/>
            <w:shd w:val="clear" w:color="auto" w:fill="auto"/>
          </w:tcPr>
          <w:p w14:paraId="5A33BE7C" w14:textId="474BFDE4" w:rsidR="004071F2" w:rsidRPr="00690D22" w:rsidRDefault="004071F2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1369" w:rsidRPr="00690D22" w14:paraId="7F93DC7C" w14:textId="77777777" w:rsidTr="00690D22">
        <w:tc>
          <w:tcPr>
            <w:tcW w:w="3114" w:type="dxa"/>
            <w:shd w:val="clear" w:color="auto" w:fill="auto"/>
          </w:tcPr>
          <w:p w14:paraId="02EE0599" w14:textId="61C3A369" w:rsidR="00541369" w:rsidRPr="00690D22" w:rsidRDefault="00541369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Bankett</w:t>
            </w:r>
            <w:r w:rsidR="00A302E4" w:rsidRPr="00690D22">
              <w:rPr>
                <w:rFonts w:ascii="Arial" w:hAnsi="Arial" w:cs="Arial"/>
                <w:sz w:val="20"/>
                <w:szCs w:val="20"/>
              </w:rPr>
              <w:t xml:space="preserve"> lørdag</w:t>
            </w:r>
            <w:r w:rsidRPr="00690D2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087" w:type="dxa"/>
            <w:shd w:val="clear" w:color="auto" w:fill="auto"/>
          </w:tcPr>
          <w:p w14:paraId="00595EBB" w14:textId="77777777" w:rsidR="00541369" w:rsidRPr="00690D22" w:rsidRDefault="00541369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6896" w:rsidRPr="00690D22" w14:paraId="131F22FF" w14:textId="77777777" w:rsidTr="00690D22">
        <w:tc>
          <w:tcPr>
            <w:tcW w:w="3114" w:type="dxa"/>
            <w:shd w:val="clear" w:color="auto" w:fill="auto"/>
          </w:tcPr>
          <w:p w14:paraId="74DACEE9" w14:textId="2C311534" w:rsidR="00C06896" w:rsidRPr="00690D22" w:rsidRDefault="00A302E4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Sosiale aktiviteter søndag:</w:t>
            </w:r>
          </w:p>
        </w:tc>
        <w:tc>
          <w:tcPr>
            <w:tcW w:w="7087" w:type="dxa"/>
            <w:shd w:val="clear" w:color="auto" w:fill="auto"/>
          </w:tcPr>
          <w:p w14:paraId="0940B9A8" w14:textId="77777777" w:rsidR="00C06896" w:rsidRPr="00690D22" w:rsidRDefault="00C06896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37EC0B" w14:textId="72CB85A3" w:rsidR="00DF6D05" w:rsidRDefault="00DF6D05" w:rsidP="00DF6D05">
      <w:pPr>
        <w:spacing w:after="0"/>
        <w:rPr>
          <w:b/>
          <w:bCs/>
        </w:rPr>
      </w:pPr>
    </w:p>
    <w:p w14:paraId="4C3010EF" w14:textId="5DB06341" w:rsidR="00F87021" w:rsidRDefault="00F87021" w:rsidP="000631BB">
      <w:pPr>
        <w:pStyle w:val="Overskrift2"/>
      </w:pPr>
    </w:p>
    <w:p w14:paraId="4013351B" w14:textId="331C20E3" w:rsidR="00E853E2" w:rsidRDefault="00E853E2" w:rsidP="00E853E2">
      <w:pPr>
        <w:jc w:val="center"/>
        <w:rPr>
          <w:rFonts w:ascii="Arial" w:hAnsi="Arial" w:cs="Arial"/>
          <w:b/>
          <w:bCs/>
        </w:rPr>
      </w:pPr>
      <w:r w:rsidRPr="00E853E2">
        <w:rPr>
          <w:rFonts w:ascii="Arial" w:hAnsi="Arial" w:cs="Arial"/>
          <w:b/>
          <w:bCs/>
          <w:sz w:val="28"/>
          <w:szCs w:val="28"/>
        </w:rPr>
        <w:t>LEGG TIL EKSTRA RADER DER DET TRENGS!</w:t>
      </w:r>
    </w:p>
    <w:p w14:paraId="343B6E59" w14:textId="77777777" w:rsidR="00E853E2" w:rsidRPr="00E853E2" w:rsidRDefault="00E853E2" w:rsidP="00E853E2">
      <w:pPr>
        <w:jc w:val="center"/>
        <w:rPr>
          <w:rFonts w:ascii="Arial" w:hAnsi="Arial" w:cs="Arial"/>
          <w:b/>
          <w:bCs/>
        </w:rPr>
      </w:pPr>
    </w:p>
    <w:p w14:paraId="75EC804C" w14:textId="77777777" w:rsidR="00E853E2" w:rsidRPr="00E853E2" w:rsidRDefault="00E853E2" w:rsidP="00E853E2"/>
    <w:p w14:paraId="04D2A9F8" w14:textId="64CA9E84" w:rsidR="00DF6D05" w:rsidRDefault="00DF6D05" w:rsidP="000631BB">
      <w:pPr>
        <w:pStyle w:val="Overskrift2"/>
      </w:pPr>
      <w:r w:rsidRPr="00DF6D05">
        <w:t>O</w:t>
      </w:r>
      <w:r>
        <w:t>PPVISNING</w:t>
      </w:r>
    </w:p>
    <w:p w14:paraId="184C7323" w14:textId="47E9BDD6" w:rsidR="00DF6D05" w:rsidRDefault="00DF6D05" w:rsidP="00DF6D05">
      <w:pPr>
        <w:spacing w:after="0"/>
        <w:rPr>
          <w:b/>
          <w:bCs/>
          <w:sz w:val="24"/>
          <w:szCs w:val="24"/>
        </w:rPr>
      </w:pPr>
    </w:p>
    <w:tbl>
      <w:tblPr>
        <w:tblStyle w:val="Tabellrutenett"/>
        <w:tblW w:w="10201" w:type="dxa"/>
        <w:tblLook w:val="04A0" w:firstRow="1" w:lastRow="0" w:firstColumn="1" w:lastColumn="0" w:noHBand="0" w:noVBand="1"/>
      </w:tblPr>
      <w:tblGrid>
        <w:gridCol w:w="4560"/>
        <w:gridCol w:w="1046"/>
        <w:gridCol w:w="1609"/>
        <w:gridCol w:w="2986"/>
      </w:tblGrid>
      <w:tr w:rsidR="00170279" w:rsidRPr="00690D22" w14:paraId="7B5596FF" w14:textId="77777777" w:rsidTr="00690D22">
        <w:tc>
          <w:tcPr>
            <w:tcW w:w="4560" w:type="dxa"/>
          </w:tcPr>
          <w:p w14:paraId="2E8475CA" w14:textId="73742A84" w:rsidR="00DF6D05" w:rsidRPr="00690D22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NAVN/GRUPPENAVN</w:t>
            </w:r>
          </w:p>
        </w:tc>
        <w:tc>
          <w:tcPr>
            <w:tcW w:w="1046" w:type="dxa"/>
          </w:tcPr>
          <w:p w14:paraId="2AA79B21" w14:textId="77777777" w:rsidR="00DF6D05" w:rsidRPr="00690D22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1609" w:type="dxa"/>
          </w:tcPr>
          <w:p w14:paraId="7AF7052B" w14:textId="7C0BCA9F" w:rsidR="00DF6D05" w:rsidRPr="00690D22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2986" w:type="dxa"/>
          </w:tcPr>
          <w:p w14:paraId="718E4E0F" w14:textId="7F4559E4" w:rsidR="00DF6D05" w:rsidRPr="00690D22" w:rsidRDefault="00170279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Type oppvisning</w:t>
            </w:r>
          </w:p>
        </w:tc>
      </w:tr>
      <w:tr w:rsidR="00170279" w:rsidRPr="00690D22" w14:paraId="251E0093" w14:textId="77777777" w:rsidTr="00690D22">
        <w:tc>
          <w:tcPr>
            <w:tcW w:w="4560" w:type="dxa"/>
          </w:tcPr>
          <w:p w14:paraId="1D8EB717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</w:tcPr>
          <w:p w14:paraId="0712A9FA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720F8D45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14:paraId="59AB8BC6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249674" w14:textId="77777777" w:rsidR="00DF6D05" w:rsidRPr="00DF6D05" w:rsidRDefault="00DF6D05" w:rsidP="00DF6D05">
      <w:pPr>
        <w:spacing w:after="0"/>
        <w:rPr>
          <w:b/>
          <w:bCs/>
          <w:sz w:val="24"/>
          <w:szCs w:val="24"/>
        </w:rPr>
      </w:pPr>
    </w:p>
    <w:p w14:paraId="491479E7" w14:textId="77777777" w:rsidR="00DF6D05" w:rsidRDefault="00DF6D05" w:rsidP="00DF6D05">
      <w:pPr>
        <w:spacing w:after="0"/>
        <w:rPr>
          <w:b/>
          <w:bCs/>
        </w:rPr>
      </w:pPr>
    </w:p>
    <w:p w14:paraId="724F00EB" w14:textId="77777777" w:rsidR="00F87021" w:rsidRDefault="00F87021" w:rsidP="00DF6D05">
      <w:pPr>
        <w:spacing w:after="0"/>
        <w:rPr>
          <w:b/>
          <w:bCs/>
        </w:rPr>
      </w:pPr>
    </w:p>
    <w:p w14:paraId="294A4F26" w14:textId="77777777" w:rsidR="00E853E2" w:rsidRDefault="00E853E2">
      <w:pPr>
        <w:spacing w:after="0" w:line="240" w:lineRule="auto"/>
        <w:rPr>
          <w:rFonts w:ascii="Arial Black" w:eastAsiaTheme="majorEastAsia" w:hAnsi="Arial Black" w:cstheme="majorBidi"/>
          <w:b/>
          <w:color w:val="003A78"/>
          <w:sz w:val="28"/>
          <w:szCs w:val="26"/>
        </w:rPr>
      </w:pPr>
      <w:r>
        <w:br w:type="page"/>
      </w:r>
    </w:p>
    <w:p w14:paraId="47494930" w14:textId="77777777" w:rsidR="00E853E2" w:rsidRDefault="00E853E2" w:rsidP="000631BB">
      <w:pPr>
        <w:pStyle w:val="Overskrift2"/>
      </w:pPr>
    </w:p>
    <w:p w14:paraId="3E672129" w14:textId="67050979" w:rsidR="00DF6D05" w:rsidRPr="00E45DEB" w:rsidRDefault="00DF6D05" w:rsidP="000631BB">
      <w:pPr>
        <w:pStyle w:val="Overskrift2"/>
      </w:pPr>
      <w:r w:rsidRPr="00E45DEB">
        <w:t>TURN MENN</w:t>
      </w:r>
    </w:p>
    <w:p w14:paraId="0FA28A35" w14:textId="77777777" w:rsidR="00170279" w:rsidRDefault="00170279" w:rsidP="00DF6D05">
      <w:pPr>
        <w:spacing w:after="0"/>
      </w:pPr>
    </w:p>
    <w:p w14:paraId="73F7F219" w14:textId="21B87146" w:rsidR="00DF6D05" w:rsidRDefault="00DF6D05" w:rsidP="000631BB">
      <w:pPr>
        <w:pStyle w:val="Overskrift4"/>
      </w:pPr>
      <w:r>
        <w:t xml:space="preserve">Klasse </w:t>
      </w:r>
      <w:r w:rsidR="00697A02">
        <w:t>1</w:t>
      </w:r>
      <w:r>
        <w:t xml:space="preserve"> - 1</w:t>
      </w:r>
      <w:r w:rsidR="00697A02">
        <w:t>1</w:t>
      </w:r>
      <w:r>
        <w:t>-12 år</w:t>
      </w:r>
      <w:r w:rsidRPr="00350222">
        <w:t>:</w:t>
      </w:r>
    </w:p>
    <w:tbl>
      <w:tblPr>
        <w:tblStyle w:val="Tabellrutenett"/>
        <w:tblW w:w="10201" w:type="dxa"/>
        <w:tblLook w:val="04A0" w:firstRow="1" w:lastRow="0" w:firstColumn="1" w:lastColumn="0" w:noHBand="0" w:noVBand="1"/>
      </w:tblPr>
      <w:tblGrid>
        <w:gridCol w:w="1555"/>
        <w:gridCol w:w="549"/>
        <w:gridCol w:w="872"/>
        <w:gridCol w:w="848"/>
        <w:gridCol w:w="994"/>
        <w:gridCol w:w="957"/>
        <w:gridCol w:w="1172"/>
        <w:gridCol w:w="1557"/>
        <w:gridCol w:w="848"/>
        <w:gridCol w:w="849"/>
      </w:tblGrid>
      <w:tr w:rsidR="00690D22" w:rsidRPr="00690D22" w14:paraId="6FA159DF" w14:textId="77777777" w:rsidTr="00690D22">
        <w:tc>
          <w:tcPr>
            <w:tcW w:w="1555" w:type="dxa"/>
          </w:tcPr>
          <w:p w14:paraId="0A0FA697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549" w:type="dxa"/>
          </w:tcPr>
          <w:p w14:paraId="1576ABED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2E798A45" w14:textId="3002BC30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48" w:type="dxa"/>
          </w:tcPr>
          <w:p w14:paraId="04AE5800" w14:textId="698856DF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994" w:type="dxa"/>
          </w:tcPr>
          <w:p w14:paraId="2F72B49E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RINGER</w:t>
            </w:r>
          </w:p>
        </w:tc>
        <w:tc>
          <w:tcPr>
            <w:tcW w:w="957" w:type="dxa"/>
          </w:tcPr>
          <w:p w14:paraId="5E87E936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BØYLE</w:t>
            </w:r>
          </w:p>
        </w:tc>
        <w:tc>
          <w:tcPr>
            <w:tcW w:w="1172" w:type="dxa"/>
          </w:tcPr>
          <w:p w14:paraId="1F0AB853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1557" w:type="dxa"/>
          </w:tcPr>
          <w:p w14:paraId="794E1DB8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SVINGSTANG</w:t>
            </w:r>
          </w:p>
        </w:tc>
        <w:tc>
          <w:tcPr>
            <w:tcW w:w="848" w:type="dxa"/>
          </w:tcPr>
          <w:p w14:paraId="44D70651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49" w:type="dxa"/>
          </w:tcPr>
          <w:p w14:paraId="081A2F9D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90D22" w:rsidRPr="00690D22" w14:paraId="499CB261" w14:textId="77777777" w:rsidTr="00690D22">
        <w:tc>
          <w:tcPr>
            <w:tcW w:w="1555" w:type="dxa"/>
          </w:tcPr>
          <w:p w14:paraId="1C01B6ED" w14:textId="43EC3069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9" w:type="dxa"/>
          </w:tcPr>
          <w:p w14:paraId="08D35FC4" w14:textId="6062A8A2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10B82F37" w14:textId="1ECAAD2F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300DA87D" w14:textId="32CA87DB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14:paraId="1705856D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</w:tcPr>
          <w:p w14:paraId="49DC5B0C" w14:textId="48F9D0C2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259DBAE5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7" w:type="dxa"/>
          </w:tcPr>
          <w:p w14:paraId="2F17AD5F" w14:textId="5A92B36A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3A62E89C" w14:textId="4A4F2D89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9" w:type="dxa"/>
          </w:tcPr>
          <w:p w14:paraId="7F826D01" w14:textId="0B4DFF7E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FD46962" w14:textId="77777777" w:rsidR="00170279" w:rsidRDefault="00170279" w:rsidP="00DF6D05">
      <w:pPr>
        <w:spacing w:after="0"/>
      </w:pPr>
    </w:p>
    <w:p w14:paraId="138BB686" w14:textId="22CB246C" w:rsidR="00A35C9B" w:rsidRDefault="00A35C9B">
      <w:pPr>
        <w:spacing w:after="0" w:line="240" w:lineRule="auto"/>
      </w:pPr>
    </w:p>
    <w:p w14:paraId="2FA82189" w14:textId="5BA4A4EF" w:rsidR="00A35C9B" w:rsidRDefault="00DF6D05" w:rsidP="00A35C9B">
      <w:pPr>
        <w:pStyle w:val="Overskrift4"/>
      </w:pPr>
      <w:r>
        <w:t xml:space="preserve">Klasse </w:t>
      </w:r>
      <w:r w:rsidR="00697A02">
        <w:t>2</w:t>
      </w:r>
      <w:r>
        <w:t xml:space="preserve"> – 13-16 år</w:t>
      </w:r>
      <w:r w:rsidRPr="00350222">
        <w:t>:</w:t>
      </w:r>
    </w:p>
    <w:tbl>
      <w:tblPr>
        <w:tblStyle w:val="Tabellrutenett"/>
        <w:tblW w:w="10201" w:type="dxa"/>
        <w:tblLook w:val="04A0" w:firstRow="1" w:lastRow="0" w:firstColumn="1" w:lastColumn="0" w:noHBand="0" w:noVBand="1"/>
      </w:tblPr>
      <w:tblGrid>
        <w:gridCol w:w="1555"/>
        <w:gridCol w:w="549"/>
        <w:gridCol w:w="872"/>
        <w:gridCol w:w="848"/>
        <w:gridCol w:w="994"/>
        <w:gridCol w:w="957"/>
        <w:gridCol w:w="1172"/>
        <w:gridCol w:w="1557"/>
        <w:gridCol w:w="848"/>
        <w:gridCol w:w="849"/>
      </w:tblGrid>
      <w:tr w:rsidR="00A35C9B" w:rsidRPr="00690D22" w14:paraId="0058CDE2" w14:textId="77777777" w:rsidTr="00F139DD">
        <w:tc>
          <w:tcPr>
            <w:tcW w:w="1555" w:type="dxa"/>
          </w:tcPr>
          <w:p w14:paraId="4A39A1E0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549" w:type="dxa"/>
          </w:tcPr>
          <w:p w14:paraId="2003F10F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52438864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48" w:type="dxa"/>
          </w:tcPr>
          <w:p w14:paraId="03D44A29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994" w:type="dxa"/>
          </w:tcPr>
          <w:p w14:paraId="022DB49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RINGER</w:t>
            </w:r>
          </w:p>
        </w:tc>
        <w:tc>
          <w:tcPr>
            <w:tcW w:w="957" w:type="dxa"/>
          </w:tcPr>
          <w:p w14:paraId="2E764A2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BØYLE</w:t>
            </w:r>
          </w:p>
        </w:tc>
        <w:tc>
          <w:tcPr>
            <w:tcW w:w="1172" w:type="dxa"/>
          </w:tcPr>
          <w:p w14:paraId="0B072AE3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1557" w:type="dxa"/>
          </w:tcPr>
          <w:p w14:paraId="2D050ED9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SVINGSTANG</w:t>
            </w:r>
          </w:p>
        </w:tc>
        <w:tc>
          <w:tcPr>
            <w:tcW w:w="848" w:type="dxa"/>
          </w:tcPr>
          <w:p w14:paraId="36176024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49" w:type="dxa"/>
          </w:tcPr>
          <w:p w14:paraId="39D01F98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A35C9B" w:rsidRPr="00690D22" w14:paraId="07FD397F" w14:textId="77777777" w:rsidTr="00F139DD">
        <w:tc>
          <w:tcPr>
            <w:tcW w:w="1555" w:type="dxa"/>
          </w:tcPr>
          <w:p w14:paraId="69DF0B66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9" w:type="dxa"/>
          </w:tcPr>
          <w:p w14:paraId="2CC5400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2635BA43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763769E3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14:paraId="46E62998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</w:tcPr>
          <w:p w14:paraId="06D67713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6CA2D8FC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7" w:type="dxa"/>
          </w:tcPr>
          <w:p w14:paraId="3E6B278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2FD7E96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9" w:type="dxa"/>
          </w:tcPr>
          <w:p w14:paraId="0922680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26A047" w14:textId="77777777" w:rsidR="006642AF" w:rsidRDefault="006642AF" w:rsidP="00DF6D05">
      <w:pPr>
        <w:spacing w:after="0"/>
      </w:pPr>
    </w:p>
    <w:p w14:paraId="46C0E347" w14:textId="77777777" w:rsidR="006642AF" w:rsidRDefault="006642AF" w:rsidP="00DF6D05">
      <w:pPr>
        <w:spacing w:after="0"/>
      </w:pPr>
    </w:p>
    <w:p w14:paraId="01685D9B" w14:textId="7539CE67" w:rsidR="00DF6D05" w:rsidRDefault="00DF6D05" w:rsidP="000631BB">
      <w:pPr>
        <w:pStyle w:val="Overskrift4"/>
      </w:pPr>
      <w:r>
        <w:t xml:space="preserve">Klasse </w:t>
      </w:r>
      <w:r w:rsidR="00697A02">
        <w:t>3</w:t>
      </w:r>
      <w:r>
        <w:t xml:space="preserve"> – 16 år og eldre:</w:t>
      </w:r>
    </w:p>
    <w:tbl>
      <w:tblPr>
        <w:tblStyle w:val="Tabellrutenett"/>
        <w:tblW w:w="10201" w:type="dxa"/>
        <w:tblLook w:val="04A0" w:firstRow="1" w:lastRow="0" w:firstColumn="1" w:lastColumn="0" w:noHBand="0" w:noVBand="1"/>
      </w:tblPr>
      <w:tblGrid>
        <w:gridCol w:w="1555"/>
        <w:gridCol w:w="549"/>
        <w:gridCol w:w="872"/>
        <w:gridCol w:w="848"/>
        <w:gridCol w:w="994"/>
        <w:gridCol w:w="957"/>
        <w:gridCol w:w="1172"/>
        <w:gridCol w:w="1557"/>
        <w:gridCol w:w="848"/>
        <w:gridCol w:w="849"/>
      </w:tblGrid>
      <w:tr w:rsidR="00A35C9B" w:rsidRPr="00690D22" w14:paraId="1F119D61" w14:textId="77777777" w:rsidTr="00F139DD">
        <w:tc>
          <w:tcPr>
            <w:tcW w:w="1555" w:type="dxa"/>
          </w:tcPr>
          <w:p w14:paraId="1F37707C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549" w:type="dxa"/>
          </w:tcPr>
          <w:p w14:paraId="2CE3143F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1E8C8E81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48" w:type="dxa"/>
          </w:tcPr>
          <w:p w14:paraId="1143A7A2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994" w:type="dxa"/>
          </w:tcPr>
          <w:p w14:paraId="6B82B13D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RINGER</w:t>
            </w:r>
          </w:p>
        </w:tc>
        <w:tc>
          <w:tcPr>
            <w:tcW w:w="957" w:type="dxa"/>
          </w:tcPr>
          <w:p w14:paraId="0FD664A1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BØYLE</w:t>
            </w:r>
          </w:p>
        </w:tc>
        <w:tc>
          <w:tcPr>
            <w:tcW w:w="1172" w:type="dxa"/>
          </w:tcPr>
          <w:p w14:paraId="2EDF248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1557" w:type="dxa"/>
          </w:tcPr>
          <w:p w14:paraId="4188C65A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SVINGSTANG</w:t>
            </w:r>
          </w:p>
        </w:tc>
        <w:tc>
          <w:tcPr>
            <w:tcW w:w="848" w:type="dxa"/>
          </w:tcPr>
          <w:p w14:paraId="372E41D6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49" w:type="dxa"/>
          </w:tcPr>
          <w:p w14:paraId="04A0921A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A35C9B" w:rsidRPr="00690D22" w14:paraId="07198F8B" w14:textId="77777777" w:rsidTr="00F139DD">
        <w:tc>
          <w:tcPr>
            <w:tcW w:w="1555" w:type="dxa"/>
          </w:tcPr>
          <w:p w14:paraId="01CF52F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9" w:type="dxa"/>
          </w:tcPr>
          <w:p w14:paraId="09AF1844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1D429B36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1F491B0F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14:paraId="529FDEBC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</w:tcPr>
          <w:p w14:paraId="5A30B10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1904D3F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7" w:type="dxa"/>
          </w:tcPr>
          <w:p w14:paraId="69441320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739EAA82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9" w:type="dxa"/>
          </w:tcPr>
          <w:p w14:paraId="29002F0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E1E3800" w14:textId="77777777" w:rsidR="00A35C9B" w:rsidRDefault="00A35C9B" w:rsidP="00A35C9B"/>
    <w:p w14:paraId="7B419D2B" w14:textId="77777777" w:rsidR="00A35C9B" w:rsidRPr="00A35C9B" w:rsidRDefault="00A35C9B" w:rsidP="00A35C9B"/>
    <w:p w14:paraId="7B568254" w14:textId="77777777" w:rsidR="000631BB" w:rsidRDefault="000631BB" w:rsidP="000631BB">
      <w:pPr>
        <w:pStyle w:val="Overskrift2"/>
      </w:pPr>
    </w:p>
    <w:p w14:paraId="13E8F402" w14:textId="0EDE25A2" w:rsidR="00DF6D05" w:rsidRPr="00E45DEB" w:rsidRDefault="00DF6D05" w:rsidP="000631BB">
      <w:pPr>
        <w:pStyle w:val="Overskrift2"/>
      </w:pPr>
      <w:r w:rsidRPr="00E45DEB">
        <w:t>TURN KVINNER</w:t>
      </w:r>
    </w:p>
    <w:p w14:paraId="57AB47AD" w14:textId="77777777" w:rsidR="006642AF" w:rsidRDefault="006642AF" w:rsidP="00DF6D05">
      <w:pPr>
        <w:spacing w:after="0"/>
      </w:pPr>
    </w:p>
    <w:p w14:paraId="41A28902" w14:textId="1301DDD4" w:rsidR="00DF6D05" w:rsidRDefault="00DF6D05" w:rsidP="000631BB">
      <w:pPr>
        <w:pStyle w:val="Overskrift4"/>
      </w:pPr>
      <w:r>
        <w:t xml:space="preserve">Klasse </w:t>
      </w:r>
      <w:r w:rsidR="00697A02">
        <w:t>1</w:t>
      </w:r>
      <w:r>
        <w:t xml:space="preserve"> - 1</w:t>
      </w:r>
      <w:r w:rsidR="00697A02">
        <w:t>1</w:t>
      </w:r>
      <w:r>
        <w:t>-12 år</w:t>
      </w:r>
      <w:r w:rsidRPr="00350222">
        <w:t>:</w:t>
      </w:r>
    </w:p>
    <w:tbl>
      <w:tblPr>
        <w:tblStyle w:val="Tabellrutenett"/>
        <w:tblW w:w="10201" w:type="dxa"/>
        <w:tblLook w:val="04A0" w:firstRow="1" w:lastRow="0" w:firstColumn="1" w:lastColumn="0" w:noHBand="0" w:noVBand="1"/>
      </w:tblPr>
      <w:tblGrid>
        <w:gridCol w:w="4140"/>
        <w:gridCol w:w="906"/>
        <w:gridCol w:w="872"/>
        <w:gridCol w:w="783"/>
        <w:gridCol w:w="1172"/>
        <w:gridCol w:w="717"/>
        <w:gridCol w:w="783"/>
        <w:gridCol w:w="828"/>
      </w:tblGrid>
      <w:tr w:rsidR="00DF6D05" w:rsidRPr="00683A77" w14:paraId="415A2628" w14:textId="77777777" w:rsidTr="00683A77">
        <w:tc>
          <w:tcPr>
            <w:tcW w:w="4140" w:type="dxa"/>
          </w:tcPr>
          <w:p w14:paraId="136EE3B3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906" w:type="dxa"/>
          </w:tcPr>
          <w:p w14:paraId="202218EE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0483C4DE" w14:textId="63FB0A0E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783" w:type="dxa"/>
          </w:tcPr>
          <w:p w14:paraId="57232033" w14:textId="34BAFCDF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1172" w:type="dxa"/>
          </w:tcPr>
          <w:p w14:paraId="79973823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717" w:type="dxa"/>
          </w:tcPr>
          <w:p w14:paraId="3951A155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BOM</w:t>
            </w:r>
          </w:p>
        </w:tc>
        <w:tc>
          <w:tcPr>
            <w:tcW w:w="783" w:type="dxa"/>
          </w:tcPr>
          <w:p w14:paraId="0BA71538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28" w:type="dxa"/>
          </w:tcPr>
          <w:p w14:paraId="23E5C8EE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DF6D05" w:rsidRPr="00683A77" w14:paraId="1666AC2B" w14:textId="77777777" w:rsidTr="00683A77">
        <w:tc>
          <w:tcPr>
            <w:tcW w:w="4140" w:type="dxa"/>
          </w:tcPr>
          <w:p w14:paraId="3A76A240" w14:textId="49CF28EB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743B434B" w14:textId="31ACB602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5B284B88" w14:textId="64412170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2091907B" w14:textId="6752883B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0B607875" w14:textId="49D76535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0EF9D5B5" w14:textId="532B93F1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218832E2" w14:textId="33AEC796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0114CF70" w14:textId="5709F2A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BA70C5" w14:textId="77777777" w:rsidR="006642AF" w:rsidRDefault="006642AF" w:rsidP="00DF6D05">
      <w:pPr>
        <w:spacing w:after="0"/>
      </w:pPr>
    </w:p>
    <w:p w14:paraId="698419BB" w14:textId="77777777" w:rsidR="006642AF" w:rsidRDefault="006642AF" w:rsidP="00DF6D05">
      <w:pPr>
        <w:spacing w:after="0"/>
      </w:pPr>
    </w:p>
    <w:p w14:paraId="29A06F61" w14:textId="42B6FBF5" w:rsidR="00DF6D05" w:rsidRDefault="00DF6D05" w:rsidP="000631BB">
      <w:pPr>
        <w:pStyle w:val="Overskrift4"/>
      </w:pPr>
      <w:r>
        <w:t xml:space="preserve">Klasse </w:t>
      </w:r>
      <w:r w:rsidR="00697A02">
        <w:t>2</w:t>
      </w:r>
      <w:r>
        <w:t xml:space="preserve"> – 13-16 år</w:t>
      </w:r>
      <w:r w:rsidRPr="00350222">
        <w:t>:</w:t>
      </w:r>
    </w:p>
    <w:tbl>
      <w:tblPr>
        <w:tblStyle w:val="Tabellrutenett"/>
        <w:tblW w:w="10201" w:type="dxa"/>
        <w:tblLook w:val="04A0" w:firstRow="1" w:lastRow="0" w:firstColumn="1" w:lastColumn="0" w:noHBand="0" w:noVBand="1"/>
      </w:tblPr>
      <w:tblGrid>
        <w:gridCol w:w="4140"/>
        <w:gridCol w:w="906"/>
        <w:gridCol w:w="872"/>
        <w:gridCol w:w="783"/>
        <w:gridCol w:w="1172"/>
        <w:gridCol w:w="717"/>
        <w:gridCol w:w="783"/>
        <w:gridCol w:w="828"/>
      </w:tblGrid>
      <w:tr w:rsidR="00683A77" w:rsidRPr="00683A77" w14:paraId="27425C2A" w14:textId="77777777" w:rsidTr="00683A77">
        <w:tc>
          <w:tcPr>
            <w:tcW w:w="4140" w:type="dxa"/>
          </w:tcPr>
          <w:p w14:paraId="4D537DF8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906" w:type="dxa"/>
          </w:tcPr>
          <w:p w14:paraId="1714601F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03B8549D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783" w:type="dxa"/>
          </w:tcPr>
          <w:p w14:paraId="5192CC3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1172" w:type="dxa"/>
          </w:tcPr>
          <w:p w14:paraId="07B1819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717" w:type="dxa"/>
          </w:tcPr>
          <w:p w14:paraId="3FC58AB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BOM</w:t>
            </w:r>
          </w:p>
        </w:tc>
        <w:tc>
          <w:tcPr>
            <w:tcW w:w="783" w:type="dxa"/>
          </w:tcPr>
          <w:p w14:paraId="1867A14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28" w:type="dxa"/>
          </w:tcPr>
          <w:p w14:paraId="5AA2812C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61E242C2" w14:textId="77777777" w:rsidTr="00683A77">
        <w:tc>
          <w:tcPr>
            <w:tcW w:w="4140" w:type="dxa"/>
          </w:tcPr>
          <w:p w14:paraId="37D66F4E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3878D815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0F0661D1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02E34DA5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652667B0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0D64C65A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6E1A1507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79A59F6E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F30BEF" w14:textId="3667EEE0" w:rsidR="006642AF" w:rsidRDefault="002767DA" w:rsidP="00DF6D05">
      <w:pPr>
        <w:spacing w:after="0"/>
      </w:pPr>
      <w:r>
        <w:t xml:space="preserve">     </w:t>
      </w:r>
    </w:p>
    <w:p w14:paraId="489BB79D" w14:textId="77777777" w:rsidR="006642AF" w:rsidRDefault="006642AF" w:rsidP="00DF6D05">
      <w:pPr>
        <w:spacing w:after="0"/>
      </w:pPr>
    </w:p>
    <w:p w14:paraId="7008D255" w14:textId="2282BED6" w:rsidR="000631BB" w:rsidRDefault="00DF6D05" w:rsidP="00683A77">
      <w:pPr>
        <w:pStyle w:val="Overskrift4"/>
      </w:pPr>
      <w:r>
        <w:t xml:space="preserve">Klasse </w:t>
      </w:r>
      <w:r w:rsidR="00697A02">
        <w:t>3</w:t>
      </w:r>
      <w:r>
        <w:t xml:space="preserve"> – 16 år og eldre:</w:t>
      </w:r>
      <w:r w:rsidR="002767DA">
        <w:t xml:space="preserve"> </w:t>
      </w:r>
    </w:p>
    <w:tbl>
      <w:tblPr>
        <w:tblStyle w:val="Tabellrutenett"/>
        <w:tblW w:w="10201" w:type="dxa"/>
        <w:tblLook w:val="04A0" w:firstRow="1" w:lastRow="0" w:firstColumn="1" w:lastColumn="0" w:noHBand="0" w:noVBand="1"/>
      </w:tblPr>
      <w:tblGrid>
        <w:gridCol w:w="4140"/>
        <w:gridCol w:w="906"/>
        <w:gridCol w:w="872"/>
        <w:gridCol w:w="783"/>
        <w:gridCol w:w="1172"/>
        <w:gridCol w:w="717"/>
        <w:gridCol w:w="783"/>
        <w:gridCol w:w="828"/>
      </w:tblGrid>
      <w:tr w:rsidR="00683A77" w:rsidRPr="00683A77" w14:paraId="30F80696" w14:textId="77777777" w:rsidTr="00683A77">
        <w:tc>
          <w:tcPr>
            <w:tcW w:w="4140" w:type="dxa"/>
          </w:tcPr>
          <w:p w14:paraId="322197EC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906" w:type="dxa"/>
          </w:tcPr>
          <w:p w14:paraId="4DCDFFD8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72DCD1CA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783" w:type="dxa"/>
          </w:tcPr>
          <w:p w14:paraId="1C6927CC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1172" w:type="dxa"/>
          </w:tcPr>
          <w:p w14:paraId="092888D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717" w:type="dxa"/>
          </w:tcPr>
          <w:p w14:paraId="73175242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BOM</w:t>
            </w:r>
          </w:p>
        </w:tc>
        <w:tc>
          <w:tcPr>
            <w:tcW w:w="783" w:type="dxa"/>
          </w:tcPr>
          <w:p w14:paraId="60BBB538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28" w:type="dxa"/>
          </w:tcPr>
          <w:p w14:paraId="1C24204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5E331EC6" w14:textId="77777777" w:rsidTr="00683A77">
        <w:tc>
          <w:tcPr>
            <w:tcW w:w="4140" w:type="dxa"/>
          </w:tcPr>
          <w:p w14:paraId="36216F73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3BBD6924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6C77662A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3B973C2A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33EBE81B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7C342D45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78B9AB9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05F9E0D6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4D577A" w14:textId="77777777" w:rsidR="00683A77" w:rsidRPr="00683A77" w:rsidRDefault="00683A77" w:rsidP="00683A77"/>
    <w:p w14:paraId="7450B591" w14:textId="1A01DECA" w:rsidR="00683A77" w:rsidRDefault="00683A77">
      <w:pPr>
        <w:spacing w:after="0" w:line="240" w:lineRule="auto"/>
      </w:pPr>
      <w:r>
        <w:br w:type="page"/>
      </w:r>
    </w:p>
    <w:p w14:paraId="54CC9D36" w14:textId="77777777" w:rsidR="000631BB" w:rsidRPr="000631BB" w:rsidRDefault="000631BB" w:rsidP="00683A77">
      <w:pPr>
        <w:spacing w:after="0" w:line="240" w:lineRule="auto"/>
      </w:pPr>
    </w:p>
    <w:p w14:paraId="01AE161D" w14:textId="40D2BF7C" w:rsidR="00DF6D05" w:rsidRPr="00E45DEB" w:rsidRDefault="00DF6D05" w:rsidP="000631BB">
      <w:pPr>
        <w:pStyle w:val="Overskrift2"/>
      </w:pPr>
      <w:r w:rsidRPr="00E45DEB">
        <w:t>RYTMISK GYMNASTIKK</w:t>
      </w:r>
    </w:p>
    <w:p w14:paraId="7457D7C6" w14:textId="15D9677C" w:rsidR="00DF6D05" w:rsidRDefault="00DF6D05" w:rsidP="000631BB">
      <w:pPr>
        <w:pStyle w:val="Overskrift4"/>
      </w:pPr>
      <w:r>
        <w:t xml:space="preserve">Klasse </w:t>
      </w:r>
      <w:r w:rsidR="00697A02">
        <w:t>1</w:t>
      </w:r>
      <w:r>
        <w:t xml:space="preserve"> - 1</w:t>
      </w:r>
      <w:r w:rsidR="00697A02">
        <w:t>1</w:t>
      </w:r>
      <w:r>
        <w:t>-12 år</w:t>
      </w:r>
      <w:r w:rsidRPr="00350222">
        <w:t>:</w:t>
      </w:r>
    </w:p>
    <w:tbl>
      <w:tblPr>
        <w:tblStyle w:val="Tabellrutenett"/>
        <w:tblW w:w="10201" w:type="dxa"/>
        <w:tblLook w:val="04A0" w:firstRow="1" w:lastRow="0" w:firstColumn="1" w:lastColumn="0" w:noHBand="0" w:noVBand="1"/>
      </w:tblPr>
      <w:tblGrid>
        <w:gridCol w:w="2972"/>
        <w:gridCol w:w="673"/>
        <w:gridCol w:w="886"/>
        <w:gridCol w:w="800"/>
        <w:gridCol w:w="616"/>
        <w:gridCol w:w="716"/>
        <w:gridCol w:w="706"/>
        <w:gridCol w:w="1006"/>
        <w:gridCol w:w="981"/>
        <w:gridCol w:w="845"/>
      </w:tblGrid>
      <w:tr w:rsidR="00683A77" w:rsidRPr="00683A77" w14:paraId="371E16DD" w14:textId="77777777" w:rsidTr="00683A77">
        <w:tc>
          <w:tcPr>
            <w:tcW w:w="2972" w:type="dxa"/>
          </w:tcPr>
          <w:p w14:paraId="68FDC4BB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673" w:type="dxa"/>
          </w:tcPr>
          <w:p w14:paraId="6A71393C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86" w:type="dxa"/>
          </w:tcPr>
          <w:p w14:paraId="05BAC41A" w14:textId="7BF6B2A4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00" w:type="dxa"/>
          </w:tcPr>
          <w:p w14:paraId="14ADA3F1" w14:textId="260AC1D5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616" w:type="dxa"/>
          </w:tcPr>
          <w:p w14:paraId="647712AA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TAU</w:t>
            </w:r>
          </w:p>
        </w:tc>
        <w:tc>
          <w:tcPr>
            <w:tcW w:w="716" w:type="dxa"/>
          </w:tcPr>
          <w:p w14:paraId="4713F3DA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RING</w:t>
            </w:r>
          </w:p>
        </w:tc>
        <w:tc>
          <w:tcPr>
            <w:tcW w:w="706" w:type="dxa"/>
          </w:tcPr>
          <w:p w14:paraId="637EC1D8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BALL</w:t>
            </w:r>
          </w:p>
        </w:tc>
        <w:tc>
          <w:tcPr>
            <w:tcW w:w="1006" w:type="dxa"/>
          </w:tcPr>
          <w:p w14:paraId="10DF5888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KØLLER</w:t>
            </w:r>
          </w:p>
        </w:tc>
        <w:tc>
          <w:tcPr>
            <w:tcW w:w="981" w:type="dxa"/>
          </w:tcPr>
          <w:p w14:paraId="635423CF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VIMPEL</w:t>
            </w:r>
          </w:p>
        </w:tc>
        <w:tc>
          <w:tcPr>
            <w:tcW w:w="845" w:type="dxa"/>
          </w:tcPr>
          <w:p w14:paraId="2DEEA433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4D43C9B4" w14:textId="77777777" w:rsidTr="00683A77">
        <w:tc>
          <w:tcPr>
            <w:tcW w:w="2972" w:type="dxa"/>
          </w:tcPr>
          <w:p w14:paraId="185FEA10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</w:tcPr>
          <w:p w14:paraId="32A3301F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03C93ACD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0" w:type="dxa"/>
          </w:tcPr>
          <w:p w14:paraId="3979D39A" w14:textId="6901C401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11B79995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6" w:type="dxa"/>
          </w:tcPr>
          <w:p w14:paraId="4B8BAC6A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8623CB1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</w:tcPr>
          <w:p w14:paraId="7BBF3880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71E77D69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</w:tcPr>
          <w:p w14:paraId="58C3092C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65A61A" w14:textId="77777777" w:rsidR="006642AF" w:rsidRDefault="006642AF" w:rsidP="00DF6D05">
      <w:pPr>
        <w:spacing w:after="0"/>
      </w:pPr>
    </w:p>
    <w:p w14:paraId="1039C4CD" w14:textId="1D2E4ECE" w:rsidR="00DF6D05" w:rsidRDefault="00DF6D05" w:rsidP="000631BB">
      <w:pPr>
        <w:pStyle w:val="Overskrift4"/>
      </w:pPr>
      <w:r>
        <w:t xml:space="preserve">Klasse </w:t>
      </w:r>
      <w:r w:rsidR="00697A02">
        <w:t>2</w:t>
      </w:r>
      <w:r>
        <w:t xml:space="preserve"> – 13-16 år</w:t>
      </w:r>
      <w:r w:rsidRPr="00350222">
        <w:t>:</w:t>
      </w:r>
    </w:p>
    <w:tbl>
      <w:tblPr>
        <w:tblStyle w:val="Tabellrutenett"/>
        <w:tblW w:w="10201" w:type="dxa"/>
        <w:tblLook w:val="04A0" w:firstRow="1" w:lastRow="0" w:firstColumn="1" w:lastColumn="0" w:noHBand="0" w:noVBand="1"/>
      </w:tblPr>
      <w:tblGrid>
        <w:gridCol w:w="2972"/>
        <w:gridCol w:w="673"/>
        <w:gridCol w:w="886"/>
        <w:gridCol w:w="800"/>
        <w:gridCol w:w="616"/>
        <w:gridCol w:w="716"/>
        <w:gridCol w:w="706"/>
        <w:gridCol w:w="1006"/>
        <w:gridCol w:w="981"/>
        <w:gridCol w:w="845"/>
      </w:tblGrid>
      <w:tr w:rsidR="00683A77" w:rsidRPr="00683A77" w14:paraId="1AADC95B" w14:textId="77777777" w:rsidTr="00F139DD">
        <w:tc>
          <w:tcPr>
            <w:tcW w:w="2972" w:type="dxa"/>
          </w:tcPr>
          <w:p w14:paraId="6CE375AF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673" w:type="dxa"/>
          </w:tcPr>
          <w:p w14:paraId="6D26B6C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86" w:type="dxa"/>
          </w:tcPr>
          <w:p w14:paraId="013FDCF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00" w:type="dxa"/>
          </w:tcPr>
          <w:p w14:paraId="0A0CF1BC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616" w:type="dxa"/>
          </w:tcPr>
          <w:p w14:paraId="2DA2726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TAU</w:t>
            </w:r>
          </w:p>
        </w:tc>
        <w:tc>
          <w:tcPr>
            <w:tcW w:w="716" w:type="dxa"/>
          </w:tcPr>
          <w:p w14:paraId="4C0B5B67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RING</w:t>
            </w:r>
          </w:p>
        </w:tc>
        <w:tc>
          <w:tcPr>
            <w:tcW w:w="706" w:type="dxa"/>
          </w:tcPr>
          <w:p w14:paraId="6ABE6448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BALL</w:t>
            </w:r>
          </w:p>
        </w:tc>
        <w:tc>
          <w:tcPr>
            <w:tcW w:w="1006" w:type="dxa"/>
          </w:tcPr>
          <w:p w14:paraId="251A08DB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KØLLER</w:t>
            </w:r>
          </w:p>
        </w:tc>
        <w:tc>
          <w:tcPr>
            <w:tcW w:w="981" w:type="dxa"/>
          </w:tcPr>
          <w:p w14:paraId="72D2863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VIMPEL</w:t>
            </w:r>
          </w:p>
        </w:tc>
        <w:tc>
          <w:tcPr>
            <w:tcW w:w="845" w:type="dxa"/>
          </w:tcPr>
          <w:p w14:paraId="1173987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3D7FD01B" w14:textId="77777777" w:rsidTr="00F139DD">
        <w:tc>
          <w:tcPr>
            <w:tcW w:w="2972" w:type="dxa"/>
          </w:tcPr>
          <w:p w14:paraId="181268A6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</w:tcPr>
          <w:p w14:paraId="154571D0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242BF34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0" w:type="dxa"/>
          </w:tcPr>
          <w:p w14:paraId="4521E0C3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3FB8621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6" w:type="dxa"/>
          </w:tcPr>
          <w:p w14:paraId="1F990B77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D59A3A7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</w:tcPr>
          <w:p w14:paraId="02E82C31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1FF40435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</w:tcPr>
          <w:p w14:paraId="6F5225C4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15826E2" w14:textId="77777777" w:rsidR="006642AF" w:rsidRDefault="006642AF" w:rsidP="00DF6D05">
      <w:pPr>
        <w:spacing w:after="0"/>
      </w:pPr>
    </w:p>
    <w:p w14:paraId="5F5EF361" w14:textId="77777777" w:rsidR="006642AF" w:rsidRDefault="006642AF" w:rsidP="000631BB">
      <w:pPr>
        <w:pStyle w:val="Overskrift4"/>
      </w:pPr>
    </w:p>
    <w:p w14:paraId="287BA7DE" w14:textId="3EDD1BF7" w:rsidR="00DF6D05" w:rsidRDefault="00DF6D05" w:rsidP="000631BB">
      <w:pPr>
        <w:pStyle w:val="Overskrift4"/>
      </w:pPr>
      <w:r>
        <w:t xml:space="preserve">Klasse </w:t>
      </w:r>
      <w:r w:rsidR="00697A02">
        <w:t>3</w:t>
      </w:r>
      <w:r>
        <w:t xml:space="preserve"> – 16 år og eldre:</w:t>
      </w:r>
    </w:p>
    <w:tbl>
      <w:tblPr>
        <w:tblStyle w:val="Tabellrutenett"/>
        <w:tblW w:w="10201" w:type="dxa"/>
        <w:tblLook w:val="04A0" w:firstRow="1" w:lastRow="0" w:firstColumn="1" w:lastColumn="0" w:noHBand="0" w:noVBand="1"/>
      </w:tblPr>
      <w:tblGrid>
        <w:gridCol w:w="2972"/>
        <w:gridCol w:w="673"/>
        <w:gridCol w:w="886"/>
        <w:gridCol w:w="800"/>
        <w:gridCol w:w="616"/>
        <w:gridCol w:w="716"/>
        <w:gridCol w:w="706"/>
        <w:gridCol w:w="1006"/>
        <w:gridCol w:w="981"/>
        <w:gridCol w:w="845"/>
      </w:tblGrid>
      <w:tr w:rsidR="00683A77" w:rsidRPr="00683A77" w14:paraId="250B996E" w14:textId="77777777" w:rsidTr="00F139DD">
        <w:tc>
          <w:tcPr>
            <w:tcW w:w="2972" w:type="dxa"/>
          </w:tcPr>
          <w:p w14:paraId="50CFDEFA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673" w:type="dxa"/>
          </w:tcPr>
          <w:p w14:paraId="51AA0DA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86" w:type="dxa"/>
          </w:tcPr>
          <w:p w14:paraId="03DAFB5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00" w:type="dxa"/>
          </w:tcPr>
          <w:p w14:paraId="02E9F901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616" w:type="dxa"/>
          </w:tcPr>
          <w:p w14:paraId="65024326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TAU</w:t>
            </w:r>
          </w:p>
        </w:tc>
        <w:tc>
          <w:tcPr>
            <w:tcW w:w="716" w:type="dxa"/>
          </w:tcPr>
          <w:p w14:paraId="22D6F3F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RING</w:t>
            </w:r>
          </w:p>
        </w:tc>
        <w:tc>
          <w:tcPr>
            <w:tcW w:w="706" w:type="dxa"/>
          </w:tcPr>
          <w:p w14:paraId="2B59BEB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BALL</w:t>
            </w:r>
          </w:p>
        </w:tc>
        <w:tc>
          <w:tcPr>
            <w:tcW w:w="1006" w:type="dxa"/>
          </w:tcPr>
          <w:p w14:paraId="2CF75677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KØLLER</w:t>
            </w:r>
          </w:p>
        </w:tc>
        <w:tc>
          <w:tcPr>
            <w:tcW w:w="981" w:type="dxa"/>
          </w:tcPr>
          <w:p w14:paraId="27BCEC1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VIMPEL</w:t>
            </w:r>
          </w:p>
        </w:tc>
        <w:tc>
          <w:tcPr>
            <w:tcW w:w="845" w:type="dxa"/>
          </w:tcPr>
          <w:p w14:paraId="15BA3EE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002CB292" w14:textId="77777777" w:rsidTr="00F139DD">
        <w:tc>
          <w:tcPr>
            <w:tcW w:w="2972" w:type="dxa"/>
          </w:tcPr>
          <w:p w14:paraId="4909DA51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</w:tcPr>
          <w:p w14:paraId="1A092899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6C6740E2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0" w:type="dxa"/>
          </w:tcPr>
          <w:p w14:paraId="50310CF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04CC65E3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6" w:type="dxa"/>
          </w:tcPr>
          <w:p w14:paraId="306D6160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F3D6448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</w:tcPr>
          <w:p w14:paraId="213D1824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3FD3EBD4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</w:tcPr>
          <w:p w14:paraId="400AFA2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582171" w14:textId="77777777" w:rsidR="00683A77" w:rsidRDefault="00683A77" w:rsidP="00DF6D05"/>
    <w:p w14:paraId="4EBAEB0A" w14:textId="77777777" w:rsidR="006642AF" w:rsidRDefault="006642AF" w:rsidP="00DF6D05"/>
    <w:p w14:paraId="022C507F" w14:textId="4B4FCAA1" w:rsidR="00E853E2" w:rsidRPr="00E853E2" w:rsidRDefault="00DF6D05" w:rsidP="00E853E2">
      <w:pPr>
        <w:pStyle w:val="Overskrift3"/>
      </w:pPr>
      <w:r>
        <w:t>FØLGENDE GYMNASTER KJØRER SAMMEN PÅ TEPPE</w:t>
      </w:r>
      <w:r w:rsidR="00E853E2">
        <w:t>T</w:t>
      </w:r>
      <w:r>
        <w:t xml:space="preserve"> I RG:</w:t>
      </w:r>
    </w:p>
    <w:tbl>
      <w:tblPr>
        <w:tblStyle w:val="Tabellrutenett"/>
        <w:tblW w:w="10201" w:type="dxa"/>
        <w:tblLook w:val="04A0" w:firstRow="1" w:lastRow="0" w:firstColumn="1" w:lastColumn="0" w:noHBand="0" w:noVBand="1"/>
      </w:tblPr>
      <w:tblGrid>
        <w:gridCol w:w="3268"/>
        <w:gridCol w:w="3379"/>
        <w:gridCol w:w="1794"/>
        <w:gridCol w:w="1760"/>
      </w:tblGrid>
      <w:tr w:rsidR="00DF6D05" w:rsidRPr="00E853E2" w14:paraId="0332C4BF" w14:textId="77777777" w:rsidTr="00E853E2">
        <w:tc>
          <w:tcPr>
            <w:tcW w:w="3268" w:type="dxa"/>
          </w:tcPr>
          <w:p w14:paraId="22E487C9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E853E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3379" w:type="dxa"/>
          </w:tcPr>
          <w:p w14:paraId="3439FA32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E853E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1794" w:type="dxa"/>
          </w:tcPr>
          <w:p w14:paraId="2F401147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E853E2">
              <w:rPr>
                <w:rFonts w:ascii="Arial" w:hAnsi="Arial" w:cs="Arial"/>
                <w:sz w:val="20"/>
                <w:szCs w:val="20"/>
              </w:rPr>
              <w:t>FRITT/REDSAKP</w:t>
            </w:r>
          </w:p>
        </w:tc>
        <w:tc>
          <w:tcPr>
            <w:tcW w:w="1760" w:type="dxa"/>
          </w:tcPr>
          <w:p w14:paraId="47E3A4B6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E853E2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DF6D05" w:rsidRPr="00E853E2" w14:paraId="2CE6024D" w14:textId="77777777" w:rsidTr="00E853E2">
        <w:tc>
          <w:tcPr>
            <w:tcW w:w="3268" w:type="dxa"/>
          </w:tcPr>
          <w:p w14:paraId="4DB272B5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9" w:type="dxa"/>
          </w:tcPr>
          <w:p w14:paraId="51E760BF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4" w:type="dxa"/>
          </w:tcPr>
          <w:p w14:paraId="34776BCF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0" w:type="dxa"/>
          </w:tcPr>
          <w:p w14:paraId="646FB7AB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56348E" w14:textId="77777777" w:rsidR="00F52CFB" w:rsidRDefault="00F52CFB" w:rsidP="00F52CFB"/>
    <w:p w14:paraId="34B970B2" w14:textId="77777777" w:rsidR="00E853E2" w:rsidRDefault="00E853E2" w:rsidP="00F52CFB"/>
    <w:p w14:paraId="342A1EB7" w14:textId="77777777" w:rsidR="00E853E2" w:rsidRPr="00F52CFB" w:rsidRDefault="00E853E2" w:rsidP="00F52CFB"/>
    <w:sectPr w:rsidR="00E853E2" w:rsidRPr="00F52CFB" w:rsidSect="00AB2E6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231" w:left="85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A61FF" w14:textId="77777777" w:rsidR="008A5650" w:rsidRDefault="008A5650" w:rsidP="00B87BD7">
      <w:r>
        <w:separator/>
      </w:r>
    </w:p>
  </w:endnote>
  <w:endnote w:type="continuationSeparator" w:id="0">
    <w:p w14:paraId="69D92DE4" w14:textId="77777777" w:rsidR="008A5650" w:rsidRDefault="008A5650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1380744579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EFB2F5E" w14:textId="77777777" w:rsidR="00AB2E6E" w:rsidRDefault="00AB2E6E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5554D368" w14:textId="77777777" w:rsidR="00AB2E6E" w:rsidRDefault="00AB2E6E" w:rsidP="00AB2E6E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2082864915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3BE305F3" w14:textId="77777777" w:rsidR="00AB2E6E" w:rsidRDefault="00AB2E6E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241952F0" w14:textId="1D428711" w:rsidR="00DF7E08" w:rsidRDefault="00220F88" w:rsidP="00690D22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1B989C" wp14:editId="10C78ADB">
              <wp:simplePos x="0" y="0"/>
              <wp:positionH relativeFrom="column">
                <wp:posOffset>-377825</wp:posOffset>
              </wp:positionH>
              <wp:positionV relativeFrom="paragraph">
                <wp:posOffset>6985</wp:posOffset>
              </wp:positionV>
              <wp:extent cx="748030" cy="748030"/>
              <wp:effectExtent l="0" t="0" r="0" b="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C85F09" id="Rektangel 13" o:spid="_x0000_s1026" style="position:absolute;margin-left:-29.75pt;margin-top:.5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" stroked="f" strokeweight="1pt">
              <v:fill r:id="rId2" o:title="" recolor="t" rotate="t" type="frame"/>
            </v:rect>
          </w:pict>
        </mc:Fallback>
      </mc:AlternateContent>
    </w:r>
  </w:p>
  <w:p w14:paraId="7A8F8FA2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08640DF" w14:textId="38E192F1" w:rsidR="00DF7E08" w:rsidRDefault="00DF7E08" w:rsidP="00DF7E08">
    <w:pPr>
      <w:pStyle w:val="BasicParagraph"/>
      <w:ind w:left="-567"/>
      <w:rPr>
        <w:rFonts w:ascii="Arial" w:hAnsi="Arial" w:cs="Arial"/>
        <w:sz w:val="16"/>
        <w:szCs w:val="16"/>
      </w:rPr>
    </w:pPr>
  </w:p>
  <w:p w14:paraId="69739123" w14:textId="40CEEE5C" w:rsidR="00B87BD7" w:rsidRDefault="00690D22" w:rsidP="00B87BD7">
    <w:pPr>
      <w:pStyle w:val="Bunntekst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2404A2" wp14:editId="65541421">
              <wp:simplePos x="0" y="0"/>
              <wp:positionH relativeFrom="column">
                <wp:posOffset>292735</wp:posOffset>
              </wp:positionH>
              <wp:positionV relativeFrom="paragraph">
                <wp:posOffset>55880</wp:posOffset>
              </wp:positionV>
              <wp:extent cx="1943735" cy="2667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73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582E47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Norges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Gymnastikk</w:t>
                          </w:r>
                          <w:proofErr w:type="spellEnd"/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og</w:t>
                          </w:r>
                          <w:proofErr w:type="spellEnd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  <w:proofErr w:type="spellEnd"/>
                        </w:p>
                        <w:p w14:paraId="0EF45008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404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3.05pt;margin-top:4.4pt;width:153.0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TfFQIAACw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" filled="f" stroked="f" strokeweight=".5pt">
              <v:textbox>
                <w:txbxContent>
                  <w:p w14:paraId="61582E47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Norges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Gymnastikk</w:t>
                    </w:r>
                    <w:proofErr w:type="spellEnd"/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og</w:t>
                    </w:r>
                    <w:proofErr w:type="spellEnd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  <w:proofErr w:type="spellEnd"/>
                  </w:p>
                  <w:p w14:paraId="0EF45008" w14:textId="77777777" w:rsidR="00DF7E08" w:rsidRDefault="00DF7E08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5E7AA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95546C3" wp14:editId="07889DFB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DC1878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" stroked="f" strokeweight="1pt">
              <v:fill r:id="rId2" o:title="" recolor="t" rotate="t" type="frame"/>
            </v:rect>
          </w:pict>
        </mc:Fallback>
      </mc:AlternateContent>
    </w:r>
  </w:p>
  <w:p w14:paraId="11D5310A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3AC6FCAA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ED7C9CA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215252" wp14:editId="5C5FC6BD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C75A1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Norges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Gymnastikk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og</w:t>
                          </w:r>
                          <w:proofErr w:type="spellEnd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  <w:proofErr w:type="spellEnd"/>
                        </w:p>
                        <w:p w14:paraId="71C98A9C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21525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4FCC75A1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Norges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Gymnastikk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og</w:t>
                    </w:r>
                    <w:proofErr w:type="spellEnd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  <w:proofErr w:type="spellEnd"/>
                  </w:p>
                  <w:p w14:paraId="71C98A9C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376547E3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989F1" w14:textId="77777777" w:rsidR="008A5650" w:rsidRDefault="008A5650" w:rsidP="00B87BD7">
      <w:r>
        <w:separator/>
      </w:r>
    </w:p>
  </w:footnote>
  <w:footnote w:type="continuationSeparator" w:id="0">
    <w:p w14:paraId="61D4062C" w14:textId="77777777" w:rsidR="008A5650" w:rsidRDefault="008A5650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43160" w14:textId="6A06A5F6" w:rsidR="00A0708C" w:rsidRDefault="00690D22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069A0320" wp14:editId="345E1B2F">
              <wp:simplePos x="0" y="0"/>
              <wp:positionH relativeFrom="column">
                <wp:posOffset>5775325</wp:posOffset>
              </wp:positionH>
              <wp:positionV relativeFrom="paragraph">
                <wp:posOffset>-292100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13000" r="13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128B13" id="Rektangel 1" o:spid="_x0000_s1026" style="position:absolute;margin-left:454.75pt;margin-top:-23pt;width:59pt;height:59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76004884" wp14:editId="454170B1">
          <wp:simplePos x="0" y="0"/>
          <wp:positionH relativeFrom="margin">
            <wp:posOffset>666750</wp:posOffset>
          </wp:positionH>
          <wp:positionV relativeFrom="paragraph">
            <wp:posOffset>-262890</wp:posOffset>
          </wp:positionV>
          <wp:extent cx="647700" cy="647700"/>
          <wp:effectExtent l="0" t="0" r="0" b="0"/>
          <wp:wrapNone/>
          <wp:docPr id="6" name="Bilde 6" descr="Et bilde som inneholder tekst, emblem, logo, Varemerk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e 6" descr="Et bilde som inneholder tekst, emblem, logo, Varemerke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63154E01" wp14:editId="757D956E">
          <wp:simplePos x="0" y="0"/>
          <wp:positionH relativeFrom="margin">
            <wp:posOffset>-57150</wp:posOffset>
          </wp:positionH>
          <wp:positionV relativeFrom="paragraph">
            <wp:posOffset>-372110</wp:posOffset>
          </wp:positionV>
          <wp:extent cx="624205" cy="821055"/>
          <wp:effectExtent l="0" t="0" r="4445" b="0"/>
          <wp:wrapNone/>
          <wp:docPr id="1363615911" name="Bilde 1" descr="Et bilde som inneholder symbol, Grafikk, tegning, clip ar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615911" name="Bilde 1" descr="Et bilde som inneholder symbol, Grafikk, tegning, clip art&#10;&#10;Automatisk generert beskrivelse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78" t="16244" r="27703" b="25889"/>
                  <a:stretch/>
                </pic:blipFill>
                <pic:spPr bwMode="auto">
                  <a:xfrm>
                    <a:off x="0" y="0"/>
                    <a:ext cx="624205" cy="821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D86D8A3" w14:textId="77777777" w:rsidR="00A0708C" w:rsidRDefault="00A0708C">
    <w:pPr>
      <w:pStyle w:val="Topptekst"/>
    </w:pPr>
  </w:p>
  <w:p w14:paraId="5931B7DC" w14:textId="77777777" w:rsidR="00A0708C" w:rsidRDefault="00A0708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183FA" w14:textId="77777777" w:rsidR="001C422A" w:rsidRDefault="000814FF" w:rsidP="001C422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742F499" wp14:editId="5EAE8C9D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3A6C53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" stroked="f" strokeweight="1pt">
              <v:fill r:id="rId2" o:title="" recolor="t" rotate="t" type="frame"/>
            </v:rect>
          </w:pict>
        </mc:Fallback>
      </mc:AlternateContent>
    </w:r>
  </w:p>
  <w:p w14:paraId="6810EF00" w14:textId="77777777" w:rsidR="001C422A" w:rsidRDefault="001C422A" w:rsidP="001C422A">
    <w:pPr>
      <w:pStyle w:val="Topptekst"/>
    </w:pPr>
  </w:p>
  <w:p w14:paraId="6CADC377" w14:textId="77777777" w:rsidR="001C422A" w:rsidRDefault="001C422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05"/>
    <w:rsid w:val="000223CC"/>
    <w:rsid w:val="000631BB"/>
    <w:rsid w:val="00072DF0"/>
    <w:rsid w:val="000814FF"/>
    <w:rsid w:val="00167729"/>
    <w:rsid w:val="00170279"/>
    <w:rsid w:val="001A3AE8"/>
    <w:rsid w:val="001C422A"/>
    <w:rsid w:val="001D6B80"/>
    <w:rsid w:val="00220F88"/>
    <w:rsid w:val="002767DA"/>
    <w:rsid w:val="002A179E"/>
    <w:rsid w:val="002F4292"/>
    <w:rsid w:val="0030556C"/>
    <w:rsid w:val="00337A98"/>
    <w:rsid w:val="003472BA"/>
    <w:rsid w:val="003D367C"/>
    <w:rsid w:val="004071F2"/>
    <w:rsid w:val="004137C4"/>
    <w:rsid w:val="0042701C"/>
    <w:rsid w:val="00452779"/>
    <w:rsid w:val="004737F0"/>
    <w:rsid w:val="00483660"/>
    <w:rsid w:val="00490498"/>
    <w:rsid w:val="00512AF7"/>
    <w:rsid w:val="00513A04"/>
    <w:rsid w:val="00514D24"/>
    <w:rsid w:val="00541369"/>
    <w:rsid w:val="00581A07"/>
    <w:rsid w:val="00582A1E"/>
    <w:rsid w:val="005A5957"/>
    <w:rsid w:val="0062421F"/>
    <w:rsid w:val="006642AF"/>
    <w:rsid w:val="00683A77"/>
    <w:rsid w:val="00690D22"/>
    <w:rsid w:val="00697A02"/>
    <w:rsid w:val="006E3639"/>
    <w:rsid w:val="006F0165"/>
    <w:rsid w:val="0072356A"/>
    <w:rsid w:val="00730934"/>
    <w:rsid w:val="007A67E7"/>
    <w:rsid w:val="007B6AC2"/>
    <w:rsid w:val="007C3DFA"/>
    <w:rsid w:val="007F7D65"/>
    <w:rsid w:val="008A5650"/>
    <w:rsid w:val="008B0266"/>
    <w:rsid w:val="008B22CC"/>
    <w:rsid w:val="008B67F1"/>
    <w:rsid w:val="00997955"/>
    <w:rsid w:val="009A0695"/>
    <w:rsid w:val="00A03298"/>
    <w:rsid w:val="00A064AD"/>
    <w:rsid w:val="00A0708C"/>
    <w:rsid w:val="00A302E4"/>
    <w:rsid w:val="00A35C9B"/>
    <w:rsid w:val="00A54BBD"/>
    <w:rsid w:val="00A96805"/>
    <w:rsid w:val="00AB2E6E"/>
    <w:rsid w:val="00AB5CB7"/>
    <w:rsid w:val="00B069BC"/>
    <w:rsid w:val="00B13F9D"/>
    <w:rsid w:val="00B87BD7"/>
    <w:rsid w:val="00B9472B"/>
    <w:rsid w:val="00C06896"/>
    <w:rsid w:val="00C34A2F"/>
    <w:rsid w:val="00C90C72"/>
    <w:rsid w:val="00CD212E"/>
    <w:rsid w:val="00CF5BA0"/>
    <w:rsid w:val="00D21D4F"/>
    <w:rsid w:val="00DA2338"/>
    <w:rsid w:val="00DB5E87"/>
    <w:rsid w:val="00DF6D05"/>
    <w:rsid w:val="00DF79F0"/>
    <w:rsid w:val="00DF7E08"/>
    <w:rsid w:val="00E44801"/>
    <w:rsid w:val="00E82B63"/>
    <w:rsid w:val="00E853E2"/>
    <w:rsid w:val="00EA2BD1"/>
    <w:rsid w:val="00EA59FC"/>
    <w:rsid w:val="00ED6613"/>
    <w:rsid w:val="00EE0E17"/>
    <w:rsid w:val="00EE329F"/>
    <w:rsid w:val="00EF1539"/>
    <w:rsid w:val="00F04C93"/>
    <w:rsid w:val="00F52CFB"/>
    <w:rsid w:val="00F6250C"/>
    <w:rsid w:val="00F83BD7"/>
    <w:rsid w:val="00F87021"/>
    <w:rsid w:val="00FE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93D7C"/>
  <w15:chartTrackingRefBased/>
  <w15:docId w15:val="{4F55B40F-2E14-4743-B0D2-AB6D3EA03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sid w:val="00DF6D05"/>
    <w:pPr>
      <w:spacing w:after="160" w:line="259" w:lineRule="auto"/>
    </w:pPr>
    <w:rPr>
      <w:rFonts w:asciiTheme="minorHAnsi" w:hAnsiTheme="minorHAnsi" w:cstheme="minorBidi"/>
      <w:szCs w:val="22"/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6642AF"/>
    <w:pPr>
      <w:keepNext/>
      <w:keepLines/>
      <w:spacing w:before="240" w:after="0" w:line="240" w:lineRule="auto"/>
      <w:jc w:val="center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0631BB"/>
    <w:pPr>
      <w:keepNext/>
      <w:keepLines/>
      <w:spacing w:before="40" w:after="0" w:line="240" w:lineRule="auto"/>
      <w:jc w:val="center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2"/>
    </w:pPr>
    <w:rPr>
      <w:rFonts w:ascii="Arial Black" w:eastAsiaTheme="majorEastAsia" w:hAnsi="Arial Black" w:cstheme="majorBidi"/>
      <w:b/>
      <w:color w:val="003A78"/>
      <w:sz w:val="24"/>
      <w:szCs w:val="24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3"/>
    </w:pPr>
    <w:rPr>
      <w:rFonts w:ascii="Arial" w:eastAsiaTheme="majorEastAsia" w:hAnsi="Arial" w:cstheme="majorBidi"/>
      <w:b/>
      <w:iCs/>
      <w:color w:val="003A78"/>
      <w:sz w:val="24"/>
      <w:szCs w:val="24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ascii="Arial" w:hAnsi="Arial" w:cs="Times New Roman (Body CS)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ascii="Arial" w:hAnsi="Arial" w:cs="Times New Roman (Body CS)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qFormat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6642AF"/>
    <w:rPr>
      <w:rFonts w:ascii="Arial Black" w:eastAsiaTheme="majorEastAsia" w:hAnsi="Arial Black" w:cstheme="majorBidi"/>
      <w:b/>
      <w:color w:val="003A78"/>
      <w:sz w:val="36"/>
      <w:szCs w:val="32"/>
      <w:lang w:val="nb-NO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0631BB"/>
    <w:rPr>
      <w:rFonts w:ascii="Arial Black" w:eastAsiaTheme="majorEastAsia" w:hAnsi="Arial Black" w:cstheme="majorBidi"/>
      <w:b/>
      <w:color w:val="003A78"/>
      <w:sz w:val="28"/>
      <w:szCs w:val="26"/>
      <w:lang w:val="nb-NO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0223CC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rsid w:val="000223CC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0223CC"/>
    <w:pPr>
      <w:spacing w:after="0" w:line="240" w:lineRule="auto"/>
      <w:contextualSpacing/>
    </w:pPr>
    <w:rPr>
      <w:rFonts w:ascii="Arial" w:eastAsiaTheme="majorEastAsia" w:hAnsi="Arial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223CC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line="240" w:lineRule="auto"/>
    </w:pPr>
    <w:rPr>
      <w:rFonts w:ascii="Arial" w:eastAsiaTheme="minorEastAsia" w:hAnsi="Arial"/>
      <w:b/>
      <w:color w:val="003A78"/>
      <w:spacing w:val="15"/>
      <w:sz w:val="24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D21125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 w:line="240" w:lineRule="auto"/>
      <w:ind w:left="864" w:right="864"/>
      <w:jc w:val="center"/>
    </w:pPr>
    <w:rPr>
      <w:rFonts w:ascii="Arial" w:hAnsi="Arial" w:cs="Times New Roman (Body CS)"/>
      <w:i/>
      <w:iCs/>
      <w:color w:val="D21125" w:themeColor="accent1"/>
      <w:szCs w:val="24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D21125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line="240" w:lineRule="auto"/>
      <w:ind w:left="864" w:right="864"/>
      <w:jc w:val="center"/>
    </w:pPr>
    <w:rPr>
      <w:rFonts w:ascii="Arial" w:hAnsi="Arial" w:cs="Times New Roman (Body CS)"/>
      <w:i/>
      <w:iCs/>
      <w:color w:val="404040" w:themeColor="text1" w:themeTint="BF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character" w:styleId="Sidetall">
    <w:name w:val="page number"/>
    <w:basedOn w:val="Standardskriftforavsnitt"/>
    <w:uiPriority w:val="99"/>
    <w:semiHidden/>
    <w:unhideWhenUsed/>
    <w:rsid w:val="00AB2E6E"/>
  </w:style>
  <w:style w:type="paragraph" w:styleId="Listeavsnitt">
    <w:name w:val="List Paragraph"/>
    <w:basedOn w:val="Normal"/>
    <w:autoRedefine/>
    <w:uiPriority w:val="34"/>
    <w:qFormat/>
    <w:rsid w:val="000223CC"/>
    <w:pPr>
      <w:spacing w:after="0" w:line="240" w:lineRule="auto"/>
      <w:contextualSpacing/>
    </w:pPr>
    <w:rPr>
      <w:rFonts w:ascii="Arial" w:hAnsi="Arial" w:cs="Times New Roman (Body CS)"/>
      <w:szCs w:val="24"/>
    </w:rPr>
  </w:style>
  <w:style w:type="table" w:styleId="Tabellrutenett">
    <w:name w:val="Table Grid"/>
    <w:basedOn w:val="Vanligtabell"/>
    <w:uiPriority w:val="39"/>
    <w:rsid w:val="00DF6D05"/>
    <w:rPr>
      <w:rFonts w:asciiTheme="minorHAnsi" w:hAnsiTheme="minorHAnsi" w:cstheme="minorBidi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6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B13F9D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B13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yperlink" Target="mailto:maygunn@lorenskoggym.no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0.e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emf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isol\Downloads\Paratur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11" ma:contentTypeDescription="Opprett et nytt dokument." ma:contentTypeScope="" ma:versionID="8ac34ec43a72d111daa82e1c96e095e8">
  <xsd:schema xmlns:xsd="http://www.w3.org/2001/XMLSchema" xmlns:xs="http://www.w3.org/2001/XMLSchema" xmlns:p="http://schemas.microsoft.com/office/2006/metadata/properties" xmlns:ns2="bb7d71be-e8b0-42e3-9baf-e1e0d3c39e07" xmlns:ns3="8e22aee7-d30f-47ea-947e-3788f2048781" targetNamespace="http://schemas.microsoft.com/office/2006/metadata/properties" ma:root="true" ma:fieldsID="e086acfb59860e8b44a763128d87af95" ns2:_="" ns3:_="">
    <xsd:import namespace="bb7d71be-e8b0-42e3-9baf-e1e0d3c39e07"/>
    <xsd:import namespace="8e22aee7-d30f-47ea-947e-3788f2048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aee7-d30f-47ea-947e-3788f204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DA475-9008-4D4A-A0F4-4F06CAB671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8e22aee7-d30f-47ea-947e-3788f2048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A50330-7FA9-9944-8555-3A65CC9508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Paraturn_dokument_notatmal</Template>
  <TotalTime>76</TotalTime>
  <Pages>3</Pages>
  <Words>223</Words>
  <Characters>1187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Solem, Irina</dc:creator>
  <cp:keywords/>
  <dc:description/>
  <cp:lastModifiedBy>Blindheim Jacobsen, Nicolai</cp:lastModifiedBy>
  <cp:revision>7</cp:revision>
  <cp:lastPrinted>2019-06-12T06:13:00Z</cp:lastPrinted>
  <dcterms:created xsi:type="dcterms:W3CDTF">2024-04-26T09:35:00Z</dcterms:created>
  <dcterms:modified xsi:type="dcterms:W3CDTF">2024-04-29T12:38:00Z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