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46534" w14:textId="1FB6A5CF" w:rsidR="00486262" w:rsidRPr="007E055C" w:rsidRDefault="00DF6D05" w:rsidP="004716DB">
      <w:pPr>
        <w:pStyle w:val="Overskrift1"/>
        <w:rPr>
          <w:rFonts w:ascii="Arial" w:hAnsi="Arial" w:cs="Arial"/>
        </w:rPr>
      </w:pPr>
      <w:r w:rsidRPr="007E055C">
        <w:rPr>
          <w:rFonts w:ascii="Arial" w:hAnsi="Arial" w:cs="Arial"/>
        </w:rPr>
        <w:t>PÅMELDING</w:t>
      </w:r>
      <w:r w:rsidR="00D729F0" w:rsidRPr="007E055C">
        <w:rPr>
          <w:rFonts w:ascii="Arial" w:hAnsi="Arial" w:cs="Arial"/>
        </w:rPr>
        <w:t xml:space="preserve">: </w:t>
      </w:r>
      <w:r w:rsidR="00486262" w:rsidRPr="007E055C">
        <w:rPr>
          <w:rFonts w:ascii="Arial" w:hAnsi="Arial" w:cs="Arial"/>
        </w:rPr>
        <w:t>Para</w:t>
      </w:r>
      <w:r w:rsidR="004716DB" w:rsidRPr="007E055C">
        <w:rPr>
          <w:rFonts w:ascii="Arial" w:hAnsi="Arial" w:cs="Arial"/>
        </w:rPr>
        <w:t>Gym Challenge 2023</w:t>
      </w:r>
      <w:r w:rsidR="00AB5D05" w:rsidRPr="007E055C">
        <w:rPr>
          <w:rFonts w:ascii="Arial" w:hAnsi="Arial" w:cs="Arial"/>
        </w:rPr>
        <w:t>,</w:t>
      </w:r>
      <w:r w:rsidR="00486262" w:rsidRPr="007E055C">
        <w:rPr>
          <w:rFonts w:ascii="Arial" w:hAnsi="Arial" w:cs="Arial"/>
        </w:rPr>
        <w:t xml:space="preserve"> Elverum 18. – 19. nov</w:t>
      </w:r>
      <w:r w:rsidR="004716DB" w:rsidRPr="007E055C">
        <w:rPr>
          <w:rFonts w:ascii="Arial" w:hAnsi="Arial" w:cs="Arial"/>
        </w:rPr>
        <w:t>ember</w:t>
      </w:r>
    </w:p>
    <w:p w14:paraId="4BE6AF8F" w14:textId="77777777" w:rsidR="00A44026" w:rsidRPr="007E055C" w:rsidRDefault="00A44026" w:rsidP="00AE45DB">
      <w:pPr>
        <w:pStyle w:val="Overskrift3"/>
        <w:rPr>
          <w:rFonts w:ascii="Arial" w:hAnsi="Arial" w:cs="Arial"/>
        </w:rPr>
      </w:pPr>
    </w:p>
    <w:p w14:paraId="6F859DC4" w14:textId="046BB749" w:rsidR="00A44026" w:rsidRPr="007E055C" w:rsidRDefault="006C4B90" w:rsidP="00AE45DB">
      <w:pPr>
        <w:pStyle w:val="Overskrift3"/>
        <w:rPr>
          <w:rFonts w:ascii="Arial" w:hAnsi="Arial" w:cs="Arial"/>
        </w:rPr>
      </w:pPr>
      <w:r w:rsidRPr="007E055C">
        <w:rPr>
          <w:rFonts w:ascii="Arial" w:hAnsi="Arial" w:cs="Arial"/>
        </w:rPr>
        <w:t>Instruks for utfylling av påmeldingsskjema</w:t>
      </w:r>
      <w:r w:rsidR="00A44026" w:rsidRPr="007E055C">
        <w:rPr>
          <w:rFonts w:ascii="Arial" w:hAnsi="Arial" w:cs="Arial"/>
        </w:rPr>
        <w:t>:</w:t>
      </w:r>
    </w:p>
    <w:p w14:paraId="74026A33" w14:textId="1B9A5DD5" w:rsidR="00A44026" w:rsidRPr="007E055C" w:rsidRDefault="00CB743A" w:rsidP="006C4B9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A44026" w:rsidRPr="007E055C">
        <w:rPr>
          <w:rFonts w:ascii="Arial" w:hAnsi="Arial" w:cs="Arial"/>
          <w:b/>
          <w:bCs/>
        </w:rPr>
        <w:t>Kontaktperson:</w:t>
      </w:r>
      <w:r w:rsidR="00A44026" w:rsidRPr="007E055C">
        <w:rPr>
          <w:rFonts w:ascii="Arial" w:hAnsi="Arial" w:cs="Arial"/>
        </w:rPr>
        <w:t xml:space="preserve"> Kontaktperson i klubben som skal motta faktura</w:t>
      </w:r>
    </w:p>
    <w:p w14:paraId="1BB12C6D" w14:textId="2100ED05" w:rsidR="00A44026" w:rsidRPr="007E055C" w:rsidRDefault="00A44026" w:rsidP="006C4B90">
      <w:pPr>
        <w:spacing w:line="240" w:lineRule="auto"/>
        <w:rPr>
          <w:rFonts w:ascii="Arial" w:hAnsi="Arial" w:cs="Arial"/>
        </w:rPr>
      </w:pPr>
      <w:r w:rsidRPr="007E055C">
        <w:rPr>
          <w:rFonts w:ascii="Arial" w:hAnsi="Arial" w:cs="Arial"/>
          <w:b/>
          <w:bCs/>
        </w:rPr>
        <w:t>N</w:t>
      </w:r>
      <w:r w:rsidR="00B22C4A">
        <w:rPr>
          <w:rFonts w:ascii="Arial" w:hAnsi="Arial" w:cs="Arial"/>
          <w:b/>
          <w:bCs/>
        </w:rPr>
        <w:t>avn</w:t>
      </w:r>
      <w:r w:rsidRPr="007E055C">
        <w:rPr>
          <w:rFonts w:ascii="Arial" w:hAnsi="Arial" w:cs="Arial"/>
          <w:b/>
          <w:bCs/>
        </w:rPr>
        <w:t>:</w:t>
      </w:r>
      <w:r w:rsidRPr="007E055C">
        <w:rPr>
          <w:rFonts w:ascii="Arial" w:hAnsi="Arial" w:cs="Arial"/>
        </w:rPr>
        <w:t xml:space="preserve"> Navn på gymnasten</w:t>
      </w:r>
    </w:p>
    <w:p w14:paraId="77021BD9" w14:textId="5BBF93E6" w:rsidR="00A44026" w:rsidRPr="007E055C" w:rsidRDefault="00A44026" w:rsidP="006C4B90">
      <w:pPr>
        <w:spacing w:line="240" w:lineRule="auto"/>
        <w:rPr>
          <w:rFonts w:ascii="Arial" w:hAnsi="Arial" w:cs="Arial"/>
        </w:rPr>
      </w:pPr>
      <w:r w:rsidRPr="007E055C">
        <w:rPr>
          <w:rFonts w:ascii="Arial" w:hAnsi="Arial" w:cs="Arial"/>
          <w:b/>
          <w:bCs/>
        </w:rPr>
        <w:t>Å</w:t>
      </w:r>
      <w:r w:rsidR="00B22C4A">
        <w:rPr>
          <w:rFonts w:ascii="Arial" w:hAnsi="Arial" w:cs="Arial"/>
          <w:b/>
          <w:bCs/>
        </w:rPr>
        <w:t>r</w:t>
      </w:r>
      <w:r w:rsidRPr="007E055C">
        <w:rPr>
          <w:rFonts w:ascii="Arial" w:hAnsi="Arial" w:cs="Arial"/>
          <w:b/>
          <w:bCs/>
        </w:rPr>
        <w:t>:</w:t>
      </w:r>
      <w:r w:rsidRPr="007E055C">
        <w:rPr>
          <w:rFonts w:ascii="Arial" w:hAnsi="Arial" w:cs="Arial"/>
        </w:rPr>
        <w:t xml:space="preserve"> Fødselsår på gymnasten</w:t>
      </w:r>
    </w:p>
    <w:p w14:paraId="26F35443" w14:textId="2CCCD5F7" w:rsidR="00A44026" w:rsidRPr="007E055C" w:rsidRDefault="00A44026" w:rsidP="006C4B90">
      <w:pPr>
        <w:spacing w:line="240" w:lineRule="auto"/>
        <w:rPr>
          <w:rFonts w:ascii="Arial" w:hAnsi="Arial" w:cs="Arial"/>
        </w:rPr>
      </w:pPr>
      <w:r w:rsidRPr="007E055C">
        <w:rPr>
          <w:rFonts w:ascii="Arial" w:hAnsi="Arial" w:cs="Arial"/>
          <w:b/>
          <w:bCs/>
        </w:rPr>
        <w:t>K</w:t>
      </w:r>
      <w:r w:rsidR="00051F67">
        <w:rPr>
          <w:rFonts w:ascii="Arial" w:hAnsi="Arial" w:cs="Arial"/>
          <w:b/>
          <w:bCs/>
        </w:rPr>
        <w:t>lassifisering</w:t>
      </w:r>
      <w:r w:rsidRPr="007E055C">
        <w:rPr>
          <w:rFonts w:ascii="Arial" w:hAnsi="Arial" w:cs="Arial"/>
          <w:b/>
          <w:bCs/>
        </w:rPr>
        <w:t>:</w:t>
      </w:r>
      <w:r w:rsidRPr="007E055C">
        <w:rPr>
          <w:rFonts w:ascii="Arial" w:hAnsi="Arial" w:cs="Arial"/>
        </w:rPr>
        <w:t xml:space="preserve"> Bevegelseshemmede (PB), Synshemmede (PS), Hørsel</w:t>
      </w:r>
      <w:r w:rsidR="00852F85" w:rsidRPr="007E055C">
        <w:rPr>
          <w:rFonts w:ascii="Arial" w:hAnsi="Arial" w:cs="Arial"/>
        </w:rPr>
        <w:t>s</w:t>
      </w:r>
      <w:r w:rsidRPr="007E055C">
        <w:rPr>
          <w:rFonts w:ascii="Arial" w:hAnsi="Arial" w:cs="Arial"/>
        </w:rPr>
        <w:t>hemmede (PH), Utviklingshemmede (PU)</w:t>
      </w:r>
    </w:p>
    <w:p w14:paraId="3A7C2A5B" w14:textId="514F8427" w:rsidR="00A44026" w:rsidRPr="007E055C" w:rsidRDefault="00A44026" w:rsidP="006C4B90">
      <w:pPr>
        <w:spacing w:line="240" w:lineRule="auto"/>
        <w:rPr>
          <w:rFonts w:ascii="Arial" w:hAnsi="Arial" w:cs="Arial"/>
        </w:rPr>
      </w:pPr>
      <w:r w:rsidRPr="007E055C">
        <w:rPr>
          <w:rFonts w:ascii="Arial" w:hAnsi="Arial" w:cs="Arial"/>
          <w:b/>
          <w:bCs/>
        </w:rPr>
        <w:t>T</w:t>
      </w:r>
      <w:r w:rsidR="00051F67">
        <w:rPr>
          <w:rFonts w:ascii="Arial" w:hAnsi="Arial" w:cs="Arial"/>
          <w:b/>
          <w:bCs/>
        </w:rPr>
        <w:t>rinn</w:t>
      </w:r>
      <w:r w:rsidRPr="007E055C">
        <w:rPr>
          <w:rFonts w:ascii="Arial" w:hAnsi="Arial" w:cs="Arial"/>
          <w:b/>
          <w:bCs/>
        </w:rPr>
        <w:t>:</w:t>
      </w:r>
      <w:r w:rsidRPr="007E055C">
        <w:rPr>
          <w:rFonts w:ascii="Arial" w:hAnsi="Arial" w:cs="Arial"/>
        </w:rPr>
        <w:t xml:space="preserve"> Hvis gymnasten kjører forskjellig trinn må gymnasten registreres på flere linjer. Hvis samme trinn i alle øvelser bruker man bare én linje.</w:t>
      </w:r>
      <w:r w:rsidR="00EA250B" w:rsidRPr="007E055C">
        <w:rPr>
          <w:rFonts w:ascii="Arial" w:hAnsi="Arial" w:cs="Arial"/>
        </w:rPr>
        <w:br/>
      </w:r>
      <w:r w:rsidRPr="007E055C">
        <w:rPr>
          <w:rFonts w:ascii="Arial" w:hAnsi="Arial" w:cs="Arial"/>
        </w:rPr>
        <w:t>Legg til flere rader hvor det trengs.</w:t>
      </w:r>
    </w:p>
    <w:p w14:paraId="3BB024EE" w14:textId="7589E77E" w:rsidR="00A44026" w:rsidRPr="007E055C" w:rsidRDefault="00B42CC2" w:rsidP="00B42CC2">
      <w:pPr>
        <w:pStyle w:val="Overskrift2"/>
      </w:pPr>
      <w:r w:rsidRPr="007E055C">
        <w:rPr>
          <w:b/>
          <w:bCs w:val="0"/>
        </w:rPr>
        <w:t>Oppvisning:</w:t>
      </w:r>
      <w:r w:rsidRPr="007E055C">
        <w:t xml:space="preserve"> Alle som ikke</w:t>
      </w:r>
      <w:r w:rsidR="00CF58BD">
        <w:t xml:space="preserve"> ønsker å bli</w:t>
      </w:r>
      <w:r w:rsidRPr="007E055C">
        <w:t xml:space="preserve"> bedømt eller som ønsker å vise frem sine ferdigheter, enten alene eller sammen med en annen utøver eller trener. Fyll inn element du ønsker å utføre eller type oppvisning du vil vise.</w:t>
      </w:r>
    </w:p>
    <w:p w14:paraId="626929D4" w14:textId="4014DFE4" w:rsidR="00DF6D05" w:rsidRPr="007E055C" w:rsidRDefault="004C5B46" w:rsidP="00804125">
      <w:pPr>
        <w:spacing w:line="240" w:lineRule="auto"/>
        <w:rPr>
          <w:rFonts w:ascii="Arial" w:hAnsi="Arial" w:cs="Arial"/>
          <w:b/>
          <w:bCs/>
        </w:rPr>
      </w:pPr>
      <w:r w:rsidRPr="007E055C">
        <w:rPr>
          <w:rFonts w:ascii="Arial" w:hAnsi="Arial" w:cs="Arial"/>
        </w:rPr>
        <w:br/>
      </w:r>
      <w:r w:rsidR="005E7EE8" w:rsidRPr="007E055C">
        <w:rPr>
          <w:rFonts w:ascii="Arial" w:hAnsi="Arial" w:cs="Arial"/>
          <w:b/>
          <w:bCs/>
        </w:rPr>
        <w:t>F</w:t>
      </w:r>
      <w:r w:rsidR="003C2049">
        <w:rPr>
          <w:rFonts w:ascii="Arial" w:hAnsi="Arial" w:cs="Arial"/>
          <w:b/>
          <w:bCs/>
        </w:rPr>
        <w:t>rist</w:t>
      </w:r>
      <w:r w:rsidR="00DF6D05" w:rsidRPr="007E055C">
        <w:rPr>
          <w:rFonts w:ascii="Arial" w:hAnsi="Arial" w:cs="Arial"/>
          <w:b/>
          <w:bCs/>
        </w:rPr>
        <w:t xml:space="preserve">: </w:t>
      </w:r>
      <w:r w:rsidR="00486262" w:rsidRPr="007E055C">
        <w:rPr>
          <w:rFonts w:ascii="Arial" w:hAnsi="Arial" w:cs="Arial"/>
          <w:b/>
          <w:bCs/>
        </w:rPr>
        <w:t>10</w:t>
      </w:r>
      <w:r w:rsidR="004071F2" w:rsidRPr="007E055C">
        <w:rPr>
          <w:rFonts w:ascii="Arial" w:hAnsi="Arial" w:cs="Arial"/>
          <w:b/>
          <w:bCs/>
        </w:rPr>
        <w:t>.</w:t>
      </w:r>
      <w:r w:rsidR="00F80306" w:rsidRPr="007E055C">
        <w:rPr>
          <w:rFonts w:ascii="Arial" w:hAnsi="Arial" w:cs="Arial"/>
          <w:b/>
          <w:bCs/>
        </w:rPr>
        <w:t xml:space="preserve"> </w:t>
      </w:r>
      <w:r w:rsidR="004071F2" w:rsidRPr="007E055C">
        <w:rPr>
          <w:rFonts w:ascii="Arial" w:hAnsi="Arial" w:cs="Arial"/>
          <w:b/>
          <w:bCs/>
        </w:rPr>
        <w:t>november 202</w:t>
      </w:r>
      <w:r w:rsidR="00486262" w:rsidRPr="007E055C">
        <w:rPr>
          <w:rFonts w:ascii="Arial" w:hAnsi="Arial" w:cs="Arial"/>
          <w:b/>
          <w:bCs/>
        </w:rPr>
        <w:t>3</w:t>
      </w:r>
      <w:r w:rsidR="004910BB">
        <w:rPr>
          <w:rFonts w:ascii="Arial" w:hAnsi="Arial" w:cs="Arial"/>
          <w:b/>
          <w:bCs/>
        </w:rPr>
        <w:t xml:space="preserve">. </w:t>
      </w:r>
      <w:r w:rsidR="003C2049">
        <w:rPr>
          <w:rFonts w:ascii="Arial" w:hAnsi="Arial" w:cs="Arial"/>
          <w:b/>
          <w:bCs/>
        </w:rPr>
        <w:t>Sendes til:</w:t>
      </w:r>
      <w:r w:rsidR="004910BB">
        <w:rPr>
          <w:rFonts w:ascii="Arial" w:hAnsi="Arial" w:cs="Arial"/>
          <w:b/>
          <w:bCs/>
        </w:rPr>
        <w:t xml:space="preserve"> </w:t>
      </w:r>
      <w:hyperlink r:id="rId10" w:history="1">
        <w:r w:rsidR="004910BB" w:rsidRPr="00185EEA">
          <w:rPr>
            <w:rStyle w:val="Hyperkobling"/>
            <w:rFonts w:ascii="Arial" w:hAnsi="Arial" w:cs="Arial"/>
            <w:b/>
            <w:bCs/>
          </w:rPr>
          <w:t>paragymchallenge@gmail.com</w:t>
        </w:r>
      </w:hyperlink>
      <w:r w:rsidR="004910BB">
        <w:rPr>
          <w:rFonts w:ascii="Arial" w:hAnsi="Arial" w:cs="Arial"/>
          <w:b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9214"/>
      </w:tblGrid>
      <w:tr w:rsidR="00DF6D05" w:rsidRPr="007E055C" w14:paraId="057BB492" w14:textId="77777777" w:rsidTr="00852F85">
        <w:trPr>
          <w:trHeight w:val="227"/>
        </w:trPr>
        <w:tc>
          <w:tcPr>
            <w:tcW w:w="4531" w:type="dxa"/>
            <w:shd w:val="clear" w:color="auto" w:fill="auto"/>
          </w:tcPr>
          <w:p w14:paraId="7205D598" w14:textId="77777777" w:rsidR="00DF6D05" w:rsidRPr="007E055C" w:rsidRDefault="00DF6D05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Klubb:</w:t>
            </w:r>
          </w:p>
        </w:tc>
        <w:tc>
          <w:tcPr>
            <w:tcW w:w="9214" w:type="dxa"/>
            <w:shd w:val="clear" w:color="auto" w:fill="auto"/>
          </w:tcPr>
          <w:p w14:paraId="64E021C0" w14:textId="6EC7645B" w:rsidR="00DF6D05" w:rsidRPr="007E055C" w:rsidRDefault="00DF6D05" w:rsidP="00B9469A">
            <w:pPr>
              <w:rPr>
                <w:rFonts w:ascii="Arial" w:hAnsi="Arial" w:cs="Arial"/>
              </w:rPr>
            </w:pPr>
          </w:p>
        </w:tc>
      </w:tr>
      <w:tr w:rsidR="00D34E21" w:rsidRPr="007E055C" w14:paraId="72EEA3C0" w14:textId="77777777" w:rsidTr="00852F85">
        <w:trPr>
          <w:trHeight w:val="340"/>
        </w:trPr>
        <w:tc>
          <w:tcPr>
            <w:tcW w:w="4531" w:type="dxa"/>
            <w:shd w:val="clear" w:color="auto" w:fill="auto"/>
          </w:tcPr>
          <w:p w14:paraId="4BE27823" w14:textId="29D96299" w:rsidR="00D34E21" w:rsidRPr="007E055C" w:rsidRDefault="00D34E21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Adresse til klubben:</w:t>
            </w:r>
          </w:p>
        </w:tc>
        <w:tc>
          <w:tcPr>
            <w:tcW w:w="9214" w:type="dxa"/>
            <w:shd w:val="clear" w:color="auto" w:fill="auto"/>
          </w:tcPr>
          <w:p w14:paraId="4A27C648" w14:textId="77777777" w:rsidR="00D34E21" w:rsidRPr="007E055C" w:rsidRDefault="00D34E21" w:rsidP="00B9469A">
            <w:pPr>
              <w:rPr>
                <w:rFonts w:ascii="Arial" w:hAnsi="Arial" w:cs="Arial"/>
              </w:rPr>
            </w:pPr>
          </w:p>
        </w:tc>
      </w:tr>
      <w:tr w:rsidR="00DF6D05" w:rsidRPr="007E055C" w14:paraId="47C68382" w14:textId="77777777" w:rsidTr="00852F85">
        <w:trPr>
          <w:trHeight w:val="340"/>
        </w:trPr>
        <w:tc>
          <w:tcPr>
            <w:tcW w:w="4531" w:type="dxa"/>
            <w:shd w:val="clear" w:color="auto" w:fill="auto"/>
          </w:tcPr>
          <w:p w14:paraId="75CAF524" w14:textId="77777777" w:rsidR="00DF6D05" w:rsidRPr="007E055C" w:rsidRDefault="00DF6D05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Kontaktperson:</w:t>
            </w:r>
          </w:p>
        </w:tc>
        <w:tc>
          <w:tcPr>
            <w:tcW w:w="9214" w:type="dxa"/>
            <w:shd w:val="clear" w:color="auto" w:fill="auto"/>
          </w:tcPr>
          <w:p w14:paraId="062B5773" w14:textId="7261FBAE" w:rsidR="00DF6D05" w:rsidRPr="007E055C" w:rsidRDefault="00DF6D05" w:rsidP="00B9469A">
            <w:pPr>
              <w:rPr>
                <w:rFonts w:ascii="Arial" w:hAnsi="Arial" w:cs="Arial"/>
              </w:rPr>
            </w:pPr>
          </w:p>
        </w:tc>
      </w:tr>
      <w:tr w:rsidR="00DF6D05" w:rsidRPr="007E055C" w14:paraId="2FCF849F" w14:textId="77777777" w:rsidTr="00852F85">
        <w:trPr>
          <w:trHeight w:val="340"/>
        </w:trPr>
        <w:tc>
          <w:tcPr>
            <w:tcW w:w="4531" w:type="dxa"/>
            <w:shd w:val="clear" w:color="auto" w:fill="auto"/>
          </w:tcPr>
          <w:p w14:paraId="25AFFCED" w14:textId="77777777" w:rsidR="00DF6D05" w:rsidRPr="007E055C" w:rsidRDefault="00DF6D05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Telefon:</w:t>
            </w:r>
          </w:p>
        </w:tc>
        <w:tc>
          <w:tcPr>
            <w:tcW w:w="9214" w:type="dxa"/>
            <w:shd w:val="clear" w:color="auto" w:fill="auto"/>
          </w:tcPr>
          <w:p w14:paraId="6B86DCBF" w14:textId="34012F88" w:rsidR="00DF6D05" w:rsidRPr="007E055C" w:rsidRDefault="00DF6D05" w:rsidP="00B9469A">
            <w:pPr>
              <w:rPr>
                <w:rFonts w:ascii="Arial" w:hAnsi="Arial" w:cs="Arial"/>
              </w:rPr>
            </w:pPr>
          </w:p>
        </w:tc>
      </w:tr>
      <w:tr w:rsidR="00DF6D05" w:rsidRPr="007E055C" w14:paraId="35919E79" w14:textId="77777777" w:rsidTr="00852F85">
        <w:trPr>
          <w:trHeight w:val="340"/>
        </w:trPr>
        <w:tc>
          <w:tcPr>
            <w:tcW w:w="4531" w:type="dxa"/>
            <w:shd w:val="clear" w:color="auto" w:fill="auto"/>
          </w:tcPr>
          <w:p w14:paraId="471F9DB4" w14:textId="77777777" w:rsidR="00DF6D05" w:rsidRPr="007E055C" w:rsidRDefault="00DF6D05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Email:</w:t>
            </w:r>
          </w:p>
        </w:tc>
        <w:tc>
          <w:tcPr>
            <w:tcW w:w="9214" w:type="dxa"/>
            <w:shd w:val="clear" w:color="auto" w:fill="auto"/>
          </w:tcPr>
          <w:p w14:paraId="22F1E958" w14:textId="2C894ED9" w:rsidR="00DF6D05" w:rsidRPr="007E055C" w:rsidRDefault="00DF6D05" w:rsidP="00B9469A">
            <w:pPr>
              <w:rPr>
                <w:rFonts w:ascii="Arial" w:hAnsi="Arial" w:cs="Arial"/>
              </w:rPr>
            </w:pPr>
          </w:p>
        </w:tc>
      </w:tr>
      <w:tr w:rsidR="00DF6D05" w:rsidRPr="007E055C" w14:paraId="2C381171" w14:textId="77777777" w:rsidTr="00852F85">
        <w:tc>
          <w:tcPr>
            <w:tcW w:w="4531" w:type="dxa"/>
            <w:shd w:val="clear" w:color="auto" w:fill="auto"/>
          </w:tcPr>
          <w:p w14:paraId="2E796911" w14:textId="017622EE" w:rsidR="00DF6D05" w:rsidRPr="007E055C" w:rsidRDefault="00DF6D05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 xml:space="preserve">Klubbansvarlig person under konkurransen: </w:t>
            </w:r>
          </w:p>
        </w:tc>
        <w:tc>
          <w:tcPr>
            <w:tcW w:w="9214" w:type="dxa"/>
            <w:shd w:val="clear" w:color="auto" w:fill="auto"/>
          </w:tcPr>
          <w:p w14:paraId="02C0743E" w14:textId="2AA29787" w:rsidR="00DF6D05" w:rsidRPr="007E055C" w:rsidRDefault="00DF6D05" w:rsidP="00B9469A">
            <w:pPr>
              <w:rPr>
                <w:rFonts w:ascii="Arial" w:hAnsi="Arial" w:cs="Arial"/>
              </w:rPr>
            </w:pPr>
          </w:p>
        </w:tc>
      </w:tr>
      <w:tr w:rsidR="00C06896" w:rsidRPr="007E055C" w14:paraId="131F22FF" w14:textId="77777777" w:rsidTr="00852F85">
        <w:tc>
          <w:tcPr>
            <w:tcW w:w="4531" w:type="dxa"/>
            <w:shd w:val="clear" w:color="auto" w:fill="auto"/>
          </w:tcPr>
          <w:p w14:paraId="74DACEE9" w14:textId="0FCF5C93" w:rsidR="00C06896" w:rsidRPr="007E055C" w:rsidRDefault="00486262" w:rsidP="00B9469A">
            <w:pPr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Pizza</w:t>
            </w:r>
            <w:r w:rsidR="00CC510C" w:rsidRPr="007E055C">
              <w:rPr>
                <w:rFonts w:ascii="Arial" w:hAnsi="Arial" w:cs="Arial"/>
              </w:rPr>
              <w:t xml:space="preserve"> lørdag kveld (antall)</w:t>
            </w:r>
            <w:r w:rsidR="00C06896" w:rsidRPr="007E055C">
              <w:rPr>
                <w:rFonts w:ascii="Arial" w:hAnsi="Arial" w:cs="Arial"/>
              </w:rPr>
              <w:t>:</w:t>
            </w:r>
          </w:p>
        </w:tc>
        <w:tc>
          <w:tcPr>
            <w:tcW w:w="9214" w:type="dxa"/>
            <w:shd w:val="clear" w:color="auto" w:fill="auto"/>
          </w:tcPr>
          <w:p w14:paraId="0940B9A8" w14:textId="3F4F4415" w:rsidR="00C06896" w:rsidRPr="007E055C" w:rsidRDefault="00C06896" w:rsidP="00B9469A">
            <w:pPr>
              <w:rPr>
                <w:rFonts w:ascii="Arial" w:hAnsi="Arial" w:cs="Arial"/>
              </w:rPr>
            </w:pPr>
          </w:p>
        </w:tc>
      </w:tr>
    </w:tbl>
    <w:p w14:paraId="004230CB" w14:textId="478328AA" w:rsidR="0067166A" w:rsidRPr="007E055C" w:rsidRDefault="0067166A" w:rsidP="0067166A">
      <w:pPr>
        <w:pStyle w:val="Overskrift3"/>
        <w:rPr>
          <w:rFonts w:ascii="Arial" w:hAnsi="Arial" w:cs="Arial"/>
        </w:rPr>
      </w:pPr>
      <w:bookmarkStart w:id="0" w:name="_Hlk146268951"/>
      <w:r w:rsidRPr="007E055C">
        <w:rPr>
          <w:rFonts w:ascii="Arial" w:hAnsi="Arial" w:cs="Arial"/>
        </w:rPr>
        <w:lastRenderedPageBreak/>
        <w:t>OPPVISNING</w:t>
      </w:r>
    </w:p>
    <w:p w14:paraId="418D91B5" w14:textId="020BEE48" w:rsidR="0067166A" w:rsidRPr="007E055C" w:rsidRDefault="0067166A" w:rsidP="0067166A">
      <w:pPr>
        <w:pStyle w:val="Overskrift4"/>
        <w:rPr>
          <w:rFonts w:cs="Arial"/>
        </w:rPr>
      </w:pPr>
      <w:r w:rsidRPr="007E055C">
        <w:rPr>
          <w:rFonts w:cs="Arial"/>
        </w:rPr>
        <w:t>Klasse 6 – 7 år:</w:t>
      </w:r>
    </w:p>
    <w:tbl>
      <w:tblPr>
        <w:tblStyle w:val="Tabellrutenett"/>
        <w:tblW w:w="13462" w:type="dxa"/>
        <w:tblLook w:val="04A0" w:firstRow="1" w:lastRow="0" w:firstColumn="1" w:lastColumn="0" w:noHBand="0" w:noVBand="1"/>
      </w:tblPr>
      <w:tblGrid>
        <w:gridCol w:w="2405"/>
        <w:gridCol w:w="767"/>
        <w:gridCol w:w="10290"/>
      </w:tblGrid>
      <w:tr w:rsidR="0067166A" w:rsidRPr="007E055C" w14:paraId="78193A8C" w14:textId="77777777" w:rsidTr="0042624A">
        <w:tc>
          <w:tcPr>
            <w:tcW w:w="2405" w:type="dxa"/>
          </w:tcPr>
          <w:p w14:paraId="6F1BB1F7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767" w:type="dxa"/>
          </w:tcPr>
          <w:p w14:paraId="1487494B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10290" w:type="dxa"/>
          </w:tcPr>
          <w:p w14:paraId="25137FC4" w14:textId="77777777" w:rsidR="0067166A" w:rsidRPr="007E055C" w:rsidRDefault="0067166A" w:rsidP="009B6B9E">
            <w:pPr>
              <w:jc w:val="center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Hva slags oppvisning</w:t>
            </w:r>
          </w:p>
        </w:tc>
      </w:tr>
      <w:tr w:rsidR="0067166A" w:rsidRPr="007E055C" w14:paraId="4B621C80" w14:textId="77777777" w:rsidTr="0042624A">
        <w:tc>
          <w:tcPr>
            <w:tcW w:w="2405" w:type="dxa"/>
          </w:tcPr>
          <w:p w14:paraId="7AE7FD79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</w:tcPr>
          <w:p w14:paraId="30F40B76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10290" w:type="dxa"/>
          </w:tcPr>
          <w:p w14:paraId="1D687520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</w:tr>
    </w:tbl>
    <w:p w14:paraId="377E97DA" w14:textId="334E81F1" w:rsidR="0067166A" w:rsidRPr="007E055C" w:rsidRDefault="0067166A" w:rsidP="0067166A">
      <w:pPr>
        <w:pStyle w:val="Overskrift4"/>
        <w:rPr>
          <w:rFonts w:cs="Arial"/>
        </w:rPr>
      </w:pPr>
      <w:r w:rsidRPr="007E055C">
        <w:rPr>
          <w:rFonts w:cs="Arial"/>
        </w:rPr>
        <w:t>Klasse 8 – 11 år:</w:t>
      </w:r>
    </w:p>
    <w:tbl>
      <w:tblPr>
        <w:tblStyle w:val="Tabellrutenett"/>
        <w:tblW w:w="13462" w:type="dxa"/>
        <w:tblLook w:val="04A0" w:firstRow="1" w:lastRow="0" w:firstColumn="1" w:lastColumn="0" w:noHBand="0" w:noVBand="1"/>
      </w:tblPr>
      <w:tblGrid>
        <w:gridCol w:w="2405"/>
        <w:gridCol w:w="767"/>
        <w:gridCol w:w="10290"/>
      </w:tblGrid>
      <w:tr w:rsidR="0067166A" w:rsidRPr="007E055C" w14:paraId="25B4A553" w14:textId="77777777" w:rsidTr="0042624A">
        <w:tc>
          <w:tcPr>
            <w:tcW w:w="2405" w:type="dxa"/>
          </w:tcPr>
          <w:p w14:paraId="0E9448F6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767" w:type="dxa"/>
          </w:tcPr>
          <w:p w14:paraId="69BFB2C6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10290" w:type="dxa"/>
          </w:tcPr>
          <w:p w14:paraId="7A3A329D" w14:textId="77777777" w:rsidR="0067166A" w:rsidRPr="007E055C" w:rsidRDefault="0067166A" w:rsidP="009B6B9E">
            <w:pPr>
              <w:jc w:val="center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Hva slags oppvisning</w:t>
            </w:r>
          </w:p>
        </w:tc>
      </w:tr>
      <w:tr w:rsidR="0067166A" w:rsidRPr="007E055C" w14:paraId="7C62C8D3" w14:textId="77777777" w:rsidTr="0042624A">
        <w:tc>
          <w:tcPr>
            <w:tcW w:w="2405" w:type="dxa"/>
          </w:tcPr>
          <w:p w14:paraId="1E373766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</w:tcPr>
          <w:p w14:paraId="4754FA27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10290" w:type="dxa"/>
          </w:tcPr>
          <w:p w14:paraId="220D898E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</w:tr>
    </w:tbl>
    <w:p w14:paraId="793B0394" w14:textId="643A57C7" w:rsidR="0067166A" w:rsidRPr="007E055C" w:rsidRDefault="0067166A" w:rsidP="0067166A">
      <w:pPr>
        <w:pStyle w:val="Overskrift4"/>
        <w:rPr>
          <w:rFonts w:cs="Arial"/>
        </w:rPr>
      </w:pPr>
      <w:r w:rsidRPr="007E055C">
        <w:rPr>
          <w:rFonts w:cs="Arial"/>
        </w:rPr>
        <w:t>Klasse 12 – 15 år:</w:t>
      </w:r>
    </w:p>
    <w:tbl>
      <w:tblPr>
        <w:tblStyle w:val="Tabellrutenett"/>
        <w:tblW w:w="13462" w:type="dxa"/>
        <w:tblLook w:val="04A0" w:firstRow="1" w:lastRow="0" w:firstColumn="1" w:lastColumn="0" w:noHBand="0" w:noVBand="1"/>
      </w:tblPr>
      <w:tblGrid>
        <w:gridCol w:w="2405"/>
        <w:gridCol w:w="767"/>
        <w:gridCol w:w="10290"/>
      </w:tblGrid>
      <w:tr w:rsidR="0067166A" w:rsidRPr="007E055C" w14:paraId="190CD4C8" w14:textId="77777777" w:rsidTr="0042624A">
        <w:tc>
          <w:tcPr>
            <w:tcW w:w="2405" w:type="dxa"/>
          </w:tcPr>
          <w:p w14:paraId="680543B1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767" w:type="dxa"/>
          </w:tcPr>
          <w:p w14:paraId="2D02D21E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10290" w:type="dxa"/>
          </w:tcPr>
          <w:p w14:paraId="60438331" w14:textId="77777777" w:rsidR="0067166A" w:rsidRPr="007E055C" w:rsidRDefault="0067166A" w:rsidP="009B6B9E">
            <w:pPr>
              <w:jc w:val="center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Hva slags oppvisning</w:t>
            </w:r>
          </w:p>
        </w:tc>
      </w:tr>
      <w:tr w:rsidR="0067166A" w:rsidRPr="007E055C" w14:paraId="30C6625E" w14:textId="77777777" w:rsidTr="0042624A">
        <w:tc>
          <w:tcPr>
            <w:tcW w:w="2405" w:type="dxa"/>
          </w:tcPr>
          <w:p w14:paraId="1C4BB84D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</w:tcPr>
          <w:p w14:paraId="1FEA2BEE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10290" w:type="dxa"/>
          </w:tcPr>
          <w:p w14:paraId="75A407A6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</w:tr>
    </w:tbl>
    <w:p w14:paraId="5E19164A" w14:textId="64139F05" w:rsidR="0067166A" w:rsidRPr="007E055C" w:rsidRDefault="0067166A" w:rsidP="0067166A">
      <w:pPr>
        <w:pStyle w:val="Overskrift4"/>
        <w:rPr>
          <w:rFonts w:cs="Arial"/>
        </w:rPr>
      </w:pPr>
      <w:r w:rsidRPr="007E055C">
        <w:rPr>
          <w:rFonts w:cs="Arial"/>
        </w:rPr>
        <w:t>Klasse 16 – 21 år:</w:t>
      </w:r>
    </w:p>
    <w:tbl>
      <w:tblPr>
        <w:tblStyle w:val="Tabellrutenett"/>
        <w:tblW w:w="13462" w:type="dxa"/>
        <w:tblLayout w:type="fixed"/>
        <w:tblLook w:val="04A0" w:firstRow="1" w:lastRow="0" w:firstColumn="1" w:lastColumn="0" w:noHBand="0" w:noVBand="1"/>
      </w:tblPr>
      <w:tblGrid>
        <w:gridCol w:w="2405"/>
        <w:gridCol w:w="767"/>
        <w:gridCol w:w="10290"/>
      </w:tblGrid>
      <w:tr w:rsidR="0067166A" w:rsidRPr="007E055C" w14:paraId="5E00749B" w14:textId="77777777" w:rsidTr="0042624A">
        <w:tc>
          <w:tcPr>
            <w:tcW w:w="2405" w:type="dxa"/>
          </w:tcPr>
          <w:p w14:paraId="03790F05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767" w:type="dxa"/>
          </w:tcPr>
          <w:p w14:paraId="5641E923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10290" w:type="dxa"/>
          </w:tcPr>
          <w:p w14:paraId="3999D801" w14:textId="77777777" w:rsidR="0067166A" w:rsidRPr="007E055C" w:rsidRDefault="0067166A" w:rsidP="009B6B9E">
            <w:pPr>
              <w:jc w:val="center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Hva slags oppvisning</w:t>
            </w:r>
          </w:p>
        </w:tc>
      </w:tr>
      <w:tr w:rsidR="0067166A" w:rsidRPr="007E055C" w14:paraId="516AFB71" w14:textId="77777777" w:rsidTr="0042624A">
        <w:tc>
          <w:tcPr>
            <w:tcW w:w="2405" w:type="dxa"/>
          </w:tcPr>
          <w:p w14:paraId="52863AC5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</w:tcPr>
          <w:p w14:paraId="028976F4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10290" w:type="dxa"/>
          </w:tcPr>
          <w:p w14:paraId="6EA52AE1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</w:tr>
    </w:tbl>
    <w:p w14:paraId="0E1B7636" w14:textId="55A831D1" w:rsidR="0067166A" w:rsidRPr="007E055C" w:rsidRDefault="0067166A" w:rsidP="0067166A">
      <w:pPr>
        <w:pStyle w:val="Overskrift4"/>
        <w:rPr>
          <w:rFonts w:cs="Arial"/>
        </w:rPr>
      </w:pPr>
      <w:r w:rsidRPr="007E055C">
        <w:rPr>
          <w:rFonts w:cs="Arial"/>
        </w:rPr>
        <w:t>Klasse 22 – 29 år:</w:t>
      </w:r>
    </w:p>
    <w:tbl>
      <w:tblPr>
        <w:tblStyle w:val="Tabellrutenett"/>
        <w:tblW w:w="13462" w:type="dxa"/>
        <w:tblLayout w:type="fixed"/>
        <w:tblLook w:val="04A0" w:firstRow="1" w:lastRow="0" w:firstColumn="1" w:lastColumn="0" w:noHBand="0" w:noVBand="1"/>
      </w:tblPr>
      <w:tblGrid>
        <w:gridCol w:w="2405"/>
        <w:gridCol w:w="767"/>
        <w:gridCol w:w="10290"/>
      </w:tblGrid>
      <w:tr w:rsidR="0067166A" w:rsidRPr="007E055C" w14:paraId="60CF8038" w14:textId="77777777" w:rsidTr="0042624A">
        <w:tc>
          <w:tcPr>
            <w:tcW w:w="2405" w:type="dxa"/>
          </w:tcPr>
          <w:p w14:paraId="4E92A5CC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767" w:type="dxa"/>
          </w:tcPr>
          <w:p w14:paraId="6AEF5514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10290" w:type="dxa"/>
          </w:tcPr>
          <w:p w14:paraId="7A9FD586" w14:textId="77777777" w:rsidR="0067166A" w:rsidRPr="007E055C" w:rsidRDefault="0067166A" w:rsidP="009B6B9E">
            <w:pPr>
              <w:jc w:val="center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Hva slags oppvisning</w:t>
            </w:r>
          </w:p>
        </w:tc>
      </w:tr>
      <w:tr w:rsidR="0067166A" w:rsidRPr="007E055C" w14:paraId="1561E355" w14:textId="77777777" w:rsidTr="0042624A">
        <w:tc>
          <w:tcPr>
            <w:tcW w:w="2405" w:type="dxa"/>
          </w:tcPr>
          <w:p w14:paraId="1376DF01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</w:tcPr>
          <w:p w14:paraId="5255EA1A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10290" w:type="dxa"/>
          </w:tcPr>
          <w:p w14:paraId="4502BEE3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</w:tr>
    </w:tbl>
    <w:p w14:paraId="64DD8E7C" w14:textId="357D0E8B" w:rsidR="0067166A" w:rsidRPr="007E055C" w:rsidRDefault="0067166A" w:rsidP="0067166A">
      <w:pPr>
        <w:pStyle w:val="Overskrift4"/>
        <w:rPr>
          <w:rFonts w:cs="Arial"/>
        </w:rPr>
      </w:pPr>
      <w:r w:rsidRPr="007E055C">
        <w:rPr>
          <w:rFonts w:cs="Arial"/>
        </w:rPr>
        <w:t>Klasse 30 år og eldre:</w:t>
      </w:r>
    </w:p>
    <w:tbl>
      <w:tblPr>
        <w:tblStyle w:val="Tabellrutenett"/>
        <w:tblW w:w="13462" w:type="dxa"/>
        <w:tblLayout w:type="fixed"/>
        <w:tblLook w:val="04A0" w:firstRow="1" w:lastRow="0" w:firstColumn="1" w:lastColumn="0" w:noHBand="0" w:noVBand="1"/>
      </w:tblPr>
      <w:tblGrid>
        <w:gridCol w:w="2405"/>
        <w:gridCol w:w="767"/>
        <w:gridCol w:w="10290"/>
      </w:tblGrid>
      <w:tr w:rsidR="0067166A" w:rsidRPr="007E055C" w14:paraId="25A031CE" w14:textId="77777777" w:rsidTr="0042624A">
        <w:tc>
          <w:tcPr>
            <w:tcW w:w="2405" w:type="dxa"/>
          </w:tcPr>
          <w:p w14:paraId="22B02495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767" w:type="dxa"/>
          </w:tcPr>
          <w:p w14:paraId="5A78336E" w14:textId="77777777" w:rsidR="0067166A" w:rsidRPr="007E055C" w:rsidRDefault="0067166A" w:rsidP="009B6B9E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10290" w:type="dxa"/>
          </w:tcPr>
          <w:p w14:paraId="5059F1DB" w14:textId="77777777" w:rsidR="0067166A" w:rsidRPr="007E055C" w:rsidRDefault="0067166A" w:rsidP="009B6B9E">
            <w:pPr>
              <w:jc w:val="center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Hva slags oppvisning</w:t>
            </w:r>
          </w:p>
        </w:tc>
      </w:tr>
      <w:tr w:rsidR="0067166A" w:rsidRPr="007E055C" w14:paraId="57495B80" w14:textId="77777777" w:rsidTr="0042624A">
        <w:tc>
          <w:tcPr>
            <w:tcW w:w="2405" w:type="dxa"/>
          </w:tcPr>
          <w:p w14:paraId="0DA37E1C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</w:tcPr>
          <w:p w14:paraId="5429BC95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  <w:tc>
          <w:tcPr>
            <w:tcW w:w="10290" w:type="dxa"/>
          </w:tcPr>
          <w:p w14:paraId="603473BF" w14:textId="77777777" w:rsidR="0067166A" w:rsidRPr="007E055C" w:rsidRDefault="0067166A" w:rsidP="009B6B9E">
            <w:pPr>
              <w:rPr>
                <w:rFonts w:ascii="Arial" w:hAnsi="Arial" w:cs="Arial"/>
              </w:rPr>
            </w:pPr>
          </w:p>
        </w:tc>
      </w:tr>
    </w:tbl>
    <w:p w14:paraId="476B8DFE" w14:textId="77777777" w:rsidR="0067166A" w:rsidRPr="007E055C" w:rsidRDefault="0067166A">
      <w:pPr>
        <w:spacing w:after="0" w:line="240" w:lineRule="auto"/>
        <w:rPr>
          <w:rFonts w:ascii="Arial" w:eastAsiaTheme="majorEastAsia" w:hAnsi="Arial" w:cs="Arial"/>
          <w:b/>
          <w:color w:val="003A78"/>
          <w:sz w:val="28"/>
          <w:szCs w:val="28"/>
        </w:rPr>
      </w:pPr>
      <w:r w:rsidRPr="007E055C">
        <w:rPr>
          <w:rFonts w:ascii="Arial" w:hAnsi="Arial" w:cs="Arial"/>
        </w:rPr>
        <w:br w:type="page"/>
      </w:r>
    </w:p>
    <w:p w14:paraId="3E672129" w14:textId="75548B29" w:rsidR="00DF6D05" w:rsidRPr="007E055C" w:rsidRDefault="00DF6D05" w:rsidP="00AE45DB">
      <w:pPr>
        <w:pStyle w:val="Overskrift3"/>
        <w:rPr>
          <w:rFonts w:ascii="Arial" w:hAnsi="Arial" w:cs="Arial"/>
        </w:rPr>
      </w:pPr>
      <w:r w:rsidRPr="007E055C">
        <w:rPr>
          <w:rFonts w:ascii="Arial" w:hAnsi="Arial" w:cs="Arial"/>
        </w:rPr>
        <w:lastRenderedPageBreak/>
        <w:t>TURN MENN</w:t>
      </w:r>
    </w:p>
    <w:p w14:paraId="01685D9B" w14:textId="4AAA6AC3" w:rsidR="00DF6D05" w:rsidRPr="007E055C" w:rsidRDefault="00DF6D05" w:rsidP="000631BB">
      <w:pPr>
        <w:pStyle w:val="Overskrift4"/>
        <w:rPr>
          <w:rFonts w:cs="Arial"/>
        </w:rPr>
      </w:pPr>
      <w:bookmarkStart w:id="1" w:name="_Hlk146268547"/>
      <w:r w:rsidRPr="007E055C">
        <w:rPr>
          <w:rFonts w:cs="Arial"/>
        </w:rPr>
        <w:t xml:space="preserve">Klasse </w:t>
      </w:r>
      <w:r w:rsidR="00486262" w:rsidRPr="007E055C">
        <w:rPr>
          <w:rFonts w:cs="Arial"/>
        </w:rPr>
        <w:t>6</w:t>
      </w:r>
      <w:r w:rsidRPr="007E055C">
        <w:rPr>
          <w:rFonts w:cs="Arial"/>
        </w:rPr>
        <w:t xml:space="preserve"> – </w:t>
      </w:r>
      <w:r w:rsidR="00486262" w:rsidRPr="007E055C">
        <w:rPr>
          <w:rFonts w:cs="Arial"/>
        </w:rPr>
        <w:t>7</w:t>
      </w:r>
      <w:r w:rsidRPr="007E055C">
        <w:rPr>
          <w:rFonts w:cs="Arial"/>
        </w:rPr>
        <w:t xml:space="preserve">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072"/>
        <w:gridCol w:w="950"/>
        <w:gridCol w:w="1268"/>
        <w:gridCol w:w="1659"/>
        <w:gridCol w:w="840"/>
        <w:gridCol w:w="889"/>
      </w:tblGrid>
      <w:tr w:rsidR="005E7EE8" w:rsidRPr="007E055C" w14:paraId="573358E3" w14:textId="77777777" w:rsidTr="00A06CF8">
        <w:tc>
          <w:tcPr>
            <w:tcW w:w="1423" w:type="dxa"/>
          </w:tcPr>
          <w:p w14:paraId="1BDBBF07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4" w:type="dxa"/>
          </w:tcPr>
          <w:p w14:paraId="583C4077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550" w:type="dxa"/>
          </w:tcPr>
          <w:p w14:paraId="73263087" w14:textId="608E48AE" w:rsidR="00A06CF8" w:rsidRPr="007E055C" w:rsidRDefault="00A06CF8" w:rsidP="00B9469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2F143C5E" w14:textId="1BB468D3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07" w:type="dxa"/>
          </w:tcPr>
          <w:p w14:paraId="1A82012B" w14:textId="41A3417D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08738805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RINGER</w:t>
            </w:r>
          </w:p>
        </w:tc>
        <w:tc>
          <w:tcPr>
            <w:tcW w:w="789" w:type="dxa"/>
          </w:tcPr>
          <w:p w14:paraId="5335E089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BØYLE</w:t>
            </w:r>
          </w:p>
        </w:tc>
        <w:tc>
          <w:tcPr>
            <w:tcW w:w="1042" w:type="dxa"/>
          </w:tcPr>
          <w:p w14:paraId="54F3D4DD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95" w:type="dxa"/>
          </w:tcPr>
          <w:p w14:paraId="293A0E1C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SVINGSTANG</w:t>
            </w:r>
          </w:p>
        </w:tc>
        <w:tc>
          <w:tcPr>
            <w:tcW w:w="727" w:type="dxa"/>
          </w:tcPr>
          <w:p w14:paraId="333C0A42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783" w:type="dxa"/>
          </w:tcPr>
          <w:p w14:paraId="216267C3" w14:textId="77777777" w:rsidR="00A06CF8" w:rsidRPr="007E055C" w:rsidRDefault="00A06CF8" w:rsidP="00B9469A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5E7EE8" w:rsidRPr="007E055C" w14:paraId="4DF70B58" w14:textId="77777777" w:rsidTr="00A06CF8">
        <w:tc>
          <w:tcPr>
            <w:tcW w:w="1423" w:type="dxa"/>
          </w:tcPr>
          <w:p w14:paraId="67E5ED61" w14:textId="776C9C04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504" w:type="dxa"/>
          </w:tcPr>
          <w:p w14:paraId="7AD0982C" w14:textId="06293F43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550" w:type="dxa"/>
          </w:tcPr>
          <w:p w14:paraId="4FE61B2B" w14:textId="77777777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1AAB185E" w14:textId="1B20AEFF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</w:tcPr>
          <w:p w14:paraId="2F6ACC71" w14:textId="63D1F159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2F31D9A7" w14:textId="2C9B7B32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789" w:type="dxa"/>
          </w:tcPr>
          <w:p w14:paraId="2677A3E7" w14:textId="07499310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56D78C4A" w14:textId="72C83FEE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262DD5A4" w14:textId="1D3AC5F0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4769B77D" w14:textId="510DE5EE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DB1181E" w14:textId="7FB80111" w:rsidR="00A06CF8" w:rsidRPr="007E055C" w:rsidRDefault="00A06CF8" w:rsidP="00B9469A">
            <w:pPr>
              <w:rPr>
                <w:rFonts w:ascii="Arial" w:hAnsi="Arial" w:cs="Arial"/>
              </w:rPr>
            </w:pPr>
          </w:p>
        </w:tc>
      </w:tr>
    </w:tbl>
    <w:p w14:paraId="49D6B70E" w14:textId="0BA3188C" w:rsidR="00486262" w:rsidRPr="007E055C" w:rsidRDefault="00486262" w:rsidP="00486262">
      <w:pPr>
        <w:pStyle w:val="Overskrift4"/>
        <w:rPr>
          <w:rFonts w:cs="Arial"/>
        </w:rPr>
      </w:pPr>
      <w:bookmarkStart w:id="2" w:name="_Hlk146268602"/>
      <w:bookmarkEnd w:id="1"/>
      <w:r w:rsidRPr="007E055C">
        <w:rPr>
          <w:rFonts w:cs="Arial"/>
        </w:rPr>
        <w:t>Klasse 8 – 11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072"/>
        <w:gridCol w:w="950"/>
        <w:gridCol w:w="1268"/>
        <w:gridCol w:w="1659"/>
        <w:gridCol w:w="840"/>
        <w:gridCol w:w="889"/>
      </w:tblGrid>
      <w:tr w:rsidR="00A06CF8" w:rsidRPr="007E055C" w14:paraId="26EE60D0" w14:textId="77777777" w:rsidTr="00A06CF8">
        <w:tc>
          <w:tcPr>
            <w:tcW w:w="1423" w:type="dxa"/>
          </w:tcPr>
          <w:p w14:paraId="4D3966F5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4" w:type="dxa"/>
          </w:tcPr>
          <w:p w14:paraId="2E2FA92F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550" w:type="dxa"/>
          </w:tcPr>
          <w:p w14:paraId="37258120" w14:textId="21528F81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757A444A" w14:textId="1A75E02B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07" w:type="dxa"/>
          </w:tcPr>
          <w:p w14:paraId="6E9AD160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445F51E0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RINGER</w:t>
            </w:r>
          </w:p>
        </w:tc>
        <w:tc>
          <w:tcPr>
            <w:tcW w:w="789" w:type="dxa"/>
          </w:tcPr>
          <w:p w14:paraId="17D4DDE9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BØYLE</w:t>
            </w:r>
          </w:p>
        </w:tc>
        <w:tc>
          <w:tcPr>
            <w:tcW w:w="1042" w:type="dxa"/>
          </w:tcPr>
          <w:p w14:paraId="5C51FDD2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95" w:type="dxa"/>
          </w:tcPr>
          <w:p w14:paraId="50835ABF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SVINGSTANG</w:t>
            </w:r>
          </w:p>
        </w:tc>
        <w:tc>
          <w:tcPr>
            <w:tcW w:w="727" w:type="dxa"/>
          </w:tcPr>
          <w:p w14:paraId="5A3D3C15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783" w:type="dxa"/>
          </w:tcPr>
          <w:p w14:paraId="7A36E4A4" w14:textId="77777777" w:rsidR="00A06CF8" w:rsidRPr="007E055C" w:rsidRDefault="00A06CF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A06CF8" w:rsidRPr="007E055C" w14:paraId="562012C3" w14:textId="77777777" w:rsidTr="00A06CF8">
        <w:tc>
          <w:tcPr>
            <w:tcW w:w="1423" w:type="dxa"/>
          </w:tcPr>
          <w:p w14:paraId="2204E182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504" w:type="dxa"/>
          </w:tcPr>
          <w:p w14:paraId="304BF8D1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550" w:type="dxa"/>
          </w:tcPr>
          <w:p w14:paraId="4BA0964C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6D95336E" w14:textId="34D7889C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</w:tcPr>
          <w:p w14:paraId="0FE2E412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0E54499A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789" w:type="dxa"/>
          </w:tcPr>
          <w:p w14:paraId="52986239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3AFD1746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1A72A7DB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3B9E44B7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41BEF73F" w14:textId="77777777" w:rsidR="00A06CF8" w:rsidRPr="007E055C" w:rsidRDefault="00A06CF8" w:rsidP="00855806">
            <w:pPr>
              <w:rPr>
                <w:rFonts w:ascii="Arial" w:hAnsi="Arial" w:cs="Arial"/>
              </w:rPr>
            </w:pPr>
          </w:p>
        </w:tc>
      </w:tr>
    </w:tbl>
    <w:p w14:paraId="6DAE1736" w14:textId="5B093780" w:rsidR="00486262" w:rsidRPr="007E055C" w:rsidRDefault="00486262" w:rsidP="00486262">
      <w:pPr>
        <w:pStyle w:val="Overskrift4"/>
        <w:rPr>
          <w:rFonts w:cs="Arial"/>
        </w:rPr>
      </w:pPr>
      <w:bookmarkStart w:id="3" w:name="_Hlk146268640"/>
      <w:bookmarkEnd w:id="2"/>
      <w:r w:rsidRPr="007E055C">
        <w:rPr>
          <w:rFonts w:cs="Arial"/>
        </w:rPr>
        <w:t>Klasse 12 – 15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072"/>
        <w:gridCol w:w="950"/>
        <w:gridCol w:w="1268"/>
        <w:gridCol w:w="1659"/>
        <w:gridCol w:w="840"/>
        <w:gridCol w:w="889"/>
      </w:tblGrid>
      <w:tr w:rsidR="006C7D4D" w:rsidRPr="007E055C" w14:paraId="0CF608CF" w14:textId="77777777" w:rsidTr="006C7D4D">
        <w:tc>
          <w:tcPr>
            <w:tcW w:w="1423" w:type="dxa"/>
          </w:tcPr>
          <w:p w14:paraId="4ABD6290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4" w:type="dxa"/>
          </w:tcPr>
          <w:p w14:paraId="5E7B071A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550" w:type="dxa"/>
          </w:tcPr>
          <w:p w14:paraId="17F75552" w14:textId="34455EB5" w:rsidR="006C7D4D" w:rsidRPr="007E055C" w:rsidRDefault="005E7EE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30CC53A7" w14:textId="0B8211F3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07" w:type="dxa"/>
          </w:tcPr>
          <w:p w14:paraId="29B1F407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2AEB7986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RINGER</w:t>
            </w:r>
          </w:p>
        </w:tc>
        <w:tc>
          <w:tcPr>
            <w:tcW w:w="789" w:type="dxa"/>
          </w:tcPr>
          <w:p w14:paraId="26A1E060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BØYLE</w:t>
            </w:r>
          </w:p>
        </w:tc>
        <w:tc>
          <w:tcPr>
            <w:tcW w:w="1042" w:type="dxa"/>
          </w:tcPr>
          <w:p w14:paraId="2B297C6C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95" w:type="dxa"/>
          </w:tcPr>
          <w:p w14:paraId="719701E4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SVINGSTANG</w:t>
            </w:r>
          </w:p>
        </w:tc>
        <w:tc>
          <w:tcPr>
            <w:tcW w:w="727" w:type="dxa"/>
          </w:tcPr>
          <w:p w14:paraId="49306CAE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783" w:type="dxa"/>
          </w:tcPr>
          <w:p w14:paraId="61C63BEE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135DA252" w14:textId="77777777" w:rsidTr="006C7D4D">
        <w:tc>
          <w:tcPr>
            <w:tcW w:w="1423" w:type="dxa"/>
          </w:tcPr>
          <w:p w14:paraId="55BC9D8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4" w:type="dxa"/>
          </w:tcPr>
          <w:p w14:paraId="3FF423F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50" w:type="dxa"/>
          </w:tcPr>
          <w:p w14:paraId="00F60DFF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14140E4D" w14:textId="0690ED8E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</w:tcPr>
          <w:p w14:paraId="60755E7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11B5C171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9" w:type="dxa"/>
          </w:tcPr>
          <w:p w14:paraId="04CAC71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7244C2A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52EC5FD3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512515DE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16C4B4E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03F227E7" w14:textId="301AA31B" w:rsidR="00486262" w:rsidRPr="007E055C" w:rsidRDefault="00486262" w:rsidP="00486262">
      <w:pPr>
        <w:pStyle w:val="Overskrift4"/>
        <w:rPr>
          <w:rFonts w:cs="Arial"/>
        </w:rPr>
      </w:pPr>
      <w:bookmarkStart w:id="4" w:name="_Hlk146268732"/>
      <w:bookmarkEnd w:id="3"/>
      <w:r w:rsidRPr="007E055C">
        <w:rPr>
          <w:rFonts w:cs="Arial"/>
        </w:rPr>
        <w:t xml:space="preserve">Klasse </w:t>
      </w:r>
      <w:r w:rsidR="00CC510C" w:rsidRPr="007E055C">
        <w:rPr>
          <w:rFonts w:cs="Arial"/>
        </w:rPr>
        <w:t>16</w:t>
      </w:r>
      <w:r w:rsidRPr="007E055C">
        <w:rPr>
          <w:rFonts w:cs="Arial"/>
        </w:rPr>
        <w:t xml:space="preserve"> – </w:t>
      </w:r>
      <w:r w:rsidR="00CC510C" w:rsidRPr="007E055C">
        <w:rPr>
          <w:rFonts w:cs="Arial"/>
        </w:rPr>
        <w:t>21</w:t>
      </w:r>
      <w:r w:rsidRPr="007E055C">
        <w:rPr>
          <w:rFonts w:cs="Arial"/>
        </w:rPr>
        <w:t xml:space="preserve">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072"/>
        <w:gridCol w:w="950"/>
        <w:gridCol w:w="1268"/>
        <w:gridCol w:w="1659"/>
        <w:gridCol w:w="840"/>
        <w:gridCol w:w="889"/>
      </w:tblGrid>
      <w:tr w:rsidR="006C7D4D" w:rsidRPr="007E055C" w14:paraId="4A7C310B" w14:textId="77777777" w:rsidTr="006C7D4D">
        <w:tc>
          <w:tcPr>
            <w:tcW w:w="1423" w:type="dxa"/>
          </w:tcPr>
          <w:p w14:paraId="7BF16E74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4" w:type="dxa"/>
          </w:tcPr>
          <w:p w14:paraId="7827586A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550" w:type="dxa"/>
          </w:tcPr>
          <w:p w14:paraId="6ACF7085" w14:textId="440BFA96" w:rsidR="006C7D4D" w:rsidRPr="007E055C" w:rsidRDefault="005E7EE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1877D984" w14:textId="18C8CF8F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07" w:type="dxa"/>
          </w:tcPr>
          <w:p w14:paraId="48E04BEF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5FCDE564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RINGER</w:t>
            </w:r>
          </w:p>
        </w:tc>
        <w:tc>
          <w:tcPr>
            <w:tcW w:w="789" w:type="dxa"/>
          </w:tcPr>
          <w:p w14:paraId="78E617CC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BØYLE</w:t>
            </w:r>
          </w:p>
        </w:tc>
        <w:tc>
          <w:tcPr>
            <w:tcW w:w="1042" w:type="dxa"/>
          </w:tcPr>
          <w:p w14:paraId="2E2BF196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95" w:type="dxa"/>
          </w:tcPr>
          <w:p w14:paraId="66DFC05C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SVINGSTANG</w:t>
            </w:r>
          </w:p>
        </w:tc>
        <w:tc>
          <w:tcPr>
            <w:tcW w:w="727" w:type="dxa"/>
          </w:tcPr>
          <w:p w14:paraId="30E38475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783" w:type="dxa"/>
          </w:tcPr>
          <w:p w14:paraId="235D39B9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3AEEFC8E" w14:textId="77777777" w:rsidTr="006C7D4D">
        <w:tc>
          <w:tcPr>
            <w:tcW w:w="1423" w:type="dxa"/>
          </w:tcPr>
          <w:p w14:paraId="19724DB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4" w:type="dxa"/>
          </w:tcPr>
          <w:p w14:paraId="511CFDD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50" w:type="dxa"/>
          </w:tcPr>
          <w:p w14:paraId="6B6A6C8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6043D595" w14:textId="331C9AC6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</w:tcPr>
          <w:p w14:paraId="2565AE3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48D93BD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9" w:type="dxa"/>
          </w:tcPr>
          <w:p w14:paraId="50D96200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3E916AFF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6BC2A00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24826C9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A8C7EF3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3EFCE098" w14:textId="492594AC" w:rsidR="00CC510C" w:rsidRPr="007E055C" w:rsidRDefault="00CC510C" w:rsidP="00CC510C">
      <w:pPr>
        <w:pStyle w:val="Overskrift4"/>
        <w:rPr>
          <w:rFonts w:cs="Arial"/>
        </w:rPr>
      </w:pPr>
      <w:bookmarkStart w:id="5" w:name="_Hlk146268908"/>
      <w:bookmarkEnd w:id="4"/>
      <w:r w:rsidRPr="007E055C">
        <w:rPr>
          <w:rFonts w:cs="Arial"/>
        </w:rPr>
        <w:t>Klasse 22 – 29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072"/>
        <w:gridCol w:w="950"/>
        <w:gridCol w:w="1268"/>
        <w:gridCol w:w="1659"/>
        <w:gridCol w:w="840"/>
        <w:gridCol w:w="889"/>
      </w:tblGrid>
      <w:tr w:rsidR="006C7D4D" w:rsidRPr="007E055C" w14:paraId="40DF5395" w14:textId="77777777" w:rsidTr="006C7D4D">
        <w:tc>
          <w:tcPr>
            <w:tcW w:w="1423" w:type="dxa"/>
          </w:tcPr>
          <w:p w14:paraId="0640EB68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4" w:type="dxa"/>
          </w:tcPr>
          <w:p w14:paraId="0393B380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550" w:type="dxa"/>
          </w:tcPr>
          <w:p w14:paraId="45058385" w14:textId="48A1FF35" w:rsidR="006C7D4D" w:rsidRPr="007E055C" w:rsidRDefault="005E7EE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459EA40" w14:textId="6E22B84E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07" w:type="dxa"/>
          </w:tcPr>
          <w:p w14:paraId="187C6E4C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78A0134D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RINGER</w:t>
            </w:r>
          </w:p>
        </w:tc>
        <w:tc>
          <w:tcPr>
            <w:tcW w:w="789" w:type="dxa"/>
          </w:tcPr>
          <w:p w14:paraId="30116BEE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BØYLE</w:t>
            </w:r>
          </w:p>
        </w:tc>
        <w:tc>
          <w:tcPr>
            <w:tcW w:w="1042" w:type="dxa"/>
          </w:tcPr>
          <w:p w14:paraId="27666626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95" w:type="dxa"/>
          </w:tcPr>
          <w:p w14:paraId="1E698DBC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SVINGSTANG</w:t>
            </w:r>
          </w:p>
        </w:tc>
        <w:tc>
          <w:tcPr>
            <w:tcW w:w="727" w:type="dxa"/>
          </w:tcPr>
          <w:p w14:paraId="526F152D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783" w:type="dxa"/>
          </w:tcPr>
          <w:p w14:paraId="0A8C3BD0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316B6B7E" w14:textId="77777777" w:rsidTr="006C7D4D">
        <w:tc>
          <w:tcPr>
            <w:tcW w:w="1423" w:type="dxa"/>
          </w:tcPr>
          <w:p w14:paraId="52965DBC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4" w:type="dxa"/>
          </w:tcPr>
          <w:p w14:paraId="6D96D0A2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50" w:type="dxa"/>
          </w:tcPr>
          <w:p w14:paraId="5182EC8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4DCEC0CD" w14:textId="7F9350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</w:tcPr>
          <w:p w14:paraId="0FC74C52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6BC7A31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9" w:type="dxa"/>
          </w:tcPr>
          <w:p w14:paraId="64C8266E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6D77470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13EC445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6A076A71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98B55E8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bookmarkEnd w:id="5"/>
    <w:p w14:paraId="5F242C7E" w14:textId="1D4EBCC4" w:rsidR="00CC510C" w:rsidRPr="007E055C" w:rsidRDefault="00CC510C" w:rsidP="00CC510C">
      <w:pPr>
        <w:pStyle w:val="Overskrift4"/>
        <w:rPr>
          <w:rFonts w:cs="Arial"/>
        </w:rPr>
      </w:pPr>
      <w:r w:rsidRPr="007E055C">
        <w:rPr>
          <w:rFonts w:cs="Arial"/>
        </w:rPr>
        <w:t>Klasse 30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072"/>
        <w:gridCol w:w="950"/>
        <w:gridCol w:w="1268"/>
        <w:gridCol w:w="1659"/>
        <w:gridCol w:w="840"/>
        <w:gridCol w:w="889"/>
      </w:tblGrid>
      <w:tr w:rsidR="006C7D4D" w:rsidRPr="007E055C" w14:paraId="38D598A5" w14:textId="77777777" w:rsidTr="006C7D4D">
        <w:tc>
          <w:tcPr>
            <w:tcW w:w="1423" w:type="dxa"/>
          </w:tcPr>
          <w:p w14:paraId="09CBC8D9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4" w:type="dxa"/>
          </w:tcPr>
          <w:p w14:paraId="69E4F5F6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550" w:type="dxa"/>
          </w:tcPr>
          <w:p w14:paraId="60307492" w14:textId="0268219F" w:rsidR="006C7D4D" w:rsidRPr="007E055C" w:rsidRDefault="005E7EE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0FBCC300" w14:textId="7FAE639D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07" w:type="dxa"/>
          </w:tcPr>
          <w:p w14:paraId="5791884D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0526DFBF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RINGER</w:t>
            </w:r>
          </w:p>
        </w:tc>
        <w:tc>
          <w:tcPr>
            <w:tcW w:w="789" w:type="dxa"/>
          </w:tcPr>
          <w:p w14:paraId="3F6259D6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BØYLE</w:t>
            </w:r>
          </w:p>
        </w:tc>
        <w:tc>
          <w:tcPr>
            <w:tcW w:w="1042" w:type="dxa"/>
          </w:tcPr>
          <w:p w14:paraId="3B1D2A1A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95" w:type="dxa"/>
          </w:tcPr>
          <w:p w14:paraId="68E50C99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SVINGSTANG</w:t>
            </w:r>
          </w:p>
        </w:tc>
        <w:tc>
          <w:tcPr>
            <w:tcW w:w="727" w:type="dxa"/>
          </w:tcPr>
          <w:p w14:paraId="36212BAA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783" w:type="dxa"/>
          </w:tcPr>
          <w:p w14:paraId="3194E9AE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769FEFF2" w14:textId="77777777" w:rsidTr="006C7D4D">
        <w:tc>
          <w:tcPr>
            <w:tcW w:w="1423" w:type="dxa"/>
          </w:tcPr>
          <w:p w14:paraId="754DC303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4" w:type="dxa"/>
          </w:tcPr>
          <w:p w14:paraId="433F387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50" w:type="dxa"/>
          </w:tcPr>
          <w:p w14:paraId="7828179C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6B65CFC5" w14:textId="3DF4ECAA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</w:tcPr>
          <w:p w14:paraId="3BE0AEA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359920B3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9" w:type="dxa"/>
          </w:tcPr>
          <w:p w14:paraId="4E88394F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5B0B7413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14:paraId="6170D7B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4110670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2D4CCEA2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bookmarkEnd w:id="0"/>
    <w:p w14:paraId="42892D55" w14:textId="432D296A" w:rsidR="00CC510C" w:rsidRPr="007E055C" w:rsidRDefault="00CC510C" w:rsidP="00AE45DB">
      <w:pPr>
        <w:pStyle w:val="Overskrift3"/>
        <w:rPr>
          <w:rFonts w:ascii="Arial" w:hAnsi="Arial" w:cs="Arial"/>
        </w:rPr>
      </w:pPr>
      <w:r w:rsidRPr="007E055C">
        <w:rPr>
          <w:rFonts w:ascii="Arial" w:hAnsi="Arial" w:cs="Arial"/>
        </w:rPr>
        <w:lastRenderedPageBreak/>
        <w:t>TURN KVINNER</w:t>
      </w:r>
    </w:p>
    <w:p w14:paraId="239CDEF0" w14:textId="77777777" w:rsidR="00CC510C" w:rsidRPr="007E055C" w:rsidRDefault="00CC510C" w:rsidP="00CC510C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6 – 7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268"/>
        <w:gridCol w:w="718"/>
        <w:gridCol w:w="1268"/>
        <w:gridCol w:w="840"/>
        <w:gridCol w:w="889"/>
      </w:tblGrid>
      <w:tr w:rsidR="006C7D4D" w:rsidRPr="007E055C" w14:paraId="331E3A2F" w14:textId="77777777" w:rsidTr="006C7D4D">
        <w:tc>
          <w:tcPr>
            <w:tcW w:w="1814" w:type="dxa"/>
          </w:tcPr>
          <w:p w14:paraId="5421547C" w14:textId="77777777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27" w:type="dxa"/>
          </w:tcPr>
          <w:p w14:paraId="1DB2F4D6" w14:textId="77777777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786" w:type="dxa"/>
          </w:tcPr>
          <w:p w14:paraId="73330614" w14:textId="224CA0BC" w:rsidR="006C7D4D" w:rsidRPr="007E055C" w:rsidRDefault="005E7EE8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75677CC5" w14:textId="3EEF08D7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7" w:type="dxa"/>
          </w:tcPr>
          <w:p w14:paraId="1E2A9944" w14:textId="0D459F52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1042" w:type="dxa"/>
          </w:tcPr>
          <w:p w14:paraId="63467761" w14:textId="34409A11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777" w:type="dxa"/>
          </w:tcPr>
          <w:p w14:paraId="215EAE7D" w14:textId="1BB2A6BC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BOM</w:t>
            </w:r>
          </w:p>
        </w:tc>
        <w:tc>
          <w:tcPr>
            <w:tcW w:w="1042" w:type="dxa"/>
          </w:tcPr>
          <w:p w14:paraId="4858BA9D" w14:textId="77777777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21" w:type="dxa"/>
          </w:tcPr>
          <w:p w14:paraId="0EFC04A3" w14:textId="0F8723B4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783" w:type="dxa"/>
          </w:tcPr>
          <w:p w14:paraId="4845A6D6" w14:textId="77777777" w:rsidR="006C7D4D" w:rsidRPr="007E055C" w:rsidRDefault="006C7D4D" w:rsidP="00CC510C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07212F95" w14:textId="77777777" w:rsidTr="006C7D4D">
        <w:tc>
          <w:tcPr>
            <w:tcW w:w="1814" w:type="dxa"/>
          </w:tcPr>
          <w:p w14:paraId="29AAD9C5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527" w:type="dxa"/>
          </w:tcPr>
          <w:p w14:paraId="1A7112FD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697F782B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7EF24521" w14:textId="077D35A4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2F52FF4C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1E18C746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7" w:type="dxa"/>
          </w:tcPr>
          <w:p w14:paraId="37A198E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4D73B2E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321" w:type="dxa"/>
          </w:tcPr>
          <w:p w14:paraId="6AA331B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A2A62E8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</w:tr>
    </w:tbl>
    <w:p w14:paraId="1F2B1DAE" w14:textId="77777777" w:rsidR="00CC510C" w:rsidRPr="007E055C" w:rsidRDefault="00CC510C" w:rsidP="00CC510C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8 – 11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268"/>
        <w:gridCol w:w="718"/>
        <w:gridCol w:w="1268"/>
        <w:gridCol w:w="840"/>
        <w:gridCol w:w="889"/>
      </w:tblGrid>
      <w:tr w:rsidR="006C7D4D" w:rsidRPr="007E055C" w14:paraId="2347C2C3" w14:textId="77777777" w:rsidTr="006C7D4D">
        <w:tc>
          <w:tcPr>
            <w:tcW w:w="1820" w:type="dxa"/>
          </w:tcPr>
          <w:p w14:paraId="541E58AD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27" w:type="dxa"/>
          </w:tcPr>
          <w:p w14:paraId="2B3CD518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779" w:type="dxa"/>
          </w:tcPr>
          <w:p w14:paraId="01E99106" w14:textId="695C45B0" w:rsidR="006C7D4D" w:rsidRPr="007E055C" w:rsidRDefault="005E7EE8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7C7B0F1" w14:textId="432BC9CD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7" w:type="dxa"/>
          </w:tcPr>
          <w:p w14:paraId="22DBE25F" w14:textId="123BEC80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1042" w:type="dxa"/>
          </w:tcPr>
          <w:p w14:paraId="688821AA" w14:textId="1FECA925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776" w:type="dxa"/>
          </w:tcPr>
          <w:p w14:paraId="498057B7" w14:textId="5521A9B9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BOM</w:t>
            </w:r>
          </w:p>
        </w:tc>
        <w:tc>
          <w:tcPr>
            <w:tcW w:w="1042" w:type="dxa"/>
          </w:tcPr>
          <w:p w14:paraId="5BB1E2F7" w14:textId="07790606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23" w:type="dxa"/>
          </w:tcPr>
          <w:p w14:paraId="525D159D" w14:textId="48E8CDE0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783" w:type="dxa"/>
          </w:tcPr>
          <w:p w14:paraId="6FD396A9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6CB15DF5" w14:textId="77777777" w:rsidTr="006C7D4D">
        <w:tc>
          <w:tcPr>
            <w:tcW w:w="1820" w:type="dxa"/>
          </w:tcPr>
          <w:p w14:paraId="130785F0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527" w:type="dxa"/>
          </w:tcPr>
          <w:p w14:paraId="22AA0C86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9" w:type="dxa"/>
          </w:tcPr>
          <w:p w14:paraId="1087ABE0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70AF3D54" w14:textId="786D3498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0DD0B8C1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1B4C73B2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6" w:type="dxa"/>
          </w:tcPr>
          <w:p w14:paraId="5EFF3440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7F846B1D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323" w:type="dxa"/>
          </w:tcPr>
          <w:p w14:paraId="160E3F02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5D5F8AA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</w:tr>
    </w:tbl>
    <w:p w14:paraId="6B6E75CA" w14:textId="77777777" w:rsidR="00CC510C" w:rsidRPr="007E055C" w:rsidRDefault="00CC510C" w:rsidP="00CC510C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12 – 15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268"/>
        <w:gridCol w:w="718"/>
        <w:gridCol w:w="1268"/>
        <w:gridCol w:w="840"/>
        <w:gridCol w:w="889"/>
      </w:tblGrid>
      <w:tr w:rsidR="006C7D4D" w:rsidRPr="007E055C" w14:paraId="52FA3F88" w14:textId="77777777" w:rsidTr="006C7D4D">
        <w:tc>
          <w:tcPr>
            <w:tcW w:w="1820" w:type="dxa"/>
          </w:tcPr>
          <w:p w14:paraId="07A9B4E8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27" w:type="dxa"/>
          </w:tcPr>
          <w:p w14:paraId="148DD8C3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779" w:type="dxa"/>
          </w:tcPr>
          <w:p w14:paraId="589542FF" w14:textId="2E6EC3C6" w:rsidR="006C7D4D" w:rsidRPr="007E055C" w:rsidRDefault="005E7EE8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20C17853" w14:textId="6188CFB5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7" w:type="dxa"/>
          </w:tcPr>
          <w:p w14:paraId="3931C691" w14:textId="724522CA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1042" w:type="dxa"/>
          </w:tcPr>
          <w:p w14:paraId="459B8E47" w14:textId="6154A6ED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776" w:type="dxa"/>
          </w:tcPr>
          <w:p w14:paraId="7BAE1F51" w14:textId="0794C292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BOM</w:t>
            </w:r>
          </w:p>
        </w:tc>
        <w:tc>
          <w:tcPr>
            <w:tcW w:w="1042" w:type="dxa"/>
          </w:tcPr>
          <w:p w14:paraId="61F46B59" w14:textId="70F900CD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23" w:type="dxa"/>
          </w:tcPr>
          <w:p w14:paraId="78C71829" w14:textId="1BA0A74B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783" w:type="dxa"/>
          </w:tcPr>
          <w:p w14:paraId="7F289572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5389D0F4" w14:textId="77777777" w:rsidTr="006C7D4D">
        <w:tc>
          <w:tcPr>
            <w:tcW w:w="1820" w:type="dxa"/>
          </w:tcPr>
          <w:p w14:paraId="65642DD4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527" w:type="dxa"/>
          </w:tcPr>
          <w:p w14:paraId="4F3F0DA8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9" w:type="dxa"/>
          </w:tcPr>
          <w:p w14:paraId="0E86758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40FBD899" w14:textId="71380E38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18B13502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614B55E1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6" w:type="dxa"/>
          </w:tcPr>
          <w:p w14:paraId="222A95DF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56C44C86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323" w:type="dxa"/>
          </w:tcPr>
          <w:p w14:paraId="43B89994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4781A453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</w:tr>
    </w:tbl>
    <w:p w14:paraId="69220172" w14:textId="77777777" w:rsidR="00CC510C" w:rsidRPr="007E055C" w:rsidRDefault="00CC510C" w:rsidP="00CC510C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16 – 21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268"/>
        <w:gridCol w:w="718"/>
        <w:gridCol w:w="1268"/>
        <w:gridCol w:w="840"/>
        <w:gridCol w:w="889"/>
      </w:tblGrid>
      <w:tr w:rsidR="006C7D4D" w:rsidRPr="007E055C" w14:paraId="0C98F160" w14:textId="77777777" w:rsidTr="006C7D4D">
        <w:tc>
          <w:tcPr>
            <w:tcW w:w="1814" w:type="dxa"/>
          </w:tcPr>
          <w:p w14:paraId="589E6654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27" w:type="dxa"/>
          </w:tcPr>
          <w:p w14:paraId="4FC87E47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786" w:type="dxa"/>
          </w:tcPr>
          <w:p w14:paraId="5ED47591" w14:textId="3B8428BB" w:rsidR="006C7D4D" w:rsidRPr="007E055C" w:rsidRDefault="005E7EE8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9A15ADC" w14:textId="763EB5E1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7" w:type="dxa"/>
          </w:tcPr>
          <w:p w14:paraId="1E27876F" w14:textId="2F180E99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1042" w:type="dxa"/>
          </w:tcPr>
          <w:p w14:paraId="6D837B2C" w14:textId="48F4D3C1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777" w:type="dxa"/>
          </w:tcPr>
          <w:p w14:paraId="68193C9F" w14:textId="736C7A96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BOM</w:t>
            </w:r>
          </w:p>
        </w:tc>
        <w:tc>
          <w:tcPr>
            <w:tcW w:w="1042" w:type="dxa"/>
          </w:tcPr>
          <w:p w14:paraId="2B37807F" w14:textId="23A7C6C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21" w:type="dxa"/>
          </w:tcPr>
          <w:p w14:paraId="0B494EB9" w14:textId="7681848D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783" w:type="dxa"/>
          </w:tcPr>
          <w:p w14:paraId="269DBE44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127A8B9C" w14:textId="77777777" w:rsidTr="006C7D4D">
        <w:tc>
          <w:tcPr>
            <w:tcW w:w="1814" w:type="dxa"/>
          </w:tcPr>
          <w:p w14:paraId="6270ABF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527" w:type="dxa"/>
          </w:tcPr>
          <w:p w14:paraId="1782167F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366591C2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74A5D1F6" w14:textId="17AF2D32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1874C3AE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5283A0AF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7" w:type="dxa"/>
          </w:tcPr>
          <w:p w14:paraId="1EB83570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1BE6D7B1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321" w:type="dxa"/>
          </w:tcPr>
          <w:p w14:paraId="01ED582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169CA534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</w:tr>
    </w:tbl>
    <w:p w14:paraId="024A8E18" w14:textId="77777777" w:rsidR="00CC510C" w:rsidRPr="007E055C" w:rsidRDefault="00CC510C" w:rsidP="00CC510C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22 – 29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268"/>
        <w:gridCol w:w="718"/>
        <w:gridCol w:w="1268"/>
        <w:gridCol w:w="840"/>
        <w:gridCol w:w="889"/>
      </w:tblGrid>
      <w:tr w:rsidR="006C7D4D" w:rsidRPr="007E055C" w14:paraId="482AC845" w14:textId="77777777" w:rsidTr="006C7D4D">
        <w:tc>
          <w:tcPr>
            <w:tcW w:w="1814" w:type="dxa"/>
          </w:tcPr>
          <w:p w14:paraId="0139E336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27" w:type="dxa"/>
          </w:tcPr>
          <w:p w14:paraId="24CE3818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786" w:type="dxa"/>
          </w:tcPr>
          <w:p w14:paraId="604A20EF" w14:textId="764DF55F" w:rsidR="006C7D4D" w:rsidRPr="007E055C" w:rsidRDefault="005E7EE8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164ABCA8" w14:textId="089892F3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7" w:type="dxa"/>
          </w:tcPr>
          <w:p w14:paraId="4C34301A" w14:textId="4D4A37D2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1042" w:type="dxa"/>
          </w:tcPr>
          <w:p w14:paraId="092642B2" w14:textId="334C4C28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777" w:type="dxa"/>
          </w:tcPr>
          <w:p w14:paraId="1BD953B3" w14:textId="11125E58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BOM</w:t>
            </w:r>
          </w:p>
        </w:tc>
        <w:tc>
          <w:tcPr>
            <w:tcW w:w="1042" w:type="dxa"/>
          </w:tcPr>
          <w:p w14:paraId="7B6CB3DE" w14:textId="08BA1836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21" w:type="dxa"/>
          </w:tcPr>
          <w:p w14:paraId="143D548C" w14:textId="663F729B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783" w:type="dxa"/>
          </w:tcPr>
          <w:p w14:paraId="4C85E83A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7132564A" w14:textId="77777777" w:rsidTr="006C7D4D">
        <w:tc>
          <w:tcPr>
            <w:tcW w:w="1814" w:type="dxa"/>
          </w:tcPr>
          <w:p w14:paraId="2C51D8AF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527" w:type="dxa"/>
          </w:tcPr>
          <w:p w14:paraId="5AF26E5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6A5E9C5B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217FE55C" w14:textId="16DE548E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428EC786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7A8935FE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7" w:type="dxa"/>
          </w:tcPr>
          <w:p w14:paraId="7CE95B10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1F577684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321" w:type="dxa"/>
          </w:tcPr>
          <w:p w14:paraId="796A699C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18D652C7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</w:tr>
    </w:tbl>
    <w:p w14:paraId="332535FE" w14:textId="77777777" w:rsidR="00CC510C" w:rsidRPr="007E055C" w:rsidRDefault="00CC510C" w:rsidP="00CC510C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30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1268"/>
        <w:gridCol w:w="718"/>
        <w:gridCol w:w="1268"/>
        <w:gridCol w:w="840"/>
        <w:gridCol w:w="889"/>
      </w:tblGrid>
      <w:tr w:rsidR="006C7D4D" w:rsidRPr="007E055C" w14:paraId="35FCCEDD" w14:textId="77777777" w:rsidTr="006C7D4D">
        <w:tc>
          <w:tcPr>
            <w:tcW w:w="1820" w:type="dxa"/>
          </w:tcPr>
          <w:p w14:paraId="35951456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27" w:type="dxa"/>
          </w:tcPr>
          <w:p w14:paraId="3339F086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779" w:type="dxa"/>
          </w:tcPr>
          <w:p w14:paraId="164BED34" w14:textId="4467A68A" w:rsidR="006C7D4D" w:rsidRPr="007E055C" w:rsidRDefault="005E7EE8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0CD10E2" w14:textId="3D37873C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7" w:type="dxa"/>
          </w:tcPr>
          <w:p w14:paraId="660D7D86" w14:textId="643F5A54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HOPP</w:t>
            </w:r>
          </w:p>
        </w:tc>
        <w:tc>
          <w:tcPr>
            <w:tcW w:w="1042" w:type="dxa"/>
          </w:tcPr>
          <w:p w14:paraId="2E956C33" w14:textId="6D792C05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776" w:type="dxa"/>
          </w:tcPr>
          <w:p w14:paraId="3564B74C" w14:textId="5C9A9E0C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BOM</w:t>
            </w:r>
          </w:p>
        </w:tc>
        <w:tc>
          <w:tcPr>
            <w:tcW w:w="1042" w:type="dxa"/>
          </w:tcPr>
          <w:p w14:paraId="73D89F1F" w14:textId="32AE114B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SKRANKE</w:t>
            </w:r>
          </w:p>
        </w:tc>
        <w:tc>
          <w:tcPr>
            <w:tcW w:w="1323" w:type="dxa"/>
          </w:tcPr>
          <w:p w14:paraId="585D5129" w14:textId="5ADA496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783" w:type="dxa"/>
          </w:tcPr>
          <w:p w14:paraId="7989C94F" w14:textId="77777777" w:rsidR="006C7D4D" w:rsidRPr="007E055C" w:rsidRDefault="006C7D4D" w:rsidP="008F4701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3CD2E48A" w14:textId="77777777" w:rsidTr="006C7D4D">
        <w:tc>
          <w:tcPr>
            <w:tcW w:w="1820" w:type="dxa"/>
          </w:tcPr>
          <w:p w14:paraId="3E98D52B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527" w:type="dxa"/>
          </w:tcPr>
          <w:p w14:paraId="0836A725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9" w:type="dxa"/>
          </w:tcPr>
          <w:p w14:paraId="61212870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33B6E5B9" w14:textId="79D7A6A6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27" w:type="dxa"/>
          </w:tcPr>
          <w:p w14:paraId="0A97B54A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79128B81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76" w:type="dxa"/>
          </w:tcPr>
          <w:p w14:paraId="577ED9D5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14:paraId="3877B7E4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1323" w:type="dxa"/>
          </w:tcPr>
          <w:p w14:paraId="63D674CD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7330EFE" w14:textId="77777777" w:rsidR="006C7D4D" w:rsidRPr="007E055C" w:rsidRDefault="006C7D4D" w:rsidP="00CC510C">
            <w:pPr>
              <w:rPr>
                <w:rFonts w:ascii="Arial" w:hAnsi="Arial" w:cs="Arial"/>
              </w:rPr>
            </w:pPr>
          </w:p>
        </w:tc>
      </w:tr>
    </w:tbl>
    <w:p w14:paraId="3056348E" w14:textId="3F167290" w:rsidR="00F52CFB" w:rsidRPr="007E055C" w:rsidRDefault="00F52CFB" w:rsidP="00F52CFB">
      <w:pPr>
        <w:rPr>
          <w:rFonts w:ascii="Arial" w:hAnsi="Arial" w:cs="Arial"/>
        </w:rPr>
      </w:pPr>
    </w:p>
    <w:p w14:paraId="10666B80" w14:textId="106E9FAD" w:rsidR="008F4701" w:rsidRPr="007E055C" w:rsidRDefault="008F4701" w:rsidP="00AE45DB">
      <w:pPr>
        <w:pStyle w:val="Overskrift3"/>
        <w:rPr>
          <w:rFonts w:ascii="Arial" w:hAnsi="Arial" w:cs="Arial"/>
        </w:rPr>
      </w:pPr>
      <w:r w:rsidRPr="007E055C">
        <w:rPr>
          <w:rFonts w:ascii="Arial" w:hAnsi="Arial" w:cs="Arial"/>
        </w:rPr>
        <w:lastRenderedPageBreak/>
        <w:t>RYTMISK GYMNASTIKK</w:t>
      </w:r>
    </w:p>
    <w:p w14:paraId="4436B7AF" w14:textId="77777777" w:rsidR="008F4701" w:rsidRPr="007E055C" w:rsidRDefault="008F4701" w:rsidP="008F4701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6 – 7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656"/>
        <w:gridCol w:w="766"/>
        <w:gridCol w:w="755"/>
        <w:gridCol w:w="1085"/>
        <w:gridCol w:w="1023"/>
        <w:gridCol w:w="889"/>
      </w:tblGrid>
      <w:tr w:rsidR="006C7D4D" w:rsidRPr="007E055C" w14:paraId="26025BCC" w14:textId="77777777" w:rsidTr="006C7D4D">
        <w:tc>
          <w:tcPr>
            <w:tcW w:w="1501" w:type="dxa"/>
          </w:tcPr>
          <w:p w14:paraId="02319888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8" w:type="dxa"/>
          </w:tcPr>
          <w:p w14:paraId="43B558B9" w14:textId="77777777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648" w:type="dxa"/>
          </w:tcPr>
          <w:p w14:paraId="6CE65622" w14:textId="61EE2F30" w:rsidR="006C7D4D" w:rsidRPr="007E055C" w:rsidRDefault="005E7EE8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1F197758" w14:textId="6A80DE8A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21" w:type="dxa"/>
          </w:tcPr>
          <w:p w14:paraId="2F04360C" w14:textId="057782A9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9" w:type="dxa"/>
          </w:tcPr>
          <w:p w14:paraId="4F9A4459" w14:textId="0E3DFE3F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TAU</w:t>
            </w:r>
          </w:p>
        </w:tc>
        <w:tc>
          <w:tcPr>
            <w:tcW w:w="746" w:type="dxa"/>
          </w:tcPr>
          <w:p w14:paraId="6C3CE9F0" w14:textId="1F8CEBB6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</w:t>
            </w:r>
          </w:p>
        </w:tc>
        <w:tc>
          <w:tcPr>
            <w:tcW w:w="917" w:type="dxa"/>
          </w:tcPr>
          <w:p w14:paraId="77E793B2" w14:textId="1FF94312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BALL</w:t>
            </w:r>
          </w:p>
        </w:tc>
        <w:tc>
          <w:tcPr>
            <w:tcW w:w="1198" w:type="dxa"/>
          </w:tcPr>
          <w:p w14:paraId="0A1A0915" w14:textId="5902560A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KØLLER</w:t>
            </w:r>
          </w:p>
        </w:tc>
        <w:tc>
          <w:tcPr>
            <w:tcW w:w="898" w:type="dxa"/>
          </w:tcPr>
          <w:p w14:paraId="5AD185B8" w14:textId="1B13B83A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VIMPEL</w:t>
            </w:r>
          </w:p>
        </w:tc>
        <w:tc>
          <w:tcPr>
            <w:tcW w:w="783" w:type="dxa"/>
          </w:tcPr>
          <w:p w14:paraId="23DB1005" w14:textId="0B65C8B5" w:rsidR="006C7D4D" w:rsidRPr="007E055C" w:rsidRDefault="006C7D4D" w:rsidP="00855806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3D8FC69B" w14:textId="77777777" w:rsidTr="006C7D4D">
        <w:tc>
          <w:tcPr>
            <w:tcW w:w="1501" w:type="dxa"/>
          </w:tcPr>
          <w:p w14:paraId="43885BA1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8" w:type="dxa"/>
          </w:tcPr>
          <w:p w14:paraId="61300401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53B42FEC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0A169660" w14:textId="5B8335CF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1F938598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9" w:type="dxa"/>
          </w:tcPr>
          <w:p w14:paraId="7978CBD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46" w:type="dxa"/>
          </w:tcPr>
          <w:p w14:paraId="2A30FD1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17" w:type="dxa"/>
          </w:tcPr>
          <w:p w14:paraId="3469B96A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198" w:type="dxa"/>
          </w:tcPr>
          <w:p w14:paraId="56FAE67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32CFC5E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7268E7C1" w14:textId="3303C600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4FC30CF0" w14:textId="77777777" w:rsidR="008F4701" w:rsidRPr="007E055C" w:rsidRDefault="008F4701" w:rsidP="008F4701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8 – 11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656"/>
        <w:gridCol w:w="766"/>
        <w:gridCol w:w="755"/>
        <w:gridCol w:w="1085"/>
        <w:gridCol w:w="1023"/>
        <w:gridCol w:w="889"/>
      </w:tblGrid>
      <w:tr w:rsidR="006C7D4D" w:rsidRPr="007E055C" w14:paraId="2C1E2F2E" w14:textId="77777777" w:rsidTr="006C7D4D">
        <w:tc>
          <w:tcPr>
            <w:tcW w:w="1517" w:type="dxa"/>
          </w:tcPr>
          <w:p w14:paraId="08D42ADB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9" w:type="dxa"/>
          </w:tcPr>
          <w:p w14:paraId="4E7CDAF7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648" w:type="dxa"/>
          </w:tcPr>
          <w:p w14:paraId="3CD369F8" w14:textId="70EB68A3" w:rsidR="006C7D4D" w:rsidRPr="007E055C" w:rsidRDefault="005E7EE8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26E9138B" w14:textId="68205E6D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15" w:type="dxa"/>
          </w:tcPr>
          <w:p w14:paraId="569F7EDB" w14:textId="29ACDB49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6" w:type="dxa"/>
          </w:tcPr>
          <w:p w14:paraId="3FD27CB6" w14:textId="6765489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TAU</w:t>
            </w:r>
          </w:p>
        </w:tc>
        <w:tc>
          <w:tcPr>
            <w:tcW w:w="742" w:type="dxa"/>
          </w:tcPr>
          <w:p w14:paraId="09073434" w14:textId="339E0D10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</w:t>
            </w:r>
          </w:p>
        </w:tc>
        <w:tc>
          <w:tcPr>
            <w:tcW w:w="913" w:type="dxa"/>
          </w:tcPr>
          <w:p w14:paraId="746A5972" w14:textId="5167FA99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BALL</w:t>
            </w:r>
          </w:p>
        </w:tc>
        <w:tc>
          <w:tcPr>
            <w:tcW w:w="1198" w:type="dxa"/>
          </w:tcPr>
          <w:p w14:paraId="2EF67136" w14:textId="1D05ACFB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KØLLER</w:t>
            </w:r>
          </w:p>
        </w:tc>
        <w:tc>
          <w:tcPr>
            <w:tcW w:w="898" w:type="dxa"/>
          </w:tcPr>
          <w:p w14:paraId="662A3189" w14:textId="7DC9D426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VIMPEL</w:t>
            </w:r>
          </w:p>
        </w:tc>
        <w:tc>
          <w:tcPr>
            <w:tcW w:w="783" w:type="dxa"/>
          </w:tcPr>
          <w:p w14:paraId="3F61F5C4" w14:textId="75D7782C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45942075" w14:textId="77777777" w:rsidTr="006C7D4D">
        <w:tc>
          <w:tcPr>
            <w:tcW w:w="1517" w:type="dxa"/>
          </w:tcPr>
          <w:p w14:paraId="1D04BC6C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9BD445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13C3A7D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4CF4886A" w14:textId="159517ED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15" w:type="dxa"/>
          </w:tcPr>
          <w:p w14:paraId="5C22222C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6" w:type="dxa"/>
          </w:tcPr>
          <w:p w14:paraId="2485DFC2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3EE5CCE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13" w:type="dxa"/>
          </w:tcPr>
          <w:p w14:paraId="10F3637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198" w:type="dxa"/>
          </w:tcPr>
          <w:p w14:paraId="643B64A8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574E247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5591631D" w14:textId="7BBB30DA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5EAE08EF" w14:textId="77777777" w:rsidR="008F4701" w:rsidRPr="007E055C" w:rsidRDefault="008F4701" w:rsidP="008F4701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12 – 15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656"/>
        <w:gridCol w:w="766"/>
        <w:gridCol w:w="755"/>
        <w:gridCol w:w="1085"/>
        <w:gridCol w:w="1023"/>
        <w:gridCol w:w="889"/>
      </w:tblGrid>
      <w:tr w:rsidR="006C7D4D" w:rsidRPr="007E055C" w14:paraId="0DF0E3FF" w14:textId="77777777" w:rsidTr="006C7D4D">
        <w:tc>
          <w:tcPr>
            <w:tcW w:w="1517" w:type="dxa"/>
          </w:tcPr>
          <w:p w14:paraId="5599B042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9" w:type="dxa"/>
          </w:tcPr>
          <w:p w14:paraId="040BC25A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648" w:type="dxa"/>
          </w:tcPr>
          <w:p w14:paraId="5667F477" w14:textId="18A3CECA" w:rsidR="006C7D4D" w:rsidRPr="007E055C" w:rsidRDefault="005E7EE8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22B9929" w14:textId="0D6AD48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15" w:type="dxa"/>
          </w:tcPr>
          <w:p w14:paraId="6D9FA903" w14:textId="686CD3D8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6" w:type="dxa"/>
          </w:tcPr>
          <w:p w14:paraId="2123C03E" w14:textId="3207E45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TAU</w:t>
            </w:r>
          </w:p>
        </w:tc>
        <w:tc>
          <w:tcPr>
            <w:tcW w:w="742" w:type="dxa"/>
          </w:tcPr>
          <w:p w14:paraId="7392D094" w14:textId="73CF42B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</w:t>
            </w:r>
          </w:p>
        </w:tc>
        <w:tc>
          <w:tcPr>
            <w:tcW w:w="913" w:type="dxa"/>
          </w:tcPr>
          <w:p w14:paraId="6258B799" w14:textId="713EEB9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BALL</w:t>
            </w:r>
          </w:p>
        </w:tc>
        <w:tc>
          <w:tcPr>
            <w:tcW w:w="1198" w:type="dxa"/>
          </w:tcPr>
          <w:p w14:paraId="00884FEA" w14:textId="15E04DBB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KØLLER</w:t>
            </w:r>
          </w:p>
        </w:tc>
        <w:tc>
          <w:tcPr>
            <w:tcW w:w="898" w:type="dxa"/>
          </w:tcPr>
          <w:p w14:paraId="6021C80B" w14:textId="5912C4FE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VIMPEL</w:t>
            </w:r>
          </w:p>
        </w:tc>
        <w:tc>
          <w:tcPr>
            <w:tcW w:w="783" w:type="dxa"/>
          </w:tcPr>
          <w:p w14:paraId="086E63A2" w14:textId="2700AE0C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4E97BD8E" w14:textId="77777777" w:rsidTr="006C7D4D">
        <w:tc>
          <w:tcPr>
            <w:tcW w:w="1517" w:type="dxa"/>
          </w:tcPr>
          <w:p w14:paraId="6D6757B5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09CA770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28DFE975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04D04C7B" w14:textId="6D1A66A0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15" w:type="dxa"/>
          </w:tcPr>
          <w:p w14:paraId="4612C78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6" w:type="dxa"/>
          </w:tcPr>
          <w:p w14:paraId="597D4C6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36E8D46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13" w:type="dxa"/>
          </w:tcPr>
          <w:p w14:paraId="1D2923C0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198" w:type="dxa"/>
          </w:tcPr>
          <w:p w14:paraId="4E4D364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390BD35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0328C845" w14:textId="0B0424FE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2E4FDD29" w14:textId="77777777" w:rsidR="008F4701" w:rsidRPr="007E055C" w:rsidRDefault="008F4701" w:rsidP="008F4701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16 – 21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656"/>
        <w:gridCol w:w="766"/>
        <w:gridCol w:w="755"/>
        <w:gridCol w:w="1085"/>
        <w:gridCol w:w="1023"/>
        <w:gridCol w:w="889"/>
      </w:tblGrid>
      <w:tr w:rsidR="006C7D4D" w:rsidRPr="007E055C" w14:paraId="2EB756FC" w14:textId="77777777" w:rsidTr="006C7D4D">
        <w:tc>
          <w:tcPr>
            <w:tcW w:w="1509" w:type="dxa"/>
          </w:tcPr>
          <w:p w14:paraId="48E43FF1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8" w:type="dxa"/>
          </w:tcPr>
          <w:p w14:paraId="7775D66A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648" w:type="dxa"/>
          </w:tcPr>
          <w:p w14:paraId="271D1BB8" w14:textId="766588BF" w:rsidR="006C7D4D" w:rsidRPr="007E055C" w:rsidRDefault="005E7EE8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7EAFA6DA" w14:textId="3A0684B0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17" w:type="dxa"/>
          </w:tcPr>
          <w:p w14:paraId="33A0ED43" w14:textId="1E1F0D0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900" w:type="dxa"/>
          </w:tcPr>
          <w:p w14:paraId="3FBAE4C1" w14:textId="2842EACE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TAU</w:t>
            </w:r>
          </w:p>
        </w:tc>
        <w:tc>
          <w:tcPr>
            <w:tcW w:w="743" w:type="dxa"/>
          </w:tcPr>
          <w:p w14:paraId="7FE6898A" w14:textId="2A36BBF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</w:t>
            </w:r>
          </w:p>
        </w:tc>
        <w:tc>
          <w:tcPr>
            <w:tcW w:w="917" w:type="dxa"/>
          </w:tcPr>
          <w:p w14:paraId="4A3773A2" w14:textId="10D52E5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BALL</w:t>
            </w:r>
          </w:p>
        </w:tc>
        <w:tc>
          <w:tcPr>
            <w:tcW w:w="1196" w:type="dxa"/>
          </w:tcPr>
          <w:p w14:paraId="4C5BFB79" w14:textId="5D5EDFD8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KØLLER</w:t>
            </w:r>
          </w:p>
        </w:tc>
        <w:tc>
          <w:tcPr>
            <w:tcW w:w="898" w:type="dxa"/>
          </w:tcPr>
          <w:p w14:paraId="163ED0E3" w14:textId="1BBE5C6E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VIMPEL</w:t>
            </w:r>
          </w:p>
        </w:tc>
        <w:tc>
          <w:tcPr>
            <w:tcW w:w="783" w:type="dxa"/>
          </w:tcPr>
          <w:p w14:paraId="7FCB20D4" w14:textId="14B2464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47EFB41D" w14:textId="77777777" w:rsidTr="006C7D4D">
        <w:tc>
          <w:tcPr>
            <w:tcW w:w="1509" w:type="dxa"/>
          </w:tcPr>
          <w:p w14:paraId="4A90BFAA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8" w:type="dxa"/>
          </w:tcPr>
          <w:p w14:paraId="2E15A67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50B8B978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0FA0D910" w14:textId="22BD3C22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</w:tcPr>
          <w:p w14:paraId="28B3F183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A44F8FF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3111046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17" w:type="dxa"/>
          </w:tcPr>
          <w:p w14:paraId="20AA2BC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196" w:type="dxa"/>
          </w:tcPr>
          <w:p w14:paraId="3B5DCBF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70DE7E1A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1867247E" w14:textId="02E045B2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51DD9B2B" w14:textId="77777777" w:rsidR="008F4701" w:rsidRPr="007E055C" w:rsidRDefault="008F4701" w:rsidP="008F4701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22 – 29 år: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656"/>
        <w:gridCol w:w="766"/>
        <w:gridCol w:w="755"/>
        <w:gridCol w:w="1085"/>
        <w:gridCol w:w="1023"/>
        <w:gridCol w:w="889"/>
      </w:tblGrid>
      <w:tr w:rsidR="006C7D4D" w:rsidRPr="007E055C" w14:paraId="7C19589A" w14:textId="77777777" w:rsidTr="006C7D4D">
        <w:tc>
          <w:tcPr>
            <w:tcW w:w="1509" w:type="dxa"/>
          </w:tcPr>
          <w:p w14:paraId="3D96AA45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8" w:type="dxa"/>
          </w:tcPr>
          <w:p w14:paraId="580EF740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648" w:type="dxa"/>
          </w:tcPr>
          <w:p w14:paraId="39BF214D" w14:textId="76637A00" w:rsidR="006C7D4D" w:rsidRPr="007E055C" w:rsidRDefault="005E7EE8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1303874" w14:textId="29338D4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17" w:type="dxa"/>
          </w:tcPr>
          <w:p w14:paraId="41F28AB0" w14:textId="4309D34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900" w:type="dxa"/>
          </w:tcPr>
          <w:p w14:paraId="10BF65E5" w14:textId="6AFABEA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TAU</w:t>
            </w:r>
          </w:p>
        </w:tc>
        <w:tc>
          <w:tcPr>
            <w:tcW w:w="743" w:type="dxa"/>
          </w:tcPr>
          <w:p w14:paraId="19B4C182" w14:textId="3070FC8A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</w:t>
            </w:r>
          </w:p>
        </w:tc>
        <w:tc>
          <w:tcPr>
            <w:tcW w:w="917" w:type="dxa"/>
          </w:tcPr>
          <w:p w14:paraId="46705E5C" w14:textId="7994F4F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BALL</w:t>
            </w:r>
          </w:p>
        </w:tc>
        <w:tc>
          <w:tcPr>
            <w:tcW w:w="1196" w:type="dxa"/>
          </w:tcPr>
          <w:p w14:paraId="5FE0C9DC" w14:textId="6285FEAB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KØLLER</w:t>
            </w:r>
          </w:p>
        </w:tc>
        <w:tc>
          <w:tcPr>
            <w:tcW w:w="898" w:type="dxa"/>
          </w:tcPr>
          <w:p w14:paraId="05158145" w14:textId="4987D1A5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VIMPEL</w:t>
            </w:r>
          </w:p>
        </w:tc>
        <w:tc>
          <w:tcPr>
            <w:tcW w:w="783" w:type="dxa"/>
          </w:tcPr>
          <w:p w14:paraId="4DACDFFA" w14:textId="22788866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35B57CDA" w14:textId="77777777" w:rsidTr="006C7D4D">
        <w:tc>
          <w:tcPr>
            <w:tcW w:w="1509" w:type="dxa"/>
          </w:tcPr>
          <w:p w14:paraId="7369038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8" w:type="dxa"/>
          </w:tcPr>
          <w:p w14:paraId="1EB94E5A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21E02BF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45FF935C" w14:textId="746D5844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</w:tcPr>
          <w:p w14:paraId="78C500E4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8C02E2E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3FB85E3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17" w:type="dxa"/>
          </w:tcPr>
          <w:p w14:paraId="1F037D70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196" w:type="dxa"/>
          </w:tcPr>
          <w:p w14:paraId="63EFE52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7ACC84B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05374DEF" w14:textId="250CE57C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0E83856C" w14:textId="77777777" w:rsidR="008F4701" w:rsidRPr="007E055C" w:rsidRDefault="008F4701" w:rsidP="008F4701">
      <w:pPr>
        <w:keepNext/>
        <w:keepLines/>
        <w:spacing w:before="40" w:after="0" w:line="240" w:lineRule="auto"/>
        <w:outlineLvl w:val="3"/>
        <w:rPr>
          <w:rFonts w:ascii="Arial" w:eastAsiaTheme="majorEastAsia" w:hAnsi="Arial" w:cs="Arial"/>
          <w:b/>
          <w:iCs/>
          <w:color w:val="003A78"/>
          <w:sz w:val="24"/>
          <w:szCs w:val="24"/>
        </w:rPr>
      </w:pPr>
      <w:r w:rsidRPr="007E055C">
        <w:rPr>
          <w:rFonts w:ascii="Arial" w:eastAsiaTheme="majorEastAsia" w:hAnsi="Arial" w:cs="Arial"/>
          <w:b/>
          <w:iCs/>
          <w:color w:val="003A78"/>
          <w:sz w:val="24"/>
          <w:szCs w:val="24"/>
        </w:rPr>
        <w:t>Klasse 30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828"/>
        <w:gridCol w:w="522"/>
        <w:gridCol w:w="1532"/>
        <w:gridCol w:w="938"/>
        <w:gridCol w:w="840"/>
        <w:gridCol w:w="656"/>
        <w:gridCol w:w="766"/>
        <w:gridCol w:w="755"/>
        <w:gridCol w:w="1085"/>
        <w:gridCol w:w="1023"/>
        <w:gridCol w:w="889"/>
      </w:tblGrid>
      <w:tr w:rsidR="006C7D4D" w:rsidRPr="007E055C" w14:paraId="702DE8D2" w14:textId="77777777" w:rsidTr="006C7D4D">
        <w:tc>
          <w:tcPr>
            <w:tcW w:w="1517" w:type="dxa"/>
          </w:tcPr>
          <w:p w14:paraId="66A24BFC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NAVN</w:t>
            </w:r>
          </w:p>
        </w:tc>
        <w:tc>
          <w:tcPr>
            <w:tcW w:w="509" w:type="dxa"/>
          </w:tcPr>
          <w:p w14:paraId="7B49F4E2" w14:textId="77777777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ÅR</w:t>
            </w:r>
          </w:p>
        </w:tc>
        <w:tc>
          <w:tcPr>
            <w:tcW w:w="648" w:type="dxa"/>
          </w:tcPr>
          <w:p w14:paraId="72CE4D3B" w14:textId="61153D67" w:rsidR="006C7D4D" w:rsidRPr="007E055C" w:rsidRDefault="005E7EE8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  <w:sz w:val="16"/>
                <w:szCs w:val="16"/>
              </w:rPr>
              <w:t>KLASSIFISERING</w:t>
            </w:r>
          </w:p>
        </w:tc>
        <w:tc>
          <w:tcPr>
            <w:tcW w:w="804" w:type="dxa"/>
          </w:tcPr>
          <w:p w14:paraId="5F448958" w14:textId="25FCEAF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KLUBB</w:t>
            </w:r>
          </w:p>
        </w:tc>
        <w:tc>
          <w:tcPr>
            <w:tcW w:w="715" w:type="dxa"/>
          </w:tcPr>
          <w:p w14:paraId="6355EFED" w14:textId="63B06802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FRITT</w:t>
            </w:r>
          </w:p>
        </w:tc>
        <w:tc>
          <w:tcPr>
            <w:tcW w:w="896" w:type="dxa"/>
          </w:tcPr>
          <w:p w14:paraId="72E233B5" w14:textId="019300B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TAU</w:t>
            </w:r>
          </w:p>
        </w:tc>
        <w:tc>
          <w:tcPr>
            <w:tcW w:w="742" w:type="dxa"/>
          </w:tcPr>
          <w:p w14:paraId="6AE69412" w14:textId="7F8EA30C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RING</w:t>
            </w:r>
          </w:p>
        </w:tc>
        <w:tc>
          <w:tcPr>
            <w:tcW w:w="913" w:type="dxa"/>
          </w:tcPr>
          <w:p w14:paraId="2ACB7758" w14:textId="1E120344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BALL</w:t>
            </w:r>
          </w:p>
        </w:tc>
        <w:tc>
          <w:tcPr>
            <w:tcW w:w="1198" w:type="dxa"/>
          </w:tcPr>
          <w:p w14:paraId="5AAE27BC" w14:textId="3414091E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KØLLER</w:t>
            </w:r>
          </w:p>
        </w:tc>
        <w:tc>
          <w:tcPr>
            <w:tcW w:w="898" w:type="dxa"/>
          </w:tcPr>
          <w:p w14:paraId="1B14691C" w14:textId="7FAE8D53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VIMPEL</w:t>
            </w:r>
          </w:p>
        </w:tc>
        <w:tc>
          <w:tcPr>
            <w:tcW w:w="783" w:type="dxa"/>
          </w:tcPr>
          <w:p w14:paraId="66373D0C" w14:textId="5E5918AC" w:rsidR="006C7D4D" w:rsidRPr="007E055C" w:rsidRDefault="006C7D4D" w:rsidP="006C7D4D">
            <w:pPr>
              <w:jc w:val="both"/>
              <w:rPr>
                <w:rFonts w:ascii="Arial" w:hAnsi="Arial" w:cs="Arial"/>
              </w:rPr>
            </w:pPr>
            <w:r w:rsidRPr="007E055C">
              <w:rPr>
                <w:rFonts w:ascii="Arial" w:hAnsi="Arial" w:cs="Arial"/>
              </w:rPr>
              <w:t>TRINN</w:t>
            </w:r>
          </w:p>
        </w:tc>
      </w:tr>
      <w:tr w:rsidR="006C7D4D" w:rsidRPr="007E055C" w14:paraId="34FB97DB" w14:textId="77777777" w:rsidTr="006C7D4D">
        <w:tc>
          <w:tcPr>
            <w:tcW w:w="1517" w:type="dxa"/>
          </w:tcPr>
          <w:p w14:paraId="2C49BCF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3E35987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16110C1F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04" w:type="dxa"/>
          </w:tcPr>
          <w:p w14:paraId="63EE44F1" w14:textId="6F75D248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15" w:type="dxa"/>
          </w:tcPr>
          <w:p w14:paraId="46D7B488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6" w:type="dxa"/>
          </w:tcPr>
          <w:p w14:paraId="5C359D39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0FDD690E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913" w:type="dxa"/>
          </w:tcPr>
          <w:p w14:paraId="3C13ED4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1198" w:type="dxa"/>
          </w:tcPr>
          <w:p w14:paraId="63831A5B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208CD48D" w14:textId="77777777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796F32B" w14:textId="79111CDA" w:rsidR="006C7D4D" w:rsidRPr="007E055C" w:rsidRDefault="006C7D4D" w:rsidP="00855806">
            <w:pPr>
              <w:rPr>
                <w:rFonts w:ascii="Arial" w:hAnsi="Arial" w:cs="Arial"/>
              </w:rPr>
            </w:pPr>
          </w:p>
        </w:tc>
      </w:tr>
    </w:tbl>
    <w:p w14:paraId="5B35C618" w14:textId="77777777" w:rsidR="008F4701" w:rsidRPr="007E055C" w:rsidRDefault="008F4701" w:rsidP="00F52CFB">
      <w:pPr>
        <w:rPr>
          <w:rFonts w:ascii="Arial" w:hAnsi="Arial" w:cs="Arial"/>
        </w:rPr>
      </w:pPr>
    </w:p>
    <w:sectPr w:rsidR="008F4701" w:rsidRPr="007E055C" w:rsidSect="005E7EE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417" w:right="231" w:bottom="850" w:left="1417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28096" w14:textId="77777777" w:rsidR="008521C4" w:rsidRDefault="008521C4" w:rsidP="00B87BD7">
      <w:r>
        <w:separator/>
      </w:r>
    </w:p>
  </w:endnote>
  <w:endnote w:type="continuationSeparator" w:id="0">
    <w:p w14:paraId="3366892F" w14:textId="77777777" w:rsidR="008521C4" w:rsidRDefault="008521C4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38074457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EFB2F5E" w14:textId="77777777" w:rsidR="00AB2E6E" w:rsidRDefault="00AB2E6E" w:rsidP="00B9469A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5554D368" w14:textId="77777777" w:rsidR="00AB2E6E" w:rsidRDefault="00AB2E6E" w:rsidP="00AB2E6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08286491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BE305F3" w14:textId="77777777" w:rsidR="00AB2E6E" w:rsidRDefault="00AB2E6E" w:rsidP="00B9469A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F6801CA" w14:textId="77777777" w:rsidR="00DF7E08" w:rsidRDefault="00220F88" w:rsidP="00AB2E6E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22BA6E3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C2EE1A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n2DoJM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 stroked="f" strokeweight="1pt">
              <v:fill r:id="rId2" o:title="" recolor="t" rotate="t" type="frame"/>
            </v:rect>
          </w:pict>
        </mc:Fallback>
      </mc:AlternateContent>
    </w:r>
  </w:p>
  <w:p w14:paraId="241952F0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31D298F6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  <w:p w14:paraId="69739123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A53684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lRys7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E7009" w14:textId="77777777" w:rsidR="008521C4" w:rsidRDefault="008521C4" w:rsidP="00B87BD7">
      <w:r>
        <w:separator/>
      </w:r>
    </w:p>
  </w:footnote>
  <w:footnote w:type="continuationSeparator" w:id="0">
    <w:p w14:paraId="4C98EBC9" w14:textId="77777777" w:rsidR="008521C4" w:rsidRDefault="008521C4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3160" w14:textId="3EA77704" w:rsidR="00A0708C" w:rsidRDefault="006B18F7">
    <w:pPr>
      <w:pStyle w:val="Topptekst"/>
    </w:pPr>
    <w:r>
      <w:rPr>
        <w:noProof/>
      </w:rPr>
      <w:drawing>
        <wp:anchor distT="0" distB="0" distL="114300" distR="114300" simplePos="0" relativeHeight="251677696" behindDoc="0" locked="0" layoutInCell="1" allowOverlap="1" wp14:anchorId="7E7F4BAE" wp14:editId="3F2C6535">
          <wp:simplePos x="0" y="0"/>
          <wp:positionH relativeFrom="margin">
            <wp:posOffset>-381000</wp:posOffset>
          </wp:positionH>
          <wp:positionV relativeFrom="paragraph">
            <wp:posOffset>-399903</wp:posOffset>
          </wp:positionV>
          <wp:extent cx="1534737" cy="748800"/>
          <wp:effectExtent l="0" t="0" r="8890" b="0"/>
          <wp:wrapNone/>
          <wp:docPr id="778991785" name="Bilde 1" descr="Et bilde som inneholder Grafikk, grafisk design, tekst, Fon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991785" name="Bilde 1" descr="Et bilde som inneholder Grafikk, grafisk design, tekst, Font&#10;&#10;Automatisk generert beskrivels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1" t="3874" r="8876" b="13512"/>
                  <a:stretch/>
                </pic:blipFill>
                <pic:spPr bwMode="auto">
                  <a:xfrm>
                    <a:off x="0" y="0"/>
                    <a:ext cx="1534737" cy="74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CFB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3433051F">
              <wp:simplePos x="0" y="0"/>
              <wp:positionH relativeFrom="column">
                <wp:posOffset>8540115</wp:posOffset>
              </wp:positionH>
              <wp:positionV relativeFrom="paragraph">
                <wp:posOffset>-427990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04CFE3" id="Rektangel 1" o:spid="_x0000_s1026" style="position:absolute;margin-left:672.45pt;margin-top:-33.7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" stroked="f" strokeweight="1pt">
              <v:fill r:id="rId3" o:title="" recolor="t" rotate="t" type="frame"/>
            </v:rect>
          </w:pict>
        </mc:Fallback>
      </mc:AlternateContent>
    </w:r>
  </w:p>
  <w:p w14:paraId="1D86D8A3" w14:textId="77777777" w:rsidR="00A0708C" w:rsidRDefault="00A0708C">
    <w:pPr>
      <w:pStyle w:val="Topptekst"/>
    </w:pPr>
  </w:p>
  <w:p w14:paraId="5931B7DC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83FA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048B94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gAEyDs32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gAfIODf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ACEg3t/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QAwIM/f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EAHyDg36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QAvINDf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QAnINjf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gAHSDi34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4ANyDI&#10;3/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gApINbf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wAnINjf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4ALyDQ36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8AKiDV3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ACkg1t+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AB0g4t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AB8g4N8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wAHyDg37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gApINbf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wA6&#10;IMXf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ADIgzd9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ADIgzd/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ADsgxN+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ACog1d+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wAfIODf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ADQgy9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kAHSDi3/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8ALCDT&#10;3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AKSDW3y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AKiDV3y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ACsg1N+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wAMyDM33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ADIgzd+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AEsgtN8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wBCIL3f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4AMyDM31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AC8g0N8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ACEg&#10;3t8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AAVIOrf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oAICDf3/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IALSDS38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ADEgzt/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QALyDQ34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wAJyDY39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ADAgz9+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QAyIM3f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Topptekst"/>
    </w:pPr>
  </w:p>
  <w:p w14:paraId="6CADC377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223CC"/>
    <w:rsid w:val="00051F67"/>
    <w:rsid w:val="000631BB"/>
    <w:rsid w:val="00072DF0"/>
    <w:rsid w:val="000814FF"/>
    <w:rsid w:val="001120B2"/>
    <w:rsid w:val="00167729"/>
    <w:rsid w:val="00170279"/>
    <w:rsid w:val="001A3AE8"/>
    <w:rsid w:val="001A4389"/>
    <w:rsid w:val="001C422A"/>
    <w:rsid w:val="001D6B80"/>
    <w:rsid w:val="00220F88"/>
    <w:rsid w:val="002A179E"/>
    <w:rsid w:val="002F4292"/>
    <w:rsid w:val="00337A98"/>
    <w:rsid w:val="003A4D06"/>
    <w:rsid w:val="003C2049"/>
    <w:rsid w:val="003D6528"/>
    <w:rsid w:val="0040206B"/>
    <w:rsid w:val="004071F2"/>
    <w:rsid w:val="0042624A"/>
    <w:rsid w:val="004716DB"/>
    <w:rsid w:val="004737F0"/>
    <w:rsid w:val="00486262"/>
    <w:rsid w:val="004910BB"/>
    <w:rsid w:val="004B2032"/>
    <w:rsid w:val="004C5B46"/>
    <w:rsid w:val="004F5FCC"/>
    <w:rsid w:val="00513A04"/>
    <w:rsid w:val="00514D24"/>
    <w:rsid w:val="00581A07"/>
    <w:rsid w:val="005E7EE8"/>
    <w:rsid w:val="006642AF"/>
    <w:rsid w:val="0067166A"/>
    <w:rsid w:val="006B18F7"/>
    <w:rsid w:val="006C4B90"/>
    <w:rsid w:val="006C7D4D"/>
    <w:rsid w:val="006F0165"/>
    <w:rsid w:val="0072356A"/>
    <w:rsid w:val="00730934"/>
    <w:rsid w:val="007A67E7"/>
    <w:rsid w:val="007B3FBD"/>
    <w:rsid w:val="007B6AC2"/>
    <w:rsid w:val="007E055C"/>
    <w:rsid w:val="00804125"/>
    <w:rsid w:val="00826C34"/>
    <w:rsid w:val="008521C4"/>
    <w:rsid w:val="00852F85"/>
    <w:rsid w:val="00895DA3"/>
    <w:rsid w:val="008B0266"/>
    <w:rsid w:val="008B22CC"/>
    <w:rsid w:val="008F4701"/>
    <w:rsid w:val="00934302"/>
    <w:rsid w:val="00997955"/>
    <w:rsid w:val="009A0695"/>
    <w:rsid w:val="009A44B1"/>
    <w:rsid w:val="00A03298"/>
    <w:rsid w:val="00A064AD"/>
    <w:rsid w:val="00A06CF8"/>
    <w:rsid w:val="00A0708C"/>
    <w:rsid w:val="00A1796B"/>
    <w:rsid w:val="00A44026"/>
    <w:rsid w:val="00A54BBD"/>
    <w:rsid w:val="00A96805"/>
    <w:rsid w:val="00AB2E6E"/>
    <w:rsid w:val="00AB5CB7"/>
    <w:rsid w:val="00AB5D05"/>
    <w:rsid w:val="00AC1941"/>
    <w:rsid w:val="00AE45DB"/>
    <w:rsid w:val="00B22C4A"/>
    <w:rsid w:val="00B42CC2"/>
    <w:rsid w:val="00B87BD7"/>
    <w:rsid w:val="00B9469A"/>
    <w:rsid w:val="00C06896"/>
    <w:rsid w:val="00C34A2F"/>
    <w:rsid w:val="00C5060E"/>
    <w:rsid w:val="00C90C72"/>
    <w:rsid w:val="00CB743A"/>
    <w:rsid w:val="00CC510C"/>
    <w:rsid w:val="00CC762E"/>
    <w:rsid w:val="00CD212E"/>
    <w:rsid w:val="00CF58BD"/>
    <w:rsid w:val="00CF5BA0"/>
    <w:rsid w:val="00D21D4F"/>
    <w:rsid w:val="00D34E21"/>
    <w:rsid w:val="00D729F0"/>
    <w:rsid w:val="00DA2338"/>
    <w:rsid w:val="00DB5E87"/>
    <w:rsid w:val="00DF6D05"/>
    <w:rsid w:val="00DF79F0"/>
    <w:rsid w:val="00DF7E08"/>
    <w:rsid w:val="00E44801"/>
    <w:rsid w:val="00E63ABB"/>
    <w:rsid w:val="00E73E7A"/>
    <w:rsid w:val="00EA250B"/>
    <w:rsid w:val="00EA2BD1"/>
    <w:rsid w:val="00ED6613"/>
    <w:rsid w:val="00EE0E17"/>
    <w:rsid w:val="00F04C93"/>
    <w:rsid w:val="00F52CFB"/>
    <w:rsid w:val="00F6250C"/>
    <w:rsid w:val="00F80306"/>
    <w:rsid w:val="00F83BD7"/>
    <w:rsid w:val="00FE38B3"/>
    <w:rsid w:val="00FF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docId w15:val="{1678DADE-4872-451B-ABDD-8BFBD200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F6D05"/>
    <w:pPr>
      <w:spacing w:after="160" w:line="259" w:lineRule="auto"/>
    </w:pPr>
    <w:rPr>
      <w:rFonts w:asciiTheme="minorHAnsi" w:hAnsiTheme="minorHAnsi" w:cstheme="minorBidi"/>
      <w:szCs w:val="22"/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4716DB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B42CC2"/>
    <w:pPr>
      <w:keepNext/>
      <w:keepLines/>
      <w:spacing w:before="40" w:after="0" w:line="240" w:lineRule="auto"/>
      <w:outlineLvl w:val="1"/>
    </w:pPr>
    <w:rPr>
      <w:rFonts w:ascii="Arial" w:eastAsiaTheme="majorEastAsia" w:hAnsi="Arial" w:cs="Arial"/>
      <w:bCs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AE45DB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8"/>
      <w:szCs w:val="28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ascii="Arial" w:eastAsiaTheme="majorEastAsia" w:hAnsi="Arial" w:cstheme="majorBidi"/>
      <w:b/>
      <w:iCs/>
      <w:color w:val="003A78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4716DB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B42CC2"/>
    <w:rPr>
      <w:rFonts w:eastAsiaTheme="majorEastAsia" w:cs="Arial"/>
      <w:bCs/>
      <w:szCs w:val="22"/>
      <w:lang w:val="nb-NO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AE45DB"/>
    <w:rPr>
      <w:rFonts w:ascii="Arial Black" w:eastAsiaTheme="majorEastAsia" w:hAnsi="Arial Black" w:cstheme="majorBidi"/>
      <w:b/>
      <w:color w:val="003A78"/>
      <w:sz w:val="28"/>
      <w:szCs w:val="28"/>
      <w:lang w:val="nb-NO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0223CC"/>
    <w:pPr>
      <w:spacing w:after="0" w:line="240" w:lineRule="auto"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line="240" w:lineRule="auto"/>
    </w:pPr>
    <w:rPr>
      <w:rFonts w:ascii="Arial" w:eastAsiaTheme="minorEastAsia" w:hAnsi="Arial"/>
      <w:b/>
      <w:color w:val="003A78"/>
      <w:spacing w:val="15"/>
      <w:sz w:val="24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ascii="Arial" w:hAnsi="Arial" w:cs="Times New Roman (Body CS)"/>
      <w:i/>
      <w:iCs/>
      <w:color w:val="D21125" w:themeColor="accent1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line="240" w:lineRule="auto"/>
      <w:ind w:left="864" w:right="864"/>
      <w:jc w:val="center"/>
    </w:pPr>
    <w:rPr>
      <w:rFonts w:ascii="Arial" w:hAnsi="Arial" w:cs="Times New Roman (Body CS)"/>
      <w:i/>
      <w:iCs/>
      <w:color w:val="404040" w:themeColor="text1" w:themeTint="BF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AB2E6E"/>
  </w:style>
  <w:style w:type="paragraph" w:styleId="Listeavsnitt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ascii="Arial" w:hAnsi="Arial" w:cs="Times New Roman (Body CS)"/>
      <w:szCs w:val="24"/>
    </w:rPr>
  </w:style>
  <w:style w:type="table" w:styleId="Tabellrutenett">
    <w:name w:val="Table Grid"/>
    <w:basedOn w:val="Vanligtabel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0206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402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paragymchallenge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28</TotalTime>
  <Pages>5</Pages>
  <Words>510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Blindheim Jacobsen, Nicolai</cp:lastModifiedBy>
  <cp:revision>32</cp:revision>
  <cp:lastPrinted>2019-06-12T06:13:00Z</cp:lastPrinted>
  <dcterms:created xsi:type="dcterms:W3CDTF">2023-09-22T09:33:00Z</dcterms:created>
  <dcterms:modified xsi:type="dcterms:W3CDTF">2023-09-28T11:20:00Z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