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C4F9F" w14:textId="78FE2CB4" w:rsidR="00C8288C" w:rsidRDefault="00C8288C" w:rsidP="00C8288C"/>
    <w:p w14:paraId="4501294D" w14:textId="54EBDA2C" w:rsidR="00115926" w:rsidRDefault="00115926" w:rsidP="0085089F">
      <w:pPr>
        <w:pStyle w:val="Overskrift3"/>
        <w:jc w:val="center"/>
      </w:pPr>
      <w:r w:rsidRPr="00115926">
        <w:t>PÅMELDINGSSKJEMA</w:t>
      </w:r>
      <w:r w:rsidR="00C61AA0" w:rsidRPr="00C61AA0">
        <w:t xml:space="preserve"> TIL UNISPORT NORGES CUP NR. 3</w:t>
      </w:r>
      <w:r w:rsidR="00D97B7A">
        <w:t xml:space="preserve"> </w:t>
      </w:r>
      <w:r w:rsidR="00C61AA0" w:rsidRPr="00C61AA0">
        <w:t>TURN MENN</w:t>
      </w:r>
    </w:p>
    <w:p w14:paraId="5675842B" w14:textId="0DCDC5C5" w:rsidR="00D97B7A" w:rsidRPr="0085089F" w:rsidRDefault="0085089F" w:rsidP="0085089F">
      <w:pPr>
        <w:pStyle w:val="Overskrift3"/>
        <w:numPr>
          <w:ilvl w:val="0"/>
          <w:numId w:val="6"/>
        </w:numPr>
        <w:jc w:val="center"/>
      </w:pPr>
      <w:r>
        <w:t>– 2. oktober 2022</w:t>
      </w:r>
    </w:p>
    <w:p w14:paraId="474C5569" w14:textId="77777777" w:rsidR="00D97B7A" w:rsidRPr="00115926" w:rsidRDefault="00D97B7A" w:rsidP="00C61AA0">
      <w:pPr>
        <w:rPr>
          <w:b/>
          <w:bCs/>
        </w:rPr>
      </w:pPr>
    </w:p>
    <w:p w14:paraId="589A3EEC" w14:textId="77777777" w:rsidR="00115926" w:rsidRPr="00115926" w:rsidRDefault="00115926" w:rsidP="00115926">
      <w:pPr>
        <w:rPr>
          <w:b/>
          <w:bCs/>
        </w:rPr>
      </w:pPr>
    </w:p>
    <w:p w14:paraId="306CB64E" w14:textId="77777777" w:rsidR="00115926" w:rsidRPr="00115926" w:rsidRDefault="00115926" w:rsidP="00115926">
      <w:pPr>
        <w:rPr>
          <w:b/>
          <w:bCs/>
        </w:rPr>
      </w:pPr>
      <w:r w:rsidRPr="00115926">
        <w:rPr>
          <w:b/>
          <w:bCs/>
        </w:rPr>
        <w:t>Klubb/lag/</w:t>
      </w:r>
      <w:proofErr w:type="gramStart"/>
      <w:r w:rsidRPr="00115926">
        <w:rPr>
          <w:b/>
          <w:bCs/>
        </w:rPr>
        <w:t>forening:....................................................................................................</w:t>
      </w:r>
      <w:proofErr w:type="gramEnd"/>
    </w:p>
    <w:p w14:paraId="559AAE9E" w14:textId="77777777" w:rsidR="00115926" w:rsidRPr="00115926" w:rsidRDefault="00115926" w:rsidP="00115926">
      <w:pPr>
        <w:rPr>
          <w:b/>
          <w:bCs/>
        </w:rPr>
      </w:pPr>
    </w:p>
    <w:p w14:paraId="2A29CCE6" w14:textId="77777777" w:rsidR="00115926" w:rsidRPr="00115926" w:rsidRDefault="00115926" w:rsidP="00115926">
      <w:pPr>
        <w:rPr>
          <w:b/>
          <w:bCs/>
        </w:rPr>
      </w:pPr>
    </w:p>
    <w:tbl>
      <w:tblPr>
        <w:tblW w:w="1020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50"/>
        <w:gridCol w:w="1984"/>
        <w:gridCol w:w="1560"/>
        <w:gridCol w:w="2409"/>
      </w:tblGrid>
      <w:tr w:rsidR="00DA23AB" w:rsidRPr="00115926" w14:paraId="5C0EB356" w14:textId="77777777" w:rsidTr="00DA23AB">
        <w:tc>
          <w:tcPr>
            <w:tcW w:w="4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A663CE" w14:textId="77777777" w:rsidR="00DA23AB" w:rsidRPr="00115926" w:rsidRDefault="00DA23AB" w:rsidP="00115926">
            <w:pPr>
              <w:rPr>
                <w:b/>
                <w:bCs/>
              </w:rPr>
            </w:pPr>
            <w:r w:rsidRPr="00115926">
              <w:rPr>
                <w:b/>
                <w:bCs/>
              </w:rPr>
              <w:t>Navn på gymnast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4F9DEB" w14:textId="77777777" w:rsidR="00DA23AB" w:rsidRPr="00115926" w:rsidRDefault="00DA23AB" w:rsidP="00115926">
            <w:pPr>
              <w:rPr>
                <w:b/>
                <w:bCs/>
              </w:rPr>
            </w:pPr>
            <w:proofErr w:type="spellStart"/>
            <w:r w:rsidRPr="00115926">
              <w:rPr>
                <w:b/>
                <w:bCs/>
              </w:rPr>
              <w:t>Lisensnr</w:t>
            </w:r>
            <w:proofErr w:type="spellEnd"/>
            <w:r w:rsidRPr="00115926">
              <w:rPr>
                <w:b/>
                <w:bCs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6A102B" w14:textId="77777777" w:rsidR="00DA23AB" w:rsidRPr="00115926" w:rsidRDefault="00DA23AB" w:rsidP="00115926">
            <w:pPr>
              <w:rPr>
                <w:b/>
                <w:bCs/>
              </w:rPr>
            </w:pPr>
            <w:r w:rsidRPr="00115926">
              <w:rPr>
                <w:b/>
                <w:bCs/>
              </w:rPr>
              <w:t>Klasse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FB2C9E" w14:textId="77777777" w:rsidR="00DA23AB" w:rsidRPr="00115926" w:rsidRDefault="00DA23AB" w:rsidP="00115926">
            <w:pPr>
              <w:rPr>
                <w:b/>
                <w:bCs/>
              </w:rPr>
            </w:pPr>
            <w:r w:rsidRPr="00115926">
              <w:rPr>
                <w:b/>
                <w:bCs/>
              </w:rPr>
              <w:t>Lagkonkurranse.</w:t>
            </w:r>
          </w:p>
          <w:p w14:paraId="44EB91EC" w14:textId="278DB48D" w:rsidR="00DA23AB" w:rsidRPr="00115926" w:rsidRDefault="00DA23AB" w:rsidP="00115926">
            <w:pPr>
              <w:rPr>
                <w:b/>
                <w:bCs/>
              </w:rPr>
            </w:pPr>
            <w:r w:rsidRPr="00115926">
              <w:rPr>
                <w:b/>
                <w:bCs/>
              </w:rPr>
              <w:t>K</w:t>
            </w:r>
            <w:r>
              <w:rPr>
                <w:b/>
                <w:bCs/>
              </w:rPr>
              <w:t>un rekruttklassen</w:t>
            </w:r>
          </w:p>
        </w:tc>
      </w:tr>
      <w:tr w:rsidR="00DA23AB" w:rsidRPr="00115926" w14:paraId="03C589F3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02DB89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ACE2D2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867A24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0887A0" w14:textId="77777777" w:rsidR="00DA23AB" w:rsidRPr="00115926" w:rsidRDefault="00DA23AB" w:rsidP="00115926"/>
        </w:tc>
      </w:tr>
      <w:tr w:rsidR="00DA23AB" w:rsidRPr="00115926" w14:paraId="7F6AC127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49CF0C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98D9CC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E84A29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720C0B" w14:textId="77777777" w:rsidR="00DA23AB" w:rsidRPr="00115926" w:rsidRDefault="00DA23AB" w:rsidP="00115926"/>
        </w:tc>
      </w:tr>
      <w:tr w:rsidR="00DA23AB" w:rsidRPr="00115926" w14:paraId="5E15F60A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80FE5D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AFFBE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21DA36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BD40AD" w14:textId="77777777" w:rsidR="00DA23AB" w:rsidRPr="00115926" w:rsidRDefault="00DA23AB" w:rsidP="00115926"/>
        </w:tc>
      </w:tr>
      <w:tr w:rsidR="00DA23AB" w:rsidRPr="00115926" w14:paraId="51432B1B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8CCDBB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BD2838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BCC967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876530" w14:textId="77777777" w:rsidR="00DA23AB" w:rsidRPr="00115926" w:rsidRDefault="00DA23AB" w:rsidP="00115926"/>
        </w:tc>
      </w:tr>
      <w:tr w:rsidR="00DA23AB" w:rsidRPr="00115926" w14:paraId="0F7D70E2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D99AD4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157FB2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D0B0D9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1D3EF0" w14:textId="77777777" w:rsidR="00DA23AB" w:rsidRPr="00115926" w:rsidRDefault="00DA23AB" w:rsidP="00115926"/>
        </w:tc>
      </w:tr>
      <w:tr w:rsidR="00DA23AB" w:rsidRPr="00115926" w14:paraId="7B71DD0D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605A61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7811A2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4937E3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F1D69C" w14:textId="77777777" w:rsidR="00DA23AB" w:rsidRPr="00115926" w:rsidRDefault="00DA23AB" w:rsidP="00115926"/>
        </w:tc>
      </w:tr>
      <w:tr w:rsidR="00DA23AB" w:rsidRPr="00115926" w14:paraId="538BEDC2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3A22D3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56D019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7A0196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B9B4D" w14:textId="77777777" w:rsidR="00DA23AB" w:rsidRPr="00115926" w:rsidRDefault="00DA23AB" w:rsidP="00115926"/>
        </w:tc>
      </w:tr>
      <w:tr w:rsidR="00DA23AB" w:rsidRPr="00115926" w14:paraId="4B74FA31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2CFEA6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31F19B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0EB633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70BC23" w14:textId="77777777" w:rsidR="00DA23AB" w:rsidRPr="00115926" w:rsidRDefault="00DA23AB" w:rsidP="00115926"/>
        </w:tc>
      </w:tr>
      <w:tr w:rsidR="00DA23AB" w:rsidRPr="00115926" w14:paraId="6966B2BE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AEF94C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9ECE1A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5567BB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7931D2" w14:textId="77777777" w:rsidR="00DA23AB" w:rsidRPr="00115926" w:rsidRDefault="00DA23AB" w:rsidP="00115926"/>
        </w:tc>
      </w:tr>
      <w:tr w:rsidR="00DA23AB" w:rsidRPr="00115926" w14:paraId="69AF5A29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E40DF3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F7DE78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1E8E78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4C4239" w14:textId="77777777" w:rsidR="00DA23AB" w:rsidRPr="00115926" w:rsidRDefault="00DA23AB" w:rsidP="00115926"/>
        </w:tc>
      </w:tr>
      <w:tr w:rsidR="00DA23AB" w:rsidRPr="00115926" w14:paraId="08C1486E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22BD40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C2F85F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BF303A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A9E123" w14:textId="77777777" w:rsidR="00DA23AB" w:rsidRPr="00115926" w:rsidRDefault="00DA23AB" w:rsidP="00115926"/>
        </w:tc>
      </w:tr>
      <w:tr w:rsidR="00DA23AB" w:rsidRPr="00115926" w14:paraId="521EAEB5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046465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8C7EFD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F072F8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7783BD" w14:textId="77777777" w:rsidR="00DA23AB" w:rsidRPr="00115926" w:rsidRDefault="00DA23AB" w:rsidP="00115926"/>
        </w:tc>
      </w:tr>
      <w:tr w:rsidR="00DA23AB" w:rsidRPr="00115926" w14:paraId="0731674F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214445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450832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584D31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62147" w14:textId="77777777" w:rsidR="00DA23AB" w:rsidRPr="00115926" w:rsidRDefault="00DA23AB" w:rsidP="00115926"/>
        </w:tc>
      </w:tr>
      <w:tr w:rsidR="00DA23AB" w:rsidRPr="00115926" w14:paraId="2C1DC0D6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550776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0BF178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3B3386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349EF4" w14:textId="77777777" w:rsidR="00DA23AB" w:rsidRPr="00115926" w:rsidRDefault="00DA23AB" w:rsidP="00115926"/>
        </w:tc>
      </w:tr>
      <w:tr w:rsidR="00DA23AB" w:rsidRPr="00115926" w14:paraId="68F1F98B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7BAF7B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07BE14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13C82D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F3480E" w14:textId="77777777" w:rsidR="00DA23AB" w:rsidRPr="00115926" w:rsidRDefault="00DA23AB" w:rsidP="00115926"/>
        </w:tc>
      </w:tr>
      <w:tr w:rsidR="00DA23AB" w:rsidRPr="00115926" w14:paraId="261DD364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FF29EE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F86088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9C2FC6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E1AE20" w14:textId="77777777" w:rsidR="00DA23AB" w:rsidRPr="00115926" w:rsidRDefault="00DA23AB" w:rsidP="00115926"/>
        </w:tc>
      </w:tr>
      <w:tr w:rsidR="00DA23AB" w:rsidRPr="00115926" w14:paraId="2B014E98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43693C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290EB1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258BB8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6DEF94" w14:textId="77777777" w:rsidR="00DA23AB" w:rsidRPr="00115926" w:rsidRDefault="00DA23AB" w:rsidP="00115926"/>
        </w:tc>
      </w:tr>
      <w:tr w:rsidR="00DA23AB" w:rsidRPr="00115926" w14:paraId="2009A32D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30D88F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F0E0C2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EB413A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32243D" w14:textId="77777777" w:rsidR="00DA23AB" w:rsidRPr="00115926" w:rsidRDefault="00DA23AB" w:rsidP="00115926"/>
        </w:tc>
      </w:tr>
      <w:tr w:rsidR="00DA23AB" w:rsidRPr="00115926" w14:paraId="777B79DD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C5B138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2C69D7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E5354C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3A766F" w14:textId="77777777" w:rsidR="00DA23AB" w:rsidRPr="00115926" w:rsidRDefault="00DA23AB" w:rsidP="00115926"/>
        </w:tc>
      </w:tr>
    </w:tbl>
    <w:p w14:paraId="56FF0626" w14:textId="77777777" w:rsidR="00115926" w:rsidRPr="00115926" w:rsidRDefault="00115926" w:rsidP="00115926">
      <w:pPr>
        <w:rPr>
          <w:b/>
          <w:bCs/>
        </w:rPr>
      </w:pPr>
    </w:p>
    <w:p w14:paraId="109BCB2E" w14:textId="77777777" w:rsidR="00115926" w:rsidRPr="00115926" w:rsidRDefault="00115926" w:rsidP="00115926">
      <w:pPr>
        <w:rPr>
          <w:b/>
          <w:bCs/>
        </w:rPr>
      </w:pPr>
    </w:p>
    <w:p w14:paraId="43CE625A" w14:textId="77777777" w:rsidR="00115926" w:rsidRPr="00115926" w:rsidRDefault="00115926" w:rsidP="00115926">
      <w:pPr>
        <w:rPr>
          <w:b/>
          <w:bCs/>
        </w:rPr>
      </w:pPr>
    </w:p>
    <w:p w14:paraId="1142AB46" w14:textId="4766F213" w:rsidR="003E0568" w:rsidRDefault="003E0568" w:rsidP="003E0568"/>
    <w:p w14:paraId="5361A0DD" w14:textId="77777777" w:rsidR="002410A9" w:rsidRDefault="002410A9" w:rsidP="003E0568"/>
    <w:p w14:paraId="45B16902" w14:textId="77777777" w:rsidR="003E0568" w:rsidRDefault="003E0568" w:rsidP="003E0568">
      <w:r>
        <w:t xml:space="preserve"> </w:t>
      </w:r>
    </w:p>
    <w:p w14:paraId="24A644CC" w14:textId="405D55DE" w:rsidR="002410A9" w:rsidRDefault="002410A9" w:rsidP="002410A9">
      <w:pPr>
        <w:jc w:val="center"/>
      </w:pPr>
      <w:r>
        <w:t>Vi ønsker alle hjertelig velkommen til Norges Cup nr.3 på Elverum.</w:t>
      </w:r>
    </w:p>
    <w:p w14:paraId="19AA0A12" w14:textId="77777777" w:rsidR="002410A9" w:rsidRDefault="002410A9" w:rsidP="002410A9">
      <w:pPr>
        <w:jc w:val="center"/>
      </w:pPr>
    </w:p>
    <w:p w14:paraId="2B5124B7" w14:textId="77777777" w:rsidR="002410A9" w:rsidRDefault="002410A9" w:rsidP="002410A9">
      <w:pPr>
        <w:jc w:val="center"/>
      </w:pPr>
      <w:r>
        <w:t>Med vennlig hilsen</w:t>
      </w:r>
    </w:p>
    <w:p w14:paraId="4A05FC09" w14:textId="00BF5686" w:rsidR="003E0568" w:rsidRDefault="002410A9" w:rsidP="002410A9">
      <w:pPr>
        <w:jc w:val="center"/>
      </w:pPr>
      <w:r>
        <w:t>Elverum Turn</w:t>
      </w:r>
    </w:p>
    <w:p w14:paraId="366859CC" w14:textId="77777777" w:rsidR="006E5B42" w:rsidRDefault="006E5B42" w:rsidP="002410A9">
      <w:pPr>
        <w:jc w:val="center"/>
      </w:pPr>
    </w:p>
    <w:p w14:paraId="14BB391B" w14:textId="77777777" w:rsidR="006E5B42" w:rsidRDefault="006E5B42" w:rsidP="002410A9">
      <w:pPr>
        <w:jc w:val="center"/>
      </w:pPr>
    </w:p>
    <w:p w14:paraId="7733BCCE" w14:textId="77777777" w:rsidR="006E5B42" w:rsidRDefault="006E5B42" w:rsidP="002410A9">
      <w:pPr>
        <w:jc w:val="center"/>
      </w:pPr>
    </w:p>
    <w:p w14:paraId="084F89BB" w14:textId="77777777" w:rsidR="006E5B42" w:rsidRDefault="006E5B42" w:rsidP="002410A9">
      <w:pPr>
        <w:jc w:val="center"/>
      </w:pPr>
    </w:p>
    <w:p w14:paraId="47DEA0FE" w14:textId="77777777" w:rsidR="00E36B2B" w:rsidRDefault="00E36B2B" w:rsidP="00E36B2B">
      <w:pPr>
        <w:pStyle w:val="Overskrift3"/>
        <w:jc w:val="center"/>
      </w:pPr>
      <w:r>
        <w:t>OPPGJØRSSKJEMA</w:t>
      </w:r>
      <w:r w:rsidRPr="00C61AA0">
        <w:t xml:space="preserve"> TIL UNISPORT NORGES CUP NR. 3</w:t>
      </w:r>
      <w:r>
        <w:t xml:space="preserve"> </w:t>
      </w:r>
      <w:r w:rsidRPr="00C61AA0">
        <w:t>TURN MENN</w:t>
      </w:r>
    </w:p>
    <w:p w14:paraId="42D31188" w14:textId="77777777" w:rsidR="00E36B2B" w:rsidRPr="0085089F" w:rsidRDefault="00E36B2B" w:rsidP="00E36B2B">
      <w:pPr>
        <w:pStyle w:val="Overskrift3"/>
        <w:numPr>
          <w:ilvl w:val="0"/>
          <w:numId w:val="7"/>
        </w:numPr>
        <w:jc w:val="center"/>
      </w:pPr>
      <w:r>
        <w:t>– 2. oktober 2022</w:t>
      </w:r>
    </w:p>
    <w:p w14:paraId="36545F68" w14:textId="77777777" w:rsidR="00E36B2B" w:rsidRPr="00115926" w:rsidRDefault="00E36B2B" w:rsidP="00E36B2B">
      <w:pPr>
        <w:rPr>
          <w:b/>
          <w:bCs/>
        </w:rPr>
      </w:pPr>
    </w:p>
    <w:p w14:paraId="5DDCD9D1" w14:textId="77777777" w:rsidR="00E36B2B" w:rsidRPr="00F31B54" w:rsidRDefault="00E36B2B" w:rsidP="00E36B2B">
      <w:pPr>
        <w:rPr>
          <w:b/>
          <w:bCs/>
        </w:rPr>
      </w:pPr>
    </w:p>
    <w:p w14:paraId="7C9D1A3D" w14:textId="77777777" w:rsidR="00E36B2B" w:rsidRPr="00F31B54" w:rsidRDefault="00E36B2B" w:rsidP="00E36B2B">
      <w:pPr>
        <w:rPr>
          <w:b/>
          <w:bCs/>
        </w:rPr>
      </w:pPr>
      <w:r w:rsidRPr="00F31B54">
        <w:rPr>
          <w:b/>
          <w:bCs/>
        </w:rPr>
        <w:t>Klubb/lag/</w:t>
      </w:r>
      <w:proofErr w:type="gramStart"/>
      <w:r w:rsidRPr="00F31B54">
        <w:rPr>
          <w:b/>
          <w:bCs/>
        </w:rPr>
        <w:t>forening:..........................................................................</w:t>
      </w:r>
      <w:proofErr w:type="gramEnd"/>
    </w:p>
    <w:p w14:paraId="320484E8" w14:textId="77777777" w:rsidR="00E36B2B" w:rsidRPr="00F31B54" w:rsidRDefault="00E36B2B" w:rsidP="00E36B2B">
      <w:pPr>
        <w:rPr>
          <w:b/>
          <w:bCs/>
        </w:rPr>
      </w:pPr>
    </w:p>
    <w:p w14:paraId="726B7DBD" w14:textId="77777777" w:rsidR="00E36B2B" w:rsidRPr="00F31B54" w:rsidRDefault="00E36B2B" w:rsidP="00E36B2B">
      <w:pPr>
        <w:rPr>
          <w:b/>
          <w:bCs/>
        </w:rPr>
      </w:pPr>
      <w:r w:rsidRPr="00F31B54">
        <w:rPr>
          <w:b/>
          <w:bCs/>
        </w:rPr>
        <w:t>Oppgjørsskjema for utøvere og trenere/ledere</w:t>
      </w:r>
    </w:p>
    <w:p w14:paraId="20C3A41D" w14:textId="77777777" w:rsidR="00E36B2B" w:rsidRPr="00F31B54" w:rsidRDefault="00E36B2B" w:rsidP="00E36B2B">
      <w:pPr>
        <w:rPr>
          <w:b/>
          <w:bCs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8"/>
        <w:gridCol w:w="1608"/>
        <w:gridCol w:w="1607"/>
        <w:gridCol w:w="1607"/>
        <w:gridCol w:w="1607"/>
        <w:gridCol w:w="1608"/>
      </w:tblGrid>
      <w:tr w:rsidR="00E36B2B" w:rsidRPr="00F31B54" w14:paraId="4B84796C" w14:textId="77777777" w:rsidTr="00C55177"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C7BA81B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  <w:proofErr w:type="spellStart"/>
            <w:r w:rsidRPr="00F31B54">
              <w:rPr>
                <w:b/>
                <w:bCs/>
                <w:lang w:val="en-US"/>
              </w:rPr>
              <w:t>Hva</w:t>
            </w:r>
            <w:proofErr w:type="spellEnd"/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EECD6CA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  <w:proofErr w:type="spellStart"/>
            <w:r w:rsidRPr="00F31B54">
              <w:rPr>
                <w:b/>
                <w:bCs/>
                <w:lang w:val="en-US"/>
              </w:rPr>
              <w:t>Antall</w:t>
            </w:r>
            <w:proofErr w:type="spellEnd"/>
            <w:r w:rsidRPr="00F31B5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F31B54">
              <w:rPr>
                <w:b/>
                <w:bCs/>
                <w:lang w:val="en-US"/>
              </w:rPr>
              <w:t>gymnaster</w:t>
            </w:r>
            <w:proofErr w:type="spellEnd"/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EF9126B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  <w:proofErr w:type="spellStart"/>
            <w:r w:rsidRPr="00F31B54">
              <w:rPr>
                <w:b/>
                <w:bCs/>
                <w:lang w:val="en-US"/>
              </w:rPr>
              <w:t>Antall</w:t>
            </w:r>
            <w:proofErr w:type="spellEnd"/>
            <w:r w:rsidRPr="00F31B5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F31B54">
              <w:rPr>
                <w:b/>
                <w:bCs/>
                <w:lang w:val="en-US"/>
              </w:rPr>
              <w:t>trenere</w:t>
            </w:r>
            <w:proofErr w:type="spellEnd"/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44489A3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  <w:proofErr w:type="spellStart"/>
            <w:r w:rsidRPr="00F31B54">
              <w:rPr>
                <w:b/>
                <w:bCs/>
                <w:lang w:val="en-US"/>
              </w:rPr>
              <w:t>Antall</w:t>
            </w:r>
            <w:proofErr w:type="spellEnd"/>
            <w:r w:rsidRPr="00F31B54">
              <w:rPr>
                <w:b/>
                <w:bCs/>
                <w:lang w:val="en-US"/>
              </w:rPr>
              <w:t xml:space="preserve"> lag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460E1DF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  <w:r w:rsidRPr="00F31B54">
              <w:rPr>
                <w:b/>
                <w:bCs/>
                <w:lang w:val="en-US"/>
              </w:rPr>
              <w:t>A kroner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3C5EF92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  <w:r w:rsidRPr="00F31B54">
              <w:rPr>
                <w:b/>
                <w:bCs/>
                <w:lang w:val="en-US"/>
              </w:rPr>
              <w:t>Sum kroner</w:t>
            </w:r>
          </w:p>
        </w:tc>
      </w:tr>
      <w:tr w:rsidR="00E36B2B" w:rsidRPr="00F31B54" w14:paraId="5B45C832" w14:textId="77777777" w:rsidTr="00C55177"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43305B8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  <w:proofErr w:type="spellStart"/>
            <w:r w:rsidRPr="00F31B54">
              <w:rPr>
                <w:b/>
                <w:bCs/>
                <w:lang w:val="en-US"/>
              </w:rPr>
              <w:t>Startkontingent</w:t>
            </w:r>
            <w:proofErr w:type="spellEnd"/>
          </w:p>
          <w:p w14:paraId="246F2363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  <w:r w:rsidRPr="00F31B54">
              <w:rPr>
                <w:b/>
                <w:bCs/>
                <w:lang w:val="en-US"/>
              </w:rPr>
              <w:t>pr gymnast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AD41A3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006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BBFEA7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006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2530D8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FCFC90C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  <w:proofErr w:type="gramStart"/>
            <w:r w:rsidRPr="00F31B54">
              <w:rPr>
                <w:b/>
                <w:bCs/>
                <w:lang w:val="en-US"/>
              </w:rPr>
              <w:t>600,.</w:t>
            </w:r>
            <w:proofErr w:type="gramEnd"/>
          </w:p>
        </w:tc>
        <w:tc>
          <w:tcPr>
            <w:tcW w:w="160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60D7DB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</w:p>
        </w:tc>
      </w:tr>
      <w:tr w:rsidR="00E36B2B" w:rsidRPr="00F31B54" w14:paraId="715B23ED" w14:textId="77777777" w:rsidTr="00C55177"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F1E05A0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  <w:proofErr w:type="spellStart"/>
            <w:r w:rsidRPr="00F31B54">
              <w:rPr>
                <w:b/>
                <w:bCs/>
                <w:lang w:val="en-US"/>
              </w:rPr>
              <w:t>Startkontingent</w:t>
            </w:r>
            <w:proofErr w:type="spellEnd"/>
            <w:r w:rsidRPr="00F31B54">
              <w:rPr>
                <w:b/>
                <w:bCs/>
                <w:lang w:val="en-US"/>
              </w:rPr>
              <w:t xml:space="preserve"> pr lag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006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CA8E56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006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C35076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F282D3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391CF31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  <w:r w:rsidRPr="00F31B54">
              <w:rPr>
                <w:b/>
                <w:bCs/>
                <w:lang w:val="en-US"/>
              </w:rPr>
              <w:t>400.-</w:t>
            </w:r>
          </w:p>
        </w:tc>
        <w:tc>
          <w:tcPr>
            <w:tcW w:w="160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C64BEA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</w:p>
        </w:tc>
      </w:tr>
      <w:tr w:rsidR="00E36B2B" w:rsidRPr="00F31B54" w14:paraId="02AAE315" w14:textId="77777777" w:rsidTr="00C55177"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07E25B8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  <w:r w:rsidRPr="00F31B54">
              <w:rPr>
                <w:b/>
                <w:bCs/>
                <w:lang w:val="en-US"/>
              </w:rPr>
              <w:t xml:space="preserve">Lunch </w:t>
            </w:r>
            <w:proofErr w:type="spellStart"/>
            <w:r w:rsidRPr="00F31B54">
              <w:rPr>
                <w:b/>
                <w:bCs/>
                <w:lang w:val="en-US"/>
              </w:rPr>
              <w:t>lørdag</w:t>
            </w:r>
            <w:proofErr w:type="spellEnd"/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79EFF8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F7B4B0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006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DBBB99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7B8B991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  <w:r w:rsidRPr="00F31B54">
              <w:rPr>
                <w:b/>
                <w:bCs/>
                <w:lang w:val="en-US"/>
              </w:rPr>
              <w:t>125.-</w:t>
            </w:r>
          </w:p>
        </w:tc>
        <w:tc>
          <w:tcPr>
            <w:tcW w:w="160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B3D97A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</w:p>
        </w:tc>
      </w:tr>
      <w:tr w:rsidR="00E36B2B" w:rsidRPr="00F31B54" w14:paraId="58383987" w14:textId="77777777" w:rsidTr="00C55177"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0D65439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  <w:r w:rsidRPr="00F31B54">
              <w:rPr>
                <w:b/>
                <w:bCs/>
                <w:lang w:val="en-US"/>
              </w:rPr>
              <w:t xml:space="preserve">Lunch </w:t>
            </w:r>
            <w:proofErr w:type="spellStart"/>
            <w:r w:rsidRPr="00F31B54">
              <w:rPr>
                <w:b/>
                <w:bCs/>
                <w:lang w:val="en-US"/>
              </w:rPr>
              <w:t>søndag</w:t>
            </w:r>
            <w:proofErr w:type="spellEnd"/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6A065E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833811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006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0A9793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D65D378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  <w:r w:rsidRPr="00F31B54">
              <w:rPr>
                <w:b/>
                <w:bCs/>
                <w:lang w:val="en-US"/>
              </w:rPr>
              <w:t>125.-</w:t>
            </w:r>
          </w:p>
        </w:tc>
        <w:tc>
          <w:tcPr>
            <w:tcW w:w="160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6E802F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</w:p>
        </w:tc>
      </w:tr>
    </w:tbl>
    <w:p w14:paraId="0003E190" w14:textId="77777777" w:rsidR="00E36B2B" w:rsidRPr="00F31B54" w:rsidRDefault="00E36B2B" w:rsidP="00E36B2B">
      <w:pPr>
        <w:rPr>
          <w:b/>
          <w:bCs/>
          <w:vanish/>
          <w:lang w:val="en-US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45"/>
      </w:tblGrid>
      <w:tr w:rsidR="00E36B2B" w:rsidRPr="00F31B54" w14:paraId="4D629EC5" w14:textId="77777777" w:rsidTr="00C55177">
        <w:tc>
          <w:tcPr>
            <w:tcW w:w="9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FF10BE8" w14:textId="77777777" w:rsidR="00E36B2B" w:rsidRPr="00F31B54" w:rsidRDefault="00E36B2B" w:rsidP="00C55177">
            <w:pPr>
              <w:rPr>
                <w:b/>
                <w:bCs/>
                <w:lang w:val="en-US"/>
              </w:rPr>
            </w:pPr>
            <w:r w:rsidRPr="00F31B54">
              <w:rPr>
                <w:b/>
                <w:bCs/>
                <w:lang w:val="en-US"/>
              </w:rPr>
              <w:t xml:space="preserve">Sum </w:t>
            </w:r>
            <w:proofErr w:type="spellStart"/>
            <w:r w:rsidRPr="00F31B54">
              <w:rPr>
                <w:b/>
                <w:bCs/>
                <w:lang w:val="en-US"/>
              </w:rPr>
              <w:t>totalt</w:t>
            </w:r>
            <w:proofErr w:type="spellEnd"/>
          </w:p>
        </w:tc>
      </w:tr>
    </w:tbl>
    <w:p w14:paraId="5B71CAE9" w14:textId="77777777" w:rsidR="00E36B2B" w:rsidRPr="00F31B54" w:rsidRDefault="00E36B2B" w:rsidP="00E36B2B">
      <w:pPr>
        <w:rPr>
          <w:b/>
          <w:bCs/>
        </w:rPr>
      </w:pPr>
    </w:p>
    <w:p w14:paraId="37823EFC" w14:textId="77777777" w:rsidR="00E36B2B" w:rsidRPr="00F31B54" w:rsidRDefault="00E36B2B" w:rsidP="00E36B2B">
      <w:pPr>
        <w:rPr>
          <w:b/>
          <w:bCs/>
        </w:rPr>
      </w:pPr>
    </w:p>
    <w:p w14:paraId="1AB72A6F" w14:textId="77777777" w:rsidR="00E36B2B" w:rsidRPr="00F31B54" w:rsidRDefault="00E36B2B" w:rsidP="00E36B2B">
      <w:pPr>
        <w:rPr>
          <w:b/>
          <w:bCs/>
        </w:rPr>
      </w:pPr>
      <w:r w:rsidRPr="00F31B54">
        <w:rPr>
          <w:b/>
          <w:bCs/>
        </w:rPr>
        <w:t>Påmelding sendes til</w:t>
      </w:r>
    </w:p>
    <w:p w14:paraId="7FE3927A" w14:textId="77777777" w:rsidR="00E36B2B" w:rsidRPr="00F31B54" w:rsidRDefault="00E36B2B" w:rsidP="00E36B2B">
      <w:pPr>
        <w:rPr>
          <w:b/>
          <w:bCs/>
        </w:rPr>
      </w:pPr>
    </w:p>
    <w:p w14:paraId="58774E53" w14:textId="77777777" w:rsidR="00E36B2B" w:rsidRPr="00F31B54" w:rsidRDefault="00E36B2B" w:rsidP="00E36B2B">
      <w:pPr>
        <w:rPr>
          <w:b/>
          <w:bCs/>
        </w:rPr>
      </w:pPr>
      <w:hyperlink r:id="rId11" w:history="1">
        <w:r w:rsidRPr="00F31B54">
          <w:rPr>
            <w:rStyle w:val="Hyperkobling"/>
            <w:b/>
            <w:bCs/>
          </w:rPr>
          <w:t>firmapost@elverumturn.no</w:t>
        </w:r>
      </w:hyperlink>
    </w:p>
    <w:p w14:paraId="7404B7AA" w14:textId="77777777" w:rsidR="00E36B2B" w:rsidRPr="00F31B54" w:rsidRDefault="00E36B2B" w:rsidP="00E36B2B">
      <w:pPr>
        <w:rPr>
          <w:b/>
          <w:bCs/>
        </w:rPr>
      </w:pPr>
    </w:p>
    <w:p w14:paraId="7406FC13" w14:textId="77777777" w:rsidR="00E36B2B" w:rsidRPr="00F31B54" w:rsidRDefault="00E36B2B" w:rsidP="00E36B2B">
      <w:pPr>
        <w:rPr>
          <w:b/>
          <w:bCs/>
        </w:rPr>
      </w:pPr>
      <w:r w:rsidRPr="00F31B54">
        <w:rPr>
          <w:b/>
          <w:bCs/>
        </w:rPr>
        <w:t>Betaling sendes til</w:t>
      </w:r>
    </w:p>
    <w:p w14:paraId="4B0166E7" w14:textId="77777777" w:rsidR="00E36B2B" w:rsidRPr="00F31B54" w:rsidRDefault="00E36B2B" w:rsidP="00E36B2B">
      <w:pPr>
        <w:rPr>
          <w:b/>
          <w:bCs/>
        </w:rPr>
      </w:pPr>
    </w:p>
    <w:p w14:paraId="0FD58B74" w14:textId="77777777" w:rsidR="00E36B2B" w:rsidRPr="00F31B54" w:rsidRDefault="00E36B2B" w:rsidP="00E36B2B">
      <w:pPr>
        <w:rPr>
          <w:b/>
          <w:bCs/>
        </w:rPr>
      </w:pPr>
      <w:proofErr w:type="gramStart"/>
      <w:r w:rsidRPr="00F31B54">
        <w:rPr>
          <w:b/>
          <w:bCs/>
        </w:rPr>
        <w:t>1820.07.05943  Merk</w:t>
      </w:r>
      <w:proofErr w:type="gramEnd"/>
      <w:r w:rsidRPr="00F31B54">
        <w:rPr>
          <w:b/>
          <w:bCs/>
        </w:rPr>
        <w:t xml:space="preserve"> innbetaling med NC 3, 2022</w:t>
      </w:r>
    </w:p>
    <w:p w14:paraId="0E53AB53" w14:textId="77777777" w:rsidR="00E36B2B" w:rsidRPr="00F31B54" w:rsidRDefault="00E36B2B" w:rsidP="00E36B2B">
      <w:pPr>
        <w:rPr>
          <w:b/>
          <w:bCs/>
        </w:rPr>
      </w:pPr>
    </w:p>
    <w:p w14:paraId="3AE03BE3" w14:textId="77777777" w:rsidR="00E36B2B" w:rsidRPr="00F31B54" w:rsidRDefault="00E36B2B" w:rsidP="00E36B2B">
      <w:pPr>
        <w:rPr>
          <w:b/>
          <w:bCs/>
        </w:rPr>
      </w:pPr>
      <w:r w:rsidRPr="00F31B54">
        <w:rPr>
          <w:b/>
          <w:bCs/>
        </w:rPr>
        <w:t>Betalingsfrist er 8.9.2022</w:t>
      </w:r>
    </w:p>
    <w:p w14:paraId="476637CD" w14:textId="77777777" w:rsidR="00E36B2B" w:rsidRPr="00115926" w:rsidRDefault="00E36B2B" w:rsidP="00E36B2B">
      <w:pPr>
        <w:rPr>
          <w:b/>
          <w:bCs/>
        </w:rPr>
      </w:pPr>
    </w:p>
    <w:p w14:paraId="37778020" w14:textId="77777777" w:rsidR="00E36B2B" w:rsidRDefault="00E36B2B" w:rsidP="00E36B2B"/>
    <w:p w14:paraId="7E7B1E7E" w14:textId="77777777" w:rsidR="00E36B2B" w:rsidRDefault="00E36B2B" w:rsidP="00E36B2B"/>
    <w:p w14:paraId="544DC3EE" w14:textId="77777777" w:rsidR="00E36B2B" w:rsidRDefault="00E36B2B" w:rsidP="00E36B2B">
      <w:r>
        <w:t xml:space="preserve"> </w:t>
      </w:r>
    </w:p>
    <w:p w14:paraId="46625A8D" w14:textId="77777777" w:rsidR="00E36B2B" w:rsidRDefault="00E36B2B" w:rsidP="00E36B2B">
      <w:pPr>
        <w:jc w:val="center"/>
      </w:pPr>
      <w:r>
        <w:t>Vi ønsker alle hjertelig velkommen til Norges Cup nr.3 på Elverum.</w:t>
      </w:r>
    </w:p>
    <w:p w14:paraId="4638ABF0" w14:textId="77777777" w:rsidR="00E36B2B" w:rsidRDefault="00E36B2B" w:rsidP="00E36B2B">
      <w:pPr>
        <w:jc w:val="center"/>
      </w:pPr>
    </w:p>
    <w:p w14:paraId="0728F26E" w14:textId="77777777" w:rsidR="00E36B2B" w:rsidRDefault="00E36B2B" w:rsidP="00E36B2B">
      <w:pPr>
        <w:jc w:val="center"/>
      </w:pPr>
      <w:r>
        <w:t>Med vennlig hilsen</w:t>
      </w:r>
    </w:p>
    <w:p w14:paraId="48E90A13" w14:textId="77777777" w:rsidR="00E36B2B" w:rsidRPr="00C8288C" w:rsidRDefault="00E36B2B" w:rsidP="00E36B2B">
      <w:pPr>
        <w:jc w:val="center"/>
      </w:pPr>
      <w:r>
        <w:t>Elverum Turn</w:t>
      </w:r>
    </w:p>
    <w:p w14:paraId="7B3FE4F1" w14:textId="77777777" w:rsidR="006E5B42" w:rsidRPr="00C8288C" w:rsidRDefault="006E5B42" w:rsidP="002410A9">
      <w:pPr>
        <w:jc w:val="center"/>
      </w:pPr>
    </w:p>
    <w:sectPr w:rsidR="006E5B42" w:rsidRPr="00C8288C" w:rsidSect="00D44873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231" w:left="85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07319" w14:textId="77777777" w:rsidR="008F66D4" w:rsidRDefault="008F66D4" w:rsidP="00B87BD7">
      <w:r>
        <w:separator/>
      </w:r>
    </w:p>
  </w:endnote>
  <w:endnote w:type="continuationSeparator" w:id="0">
    <w:p w14:paraId="62FFCE3A" w14:textId="77777777" w:rsidR="008F66D4" w:rsidRDefault="008F66D4" w:rsidP="00B8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-2042887568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0113DCAF" w14:textId="77777777" w:rsidR="00D44873" w:rsidRDefault="00D44873" w:rsidP="00503236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7205E3D6" w14:textId="77777777" w:rsidR="00D44873" w:rsidRDefault="00D44873" w:rsidP="00D44873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-1316185131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66F92CE0" w14:textId="77777777" w:rsidR="00D44873" w:rsidRDefault="00D44873" w:rsidP="00503236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003B6A24" w14:textId="77777777" w:rsidR="00DF7E08" w:rsidRDefault="00220F88" w:rsidP="00D44873">
    <w:pPr>
      <w:pStyle w:val="BasicParagraph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23A40CE" wp14:editId="7FD4FFDD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3" name="Rektange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5132F6" id="Rektangel 13" o:spid="_x0000_s1026" style="position:absolute;margin-left:-25.2pt;margin-top:6.45pt;width:58.9pt;height:5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" stroked="f" strokeweight="1pt">
              <v:fill r:id="rId2" o:title="" recolor="t" rotate="t" type="frame"/>
            </v:rect>
          </w:pict>
        </mc:Fallback>
      </mc:AlternateContent>
    </w:r>
  </w:p>
  <w:p w14:paraId="6662F725" w14:textId="55924A2B" w:rsidR="00B87BD7" w:rsidRDefault="00164F0A" w:rsidP="00164F0A">
    <w:pPr>
      <w:pStyle w:val="BasicParagraph"/>
      <w:tabs>
        <w:tab w:val="left" w:pos="1554"/>
      </w:tabs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68CA1B" wp14:editId="42829AB3">
              <wp:simplePos x="0" y="0"/>
              <wp:positionH relativeFrom="column">
                <wp:posOffset>407035</wp:posOffset>
              </wp:positionH>
              <wp:positionV relativeFrom="paragraph">
                <wp:posOffset>457200</wp:posOffset>
              </wp:positionV>
              <wp:extent cx="1943899" cy="267123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834060" w14:textId="77777777" w:rsidR="00DF7E08" w:rsidRPr="00DF7E08" w:rsidRDefault="00DF7E08" w:rsidP="00DF7E08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054980C4" w14:textId="77777777" w:rsidR="00DF7E08" w:rsidRDefault="00DF7E0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68CA1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2.05pt;margin-top:36pt;width:153.0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" filled="f" stroked="f" strokeweight=".5pt">
              <v:textbox>
                <w:txbxContent>
                  <w:p w14:paraId="4B834060" w14:textId="77777777" w:rsidR="00DF7E08" w:rsidRPr="00DF7E08" w:rsidRDefault="00DF7E08" w:rsidP="00DF7E08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054980C4" w14:textId="77777777" w:rsidR="00DF7E08" w:rsidRDefault="00DF7E08"/>
                </w:txbxContent>
              </v:textbox>
            </v:shape>
          </w:pict>
        </mc:Fallback>
      </mc:AlternateContent>
    </w:r>
    <w:r w:rsidR="00CD212E"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3AA41B98" wp14:editId="6B49EBDC">
          <wp:extent cx="817245" cy="560705"/>
          <wp:effectExtent l="0" t="0" r="1905" b="0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64051D">
      <w:t xml:space="preserve">    </w:t>
    </w:r>
    <w:r>
      <w:rPr>
        <w:noProof/>
      </w:rPr>
      <w:drawing>
        <wp:inline distT="0" distB="0" distL="0" distR="0" wp14:anchorId="589AF5CA" wp14:editId="5BE1EC78">
          <wp:extent cx="664210" cy="554990"/>
          <wp:effectExtent l="0" t="0" r="2540" b="0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638FC" w14:textId="77777777" w:rsidR="001C422A" w:rsidRDefault="001C422A" w:rsidP="001C422A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BACF097" wp14:editId="74969EB4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3D1ECE" id="Rektangel 12" o:spid="_x0000_s1026" style="position:absolute;margin-left:-25.2pt;margin-top:6.45pt;width:58.9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" stroked="f" strokeweight="1pt">
              <v:fill r:id="rId2" o:title="" recolor="t" rotate="t" type="frame"/>
            </v:rect>
          </w:pict>
        </mc:Fallback>
      </mc:AlternateContent>
    </w:r>
  </w:p>
  <w:p w14:paraId="4794F144" w14:textId="77777777" w:rsidR="001C422A" w:rsidRDefault="001C422A" w:rsidP="001C422A">
    <w:pPr>
      <w:pStyle w:val="BasicParagraph"/>
      <w:tabs>
        <w:tab w:val="left" w:pos="1554"/>
      </w:tabs>
      <w:ind w:left="-567"/>
    </w:pPr>
    <w:r>
      <w:tab/>
    </w:r>
  </w:p>
  <w:p w14:paraId="37F88FC0" w14:textId="77777777" w:rsidR="001C422A" w:rsidRDefault="001C422A" w:rsidP="001C422A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55AF8E9E" w14:textId="77777777" w:rsidR="001C422A" w:rsidRDefault="001C422A" w:rsidP="001C422A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1535507" wp14:editId="04F1CE48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FDE9A8" w14:textId="77777777" w:rsidR="001C422A" w:rsidRPr="00DF7E08" w:rsidRDefault="001C422A" w:rsidP="001C422A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6AF98E32" w14:textId="77777777" w:rsidR="001C422A" w:rsidRDefault="001C422A" w:rsidP="001C422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53550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0.55pt;margin-top:6.85pt;width:153.0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" filled="f" stroked="f" strokeweight=".5pt">
              <v:textbox>
                <w:txbxContent>
                  <w:p w14:paraId="1FFDE9A8" w14:textId="77777777" w:rsidR="001C422A" w:rsidRPr="00DF7E08" w:rsidRDefault="001C422A" w:rsidP="001C422A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6AF98E32" w14:textId="77777777" w:rsidR="001C422A" w:rsidRDefault="001C422A" w:rsidP="001C422A"/>
                </w:txbxContent>
              </v:textbox>
            </v:shape>
          </w:pict>
        </mc:Fallback>
      </mc:AlternateContent>
    </w:r>
  </w:p>
  <w:p w14:paraId="4AFF2362" w14:textId="77777777" w:rsidR="001C422A" w:rsidRDefault="001C422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ED51D" w14:textId="77777777" w:rsidR="008F66D4" w:rsidRDefault="008F66D4" w:rsidP="00B87BD7">
      <w:r>
        <w:separator/>
      </w:r>
    </w:p>
  </w:footnote>
  <w:footnote w:type="continuationSeparator" w:id="0">
    <w:p w14:paraId="4E7F2025" w14:textId="77777777" w:rsidR="008F66D4" w:rsidRDefault="008F66D4" w:rsidP="00B8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3322E" w14:textId="21F99445" w:rsidR="00A0708C" w:rsidRDefault="00C8288C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1FB9266C" wp14:editId="548E7A7F">
              <wp:simplePos x="0" y="0"/>
              <wp:positionH relativeFrom="column">
                <wp:posOffset>5956935</wp:posOffset>
              </wp:positionH>
              <wp:positionV relativeFrom="paragraph">
                <wp:posOffset>-71120</wp:posOffset>
              </wp:positionV>
              <wp:extent cx="749300" cy="749300"/>
              <wp:effectExtent l="0" t="0" r="0" b="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l="13000" r="13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655AF1" id="Rektangel 1" o:spid="_x0000_s1026" style="position:absolute;margin-left:469.05pt;margin-top:-5.6pt;width:59pt;height:59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" stroked="f" strokeweight="1pt">
              <v:fill r:id="rId2" o:title="" recolor="t" rotate="t" type="frame"/>
            </v:rect>
          </w:pict>
        </mc:Fallback>
      </mc:AlternateContent>
    </w:r>
    <w:r w:rsidR="003E0568">
      <w:rPr>
        <w:noProof/>
      </w:rPr>
      <w:drawing>
        <wp:inline distT="0" distB="0" distL="0" distR="0" wp14:anchorId="0FABC0A5" wp14:editId="64B57FED">
          <wp:extent cx="830580" cy="673114"/>
          <wp:effectExtent l="0" t="0" r="7620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464" cy="6778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EB9E77D" w14:textId="77777777" w:rsidR="003E0568" w:rsidRDefault="003E056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04B67" w14:textId="77777777" w:rsidR="001C422A" w:rsidRDefault="000814FF" w:rsidP="001C422A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6D81231" wp14:editId="2A3E8625">
              <wp:simplePos x="0" y="0"/>
              <wp:positionH relativeFrom="column">
                <wp:posOffset>5951585</wp:posOffset>
              </wp:positionH>
              <wp:positionV relativeFrom="paragraph">
                <wp:posOffset>-268511</wp:posOffset>
              </wp:positionV>
              <wp:extent cx="749300" cy="749300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12638" r="1263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4764855" id="Rektangel 3" o:spid="_x0000_s1026" style="position:absolute;margin-left:468.65pt;margin-top:-21.15pt;width:59pt;height:59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" stroked="f" strokeweight="1pt">
              <v:fill r:id="rId2" o:title="" recolor="t" rotate="t" type="frame"/>
            </v:rect>
          </w:pict>
        </mc:Fallback>
      </mc:AlternateContent>
    </w:r>
  </w:p>
  <w:p w14:paraId="3F999598" w14:textId="77777777" w:rsidR="001C422A" w:rsidRDefault="001C422A" w:rsidP="001C422A">
    <w:pPr>
      <w:pStyle w:val="Topptekst"/>
    </w:pPr>
  </w:p>
  <w:p w14:paraId="020CC6A2" w14:textId="77777777" w:rsidR="001C422A" w:rsidRDefault="001C422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80074"/>
    <w:multiLevelType w:val="hybridMultilevel"/>
    <w:tmpl w:val="2AD488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E18D2"/>
    <w:multiLevelType w:val="hybridMultilevel"/>
    <w:tmpl w:val="D9B44606"/>
    <w:lvl w:ilvl="0" w:tplc="5380D70E">
      <w:numFmt w:val="bullet"/>
      <w:lvlText w:val="–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586831"/>
    <w:multiLevelType w:val="hybridMultilevel"/>
    <w:tmpl w:val="CB506F72"/>
    <w:lvl w:ilvl="0" w:tplc="E348CDF0">
      <w:start w:val="1"/>
      <w:numFmt w:val="bullet"/>
      <w:pStyle w:val="Listeavsnit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BC3038"/>
    <w:multiLevelType w:val="hybridMultilevel"/>
    <w:tmpl w:val="E9F86AE2"/>
    <w:lvl w:ilvl="0" w:tplc="5380D70E">
      <w:numFmt w:val="bullet"/>
      <w:lvlText w:val="–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7295F"/>
    <w:multiLevelType w:val="hybridMultilevel"/>
    <w:tmpl w:val="73921B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BB1334"/>
    <w:multiLevelType w:val="hybridMultilevel"/>
    <w:tmpl w:val="73921B00"/>
    <w:lvl w:ilvl="0" w:tplc="C94C1A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73B09"/>
    <w:multiLevelType w:val="hybridMultilevel"/>
    <w:tmpl w:val="D178A940"/>
    <w:lvl w:ilvl="0" w:tplc="019C1C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0976497">
    <w:abstractNumId w:val="0"/>
  </w:num>
  <w:num w:numId="2" w16cid:durableId="1029382053">
    <w:abstractNumId w:val="3"/>
  </w:num>
  <w:num w:numId="3" w16cid:durableId="1923563037">
    <w:abstractNumId w:val="1"/>
  </w:num>
  <w:num w:numId="4" w16cid:durableId="821972350">
    <w:abstractNumId w:val="2"/>
  </w:num>
  <w:num w:numId="5" w16cid:durableId="200284427">
    <w:abstractNumId w:val="6"/>
  </w:num>
  <w:num w:numId="6" w16cid:durableId="1820026735">
    <w:abstractNumId w:val="5"/>
  </w:num>
  <w:num w:numId="7" w16cid:durableId="15663299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227"/>
    <w:rsid w:val="00072DF0"/>
    <w:rsid w:val="000814FF"/>
    <w:rsid w:val="00115926"/>
    <w:rsid w:val="00164F0A"/>
    <w:rsid w:val="00167729"/>
    <w:rsid w:val="001A3AE8"/>
    <w:rsid w:val="001C422A"/>
    <w:rsid w:val="001D6B80"/>
    <w:rsid w:val="001E7DBD"/>
    <w:rsid w:val="00220F88"/>
    <w:rsid w:val="002410A9"/>
    <w:rsid w:val="002519EA"/>
    <w:rsid w:val="002A179E"/>
    <w:rsid w:val="002F4292"/>
    <w:rsid w:val="003178CA"/>
    <w:rsid w:val="003E0568"/>
    <w:rsid w:val="004138E4"/>
    <w:rsid w:val="004D5D9F"/>
    <w:rsid w:val="00513A04"/>
    <w:rsid w:val="00581A07"/>
    <w:rsid w:val="0064051D"/>
    <w:rsid w:val="006A2FFD"/>
    <w:rsid w:val="006E5B42"/>
    <w:rsid w:val="006F0165"/>
    <w:rsid w:val="0072356A"/>
    <w:rsid w:val="00730934"/>
    <w:rsid w:val="00740F96"/>
    <w:rsid w:val="007A67E7"/>
    <w:rsid w:val="0085089F"/>
    <w:rsid w:val="008B0266"/>
    <w:rsid w:val="008B22CC"/>
    <w:rsid w:val="008F66D4"/>
    <w:rsid w:val="00990FD7"/>
    <w:rsid w:val="009A0695"/>
    <w:rsid w:val="009D6B5B"/>
    <w:rsid w:val="00A0708C"/>
    <w:rsid w:val="00A31227"/>
    <w:rsid w:val="00A54BBD"/>
    <w:rsid w:val="00A96805"/>
    <w:rsid w:val="00B87BD7"/>
    <w:rsid w:val="00C61AA0"/>
    <w:rsid w:val="00C8288C"/>
    <w:rsid w:val="00C90C72"/>
    <w:rsid w:val="00CB66AC"/>
    <w:rsid w:val="00CD212E"/>
    <w:rsid w:val="00CF5BA0"/>
    <w:rsid w:val="00D44873"/>
    <w:rsid w:val="00D97B7A"/>
    <w:rsid w:val="00DA2338"/>
    <w:rsid w:val="00DA23AB"/>
    <w:rsid w:val="00DF79F0"/>
    <w:rsid w:val="00DF7E08"/>
    <w:rsid w:val="00E36B2B"/>
    <w:rsid w:val="00E44801"/>
    <w:rsid w:val="00EA2BD1"/>
    <w:rsid w:val="00EE0E17"/>
    <w:rsid w:val="00F8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701D6B"/>
  <w15:chartTrackingRefBased/>
  <w15:docId w15:val="{6B124261-E4DC-48AC-B716-B5E04BC8A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GTF Normal"/>
    <w:qFormat/>
    <w:rPr>
      <w:lang w:val="nb-NO"/>
    </w:rPr>
  </w:style>
  <w:style w:type="paragraph" w:styleId="Overskrift1">
    <w:name w:val="heading 1"/>
    <w:aliases w:val="NGTF O-1"/>
    <w:basedOn w:val="Normal"/>
    <w:next w:val="Normal"/>
    <w:link w:val="Overskrift1Tegn"/>
    <w:autoRedefine/>
    <w:uiPriority w:val="9"/>
    <w:qFormat/>
    <w:rsid w:val="001E7DBD"/>
    <w:pPr>
      <w:keepNext/>
      <w:keepLines/>
      <w:spacing w:before="240"/>
      <w:outlineLvl w:val="0"/>
    </w:pPr>
    <w:rPr>
      <w:rFonts w:ascii="Arial Black" w:eastAsiaTheme="majorEastAsia" w:hAnsi="Arial Black" w:cstheme="majorBidi"/>
      <w:b/>
      <w:color w:val="003A78"/>
      <w:sz w:val="36"/>
      <w:szCs w:val="32"/>
    </w:rPr>
  </w:style>
  <w:style w:type="paragraph" w:styleId="Overskrift2">
    <w:name w:val="heading 2"/>
    <w:aliases w:val="NGTF O-2"/>
    <w:basedOn w:val="Normal"/>
    <w:next w:val="Normal"/>
    <w:link w:val="Overskrift2Tegn"/>
    <w:autoRedefine/>
    <w:uiPriority w:val="9"/>
    <w:unhideWhenUsed/>
    <w:qFormat/>
    <w:rsid w:val="001E7DBD"/>
    <w:pPr>
      <w:keepNext/>
      <w:keepLines/>
      <w:spacing w:before="40"/>
      <w:outlineLvl w:val="1"/>
    </w:pPr>
    <w:rPr>
      <w:rFonts w:ascii="Arial Black" w:eastAsiaTheme="majorEastAsia" w:hAnsi="Arial Black" w:cstheme="majorBidi"/>
      <w:b/>
      <w:color w:val="003A78"/>
      <w:sz w:val="28"/>
      <w:szCs w:val="26"/>
    </w:rPr>
  </w:style>
  <w:style w:type="paragraph" w:styleId="Overskrift3">
    <w:name w:val="heading 3"/>
    <w:aliases w:val="NGTF O-3"/>
    <w:basedOn w:val="Normal"/>
    <w:next w:val="Normal"/>
    <w:link w:val="Overskrift3Tegn"/>
    <w:autoRedefine/>
    <w:uiPriority w:val="9"/>
    <w:unhideWhenUsed/>
    <w:qFormat/>
    <w:rsid w:val="001E7DBD"/>
    <w:pPr>
      <w:keepNext/>
      <w:keepLines/>
      <w:spacing w:before="40"/>
      <w:outlineLvl w:val="2"/>
    </w:pPr>
    <w:rPr>
      <w:rFonts w:ascii="Arial Black" w:eastAsiaTheme="majorEastAsia" w:hAnsi="Arial Black" w:cstheme="majorBidi"/>
      <w:b/>
      <w:color w:val="003A78"/>
      <w:sz w:val="24"/>
    </w:rPr>
  </w:style>
  <w:style w:type="paragraph" w:styleId="Overskrift4">
    <w:name w:val="heading 4"/>
    <w:aliases w:val="NGTF O-4"/>
    <w:basedOn w:val="Normal"/>
    <w:next w:val="Normal"/>
    <w:link w:val="Overskrift4Tegn"/>
    <w:autoRedefine/>
    <w:uiPriority w:val="9"/>
    <w:unhideWhenUsed/>
    <w:qFormat/>
    <w:rsid w:val="00990FD7"/>
    <w:pPr>
      <w:keepNext/>
      <w:keepLines/>
      <w:spacing w:before="40"/>
      <w:outlineLvl w:val="3"/>
    </w:pPr>
    <w:rPr>
      <w:rFonts w:eastAsiaTheme="majorEastAsia" w:cstheme="majorBidi"/>
      <w:b/>
      <w:iCs/>
      <w:color w:val="003A78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87BD7"/>
  </w:style>
  <w:style w:type="paragraph" w:styleId="Bunntekst">
    <w:name w:val="footer"/>
    <w:basedOn w:val="Normal"/>
    <w:link w:val="Bunn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87BD7"/>
  </w:style>
  <w:style w:type="paragraph" w:styleId="Ingenmellomrom">
    <w:name w:val="No Spacing"/>
    <w:uiPriority w:val="1"/>
    <w:rsid w:val="00B87BD7"/>
    <w:rPr>
      <w:rFonts w:eastAsiaTheme="minorEastAsia"/>
      <w:szCs w:val="22"/>
      <w:lang w:eastAsia="zh-CN"/>
    </w:rPr>
  </w:style>
  <w:style w:type="paragraph" w:customStyle="1" w:styleId="BasicParagraph">
    <w:name w:val="[Basic Paragraph]"/>
    <w:basedOn w:val="Normal"/>
    <w:uiPriority w:val="99"/>
    <w:rsid w:val="00B87BD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F7E08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customStyle="1" w:styleId="Overskrift1Tegn">
    <w:name w:val="Overskrift 1 Tegn"/>
    <w:aliases w:val="NGTF O-1 Tegn"/>
    <w:basedOn w:val="Standardskriftforavsnitt"/>
    <w:link w:val="Overskrift1"/>
    <w:uiPriority w:val="9"/>
    <w:rsid w:val="001E7DBD"/>
    <w:rPr>
      <w:rFonts w:ascii="Arial Black" w:eastAsiaTheme="majorEastAsia" w:hAnsi="Arial Black" w:cstheme="majorBidi"/>
      <w:b/>
      <w:color w:val="003A78"/>
      <w:sz w:val="36"/>
      <w:szCs w:val="32"/>
    </w:rPr>
  </w:style>
  <w:style w:type="character" w:customStyle="1" w:styleId="Overskrift2Tegn">
    <w:name w:val="Overskrift 2 Tegn"/>
    <w:aliases w:val="NGTF O-2 Tegn"/>
    <w:basedOn w:val="Standardskriftforavsnitt"/>
    <w:link w:val="Overskrift2"/>
    <w:uiPriority w:val="9"/>
    <w:rsid w:val="001E7DBD"/>
    <w:rPr>
      <w:rFonts w:ascii="Arial Black" w:eastAsiaTheme="majorEastAsia" w:hAnsi="Arial Black" w:cstheme="majorBidi"/>
      <w:b/>
      <w:color w:val="003A78"/>
      <w:sz w:val="28"/>
      <w:szCs w:val="26"/>
    </w:rPr>
  </w:style>
  <w:style w:type="character" w:customStyle="1" w:styleId="Overskrift3Tegn">
    <w:name w:val="Overskrift 3 Tegn"/>
    <w:aliases w:val="NGTF O-3 Tegn"/>
    <w:basedOn w:val="Standardskriftforavsnitt"/>
    <w:link w:val="Overskrift3"/>
    <w:uiPriority w:val="9"/>
    <w:rsid w:val="001E7DBD"/>
    <w:rPr>
      <w:rFonts w:ascii="Arial Black" w:eastAsiaTheme="majorEastAsia" w:hAnsi="Arial Black" w:cstheme="majorBidi"/>
      <w:b/>
      <w:color w:val="003A78"/>
      <w:sz w:val="24"/>
    </w:rPr>
  </w:style>
  <w:style w:type="character" w:customStyle="1" w:styleId="Overskrift4Tegn">
    <w:name w:val="Overskrift 4 Tegn"/>
    <w:aliases w:val="NGTF O-4 Tegn"/>
    <w:basedOn w:val="Standardskriftforavsnitt"/>
    <w:link w:val="Overskrift4"/>
    <w:uiPriority w:val="9"/>
    <w:rsid w:val="00990FD7"/>
    <w:rPr>
      <w:rFonts w:eastAsiaTheme="majorEastAsia" w:cstheme="majorBidi"/>
      <w:b/>
      <w:iCs/>
      <w:color w:val="003A78"/>
      <w:sz w:val="24"/>
      <w:lang w:val="nb-NO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1E7DBD"/>
    <w:pPr>
      <w:contextualSpacing/>
    </w:pPr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E7DBD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Undertittel">
    <w:name w:val="Subtitle"/>
    <w:aliases w:val="Mellomtittel"/>
    <w:basedOn w:val="Normal"/>
    <w:next w:val="Normal"/>
    <w:link w:val="UndertittelTegn"/>
    <w:uiPriority w:val="11"/>
    <w:qFormat/>
    <w:rsid w:val="001C422A"/>
    <w:pPr>
      <w:numPr>
        <w:ilvl w:val="1"/>
      </w:numPr>
      <w:spacing w:after="160"/>
    </w:pPr>
    <w:rPr>
      <w:rFonts w:eastAsiaTheme="minorEastAsia" w:cstheme="minorBidi"/>
      <w:b/>
      <w:color w:val="003A78"/>
      <w:spacing w:val="15"/>
      <w:sz w:val="24"/>
      <w:szCs w:val="22"/>
    </w:rPr>
  </w:style>
  <w:style w:type="character" w:customStyle="1" w:styleId="UndertittelTegn">
    <w:name w:val="Undertittel Tegn"/>
    <w:aliases w:val="Mellomtittel Tegn"/>
    <w:basedOn w:val="Standardskriftforavsnitt"/>
    <w:link w:val="Undertittel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vakutheving">
    <w:name w:val="Subtle Emphasis"/>
    <w:basedOn w:val="Standardskriftforavsnitt"/>
    <w:uiPriority w:val="19"/>
    <w:rsid w:val="00072DF0"/>
    <w:rPr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rsid w:val="00072DF0"/>
    <w:rPr>
      <w:i/>
      <w:iCs/>
    </w:rPr>
  </w:style>
  <w:style w:type="character" w:styleId="Sterkutheving">
    <w:name w:val="Intense Emphasis"/>
    <w:basedOn w:val="Standardskriftforavsnitt"/>
    <w:uiPriority w:val="21"/>
    <w:rsid w:val="00072DF0"/>
    <w:rPr>
      <w:i/>
      <w:iCs/>
      <w:color w:val="D21125" w:themeColor="accent1"/>
    </w:rPr>
  </w:style>
  <w:style w:type="character" w:styleId="Sterk">
    <w:name w:val="Strong"/>
    <w:basedOn w:val="Standardskriftforavsnitt"/>
    <w:uiPriority w:val="22"/>
    <w:rsid w:val="00072DF0"/>
    <w:rPr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rsid w:val="00072DF0"/>
    <w:pPr>
      <w:pBdr>
        <w:top w:val="single" w:sz="4" w:space="10" w:color="D21125" w:themeColor="accent1"/>
        <w:bottom w:val="single" w:sz="4" w:space="10" w:color="D21125" w:themeColor="accent1"/>
      </w:pBdr>
      <w:spacing w:before="360" w:after="360"/>
      <w:ind w:left="864" w:right="864"/>
      <w:jc w:val="center"/>
    </w:pPr>
    <w:rPr>
      <w:i/>
      <w:iCs/>
      <w:color w:val="D21125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72DF0"/>
    <w:rPr>
      <w:i/>
      <w:iCs/>
      <w:color w:val="D21125" w:themeColor="accent1"/>
    </w:rPr>
  </w:style>
  <w:style w:type="character" w:styleId="Svakreferanse">
    <w:name w:val="Subtle Reference"/>
    <w:basedOn w:val="Standardskriftforavsnitt"/>
    <w:uiPriority w:val="31"/>
    <w:rsid w:val="00072DF0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rsid w:val="00072DF0"/>
    <w:rPr>
      <w:b/>
      <w:bCs/>
      <w:smallCaps/>
      <w:color w:val="D21125" w:themeColor="accent1"/>
      <w:spacing w:val="5"/>
    </w:rPr>
  </w:style>
  <w:style w:type="character" w:styleId="Boktittel">
    <w:name w:val="Book Title"/>
    <w:basedOn w:val="Standardskriftforavsnitt"/>
    <w:uiPriority w:val="33"/>
    <w:rsid w:val="00072DF0"/>
    <w:rPr>
      <w:b/>
      <w:bCs/>
      <w:i/>
      <w:iCs/>
      <w:spacing w:val="5"/>
    </w:rPr>
  </w:style>
  <w:style w:type="paragraph" w:styleId="Sitat">
    <w:name w:val="Quote"/>
    <w:basedOn w:val="Normal"/>
    <w:next w:val="Normal"/>
    <w:link w:val="SitatTegn"/>
    <w:uiPriority w:val="29"/>
    <w:rsid w:val="00072DF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72DF0"/>
    <w:rPr>
      <w:i/>
      <w:iCs/>
      <w:color w:val="404040" w:themeColor="text1" w:themeTint="BF"/>
    </w:rPr>
  </w:style>
  <w:style w:type="character" w:styleId="Sidetall">
    <w:name w:val="page number"/>
    <w:basedOn w:val="Standardskriftforavsnitt"/>
    <w:uiPriority w:val="99"/>
    <w:semiHidden/>
    <w:unhideWhenUsed/>
    <w:rsid w:val="00D44873"/>
  </w:style>
  <w:style w:type="paragraph" w:styleId="Listeavsnitt">
    <w:name w:val="List Paragraph"/>
    <w:basedOn w:val="Normal"/>
    <w:autoRedefine/>
    <w:uiPriority w:val="34"/>
    <w:qFormat/>
    <w:rsid w:val="003E0568"/>
    <w:pPr>
      <w:numPr>
        <w:numId w:val="4"/>
      </w:numPr>
      <w:contextualSpacing/>
    </w:pPr>
  </w:style>
  <w:style w:type="character" w:styleId="Hyperkobling">
    <w:name w:val="Hyperlink"/>
    <w:basedOn w:val="Standardskriftforavsnitt"/>
    <w:uiPriority w:val="99"/>
    <w:unhideWhenUsed/>
    <w:rsid w:val="00990FD7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rsid w:val="00990F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irmapost@elverumturn.no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0.emf"/><Relationship Id="rId1" Type="http://schemas.openxmlformats.org/officeDocument/2006/relationships/image" Target="media/image3.emf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-hebu\Downloads\Turn%20menn_dokument_notatmal.dotx" TargetMode="External"/></Relationships>
</file>

<file path=word/theme/theme1.xml><?xml version="1.0" encoding="utf-8"?>
<a:theme xmlns:a="http://schemas.openxmlformats.org/drawingml/2006/main" name="Office Theme">
  <a:themeElements>
    <a:clrScheme name="Egendefinert 1">
      <a:dk1>
        <a:srgbClr val="000000"/>
      </a:dk1>
      <a:lt1>
        <a:srgbClr val="FFFFFF"/>
      </a:lt1>
      <a:dk2>
        <a:srgbClr val="2A3B35"/>
      </a:dk2>
      <a:lt2>
        <a:srgbClr val="878787"/>
      </a:lt2>
      <a:accent1>
        <a:srgbClr val="D21125"/>
      </a:accent1>
      <a:accent2>
        <a:srgbClr val="1C3664"/>
      </a:accent2>
      <a:accent3>
        <a:srgbClr val="284C52"/>
      </a:accent3>
      <a:accent4>
        <a:srgbClr val="F796A0"/>
      </a:accent4>
      <a:accent5>
        <a:srgbClr val="88A7DE"/>
      </a:accent5>
      <a:accent6>
        <a:srgbClr val="63A7B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F31912A76127D4BB62054D1663DC277" ma:contentTypeVersion="16" ma:contentTypeDescription="Opprett et nytt dokument." ma:contentTypeScope="" ma:versionID="36962f157b0f134b4909217579e8881c">
  <xsd:schema xmlns:xsd="http://www.w3.org/2001/XMLSchema" xmlns:xs="http://www.w3.org/2001/XMLSchema" xmlns:p="http://schemas.microsoft.com/office/2006/metadata/properties" xmlns:ns2="4573a77d-8678-43bd-90f4-8141ec4efd1f" xmlns:ns3="52313fea-e6f8-48d3-9626-3a0d949660f8" xmlns:ns4="9e538389-cabc-4d4e-918a-8beb7ac0ecaa" targetNamespace="http://schemas.microsoft.com/office/2006/metadata/properties" ma:root="true" ma:fieldsID="e05df18623825c3f1bbfe2019d145cda" ns2:_="" ns3:_="" ns4:_="">
    <xsd:import namespace="4573a77d-8678-43bd-90f4-8141ec4efd1f"/>
    <xsd:import namespace="52313fea-e6f8-48d3-9626-3a0d949660f8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3a77d-8678-43bd-90f4-8141ec4efd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313fea-e6f8-48d3-9626-3a0d949660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4b5e55e2-6dc7-4c6f-a1b1-9c053cff95a4}" ma:internalName="TaxCatchAll" ma:showField="CatchAllData" ma:web="52313fea-e6f8-48d3-9626-3a0d949660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573a77d-8678-43bd-90f4-8141ec4efd1f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E41D1D-43C5-460A-8099-A619963376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73a77d-8678-43bd-90f4-8141ec4efd1f"/>
    <ds:schemaRef ds:uri="52313fea-e6f8-48d3-9626-3a0d949660f8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C2D110-13D7-48B1-A79D-F41A711699A6}">
  <ds:schemaRefs>
    <ds:schemaRef ds:uri="http://schemas.microsoft.com/office/2006/metadata/properties"/>
    <ds:schemaRef ds:uri="http://schemas.microsoft.com/office/infopath/2007/PartnerControls"/>
    <ds:schemaRef ds:uri="4573a77d-8678-43bd-90f4-8141ec4efd1f"/>
    <ds:schemaRef ds:uri="9e538389-cabc-4d4e-918a-8beb7ac0ecaa"/>
  </ds:schemaRefs>
</ds:datastoreItem>
</file>

<file path=customXml/itemProps4.xml><?xml version="1.0" encoding="utf-8"?>
<ds:datastoreItem xmlns:ds="http://schemas.openxmlformats.org/officeDocument/2006/customXml" ds:itemID="{B42E4715-2991-6F49-9CD4-F3C0F96E0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Turn menn_dokument_notatmal</Template>
  <TotalTime>10</TotalTime>
  <Pages>2</Pages>
  <Words>189</Words>
  <Characters>1003</Characters>
  <Application>Microsoft Office Word</Application>
  <DocSecurity>0</DocSecurity>
  <Lines>8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Buttedahl, Hermod</dc:creator>
  <cp:keywords/>
  <dc:description/>
  <cp:lastModifiedBy>Storsve, Ole Kristian Heien</cp:lastModifiedBy>
  <cp:revision>10</cp:revision>
  <cp:lastPrinted>2019-06-12T06:13:00Z</cp:lastPrinted>
  <dcterms:created xsi:type="dcterms:W3CDTF">2022-08-11T08:30:00Z</dcterms:created>
  <dcterms:modified xsi:type="dcterms:W3CDTF">2022-08-17T08:18:00Z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0x0101000F31912A76127D4BB62054D1663DC277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MediaServiceImageTags">
    <vt:lpwstr/>
  </property>
</Properties>
</file>