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B5527" w14:textId="5DB3D6E3" w:rsidR="00EE329F" w:rsidRPr="00690D22" w:rsidRDefault="00690D22" w:rsidP="000631BB">
      <w:pPr>
        <w:pStyle w:val="Heading1"/>
        <w:rPr>
          <w:szCs w:val="36"/>
        </w:rPr>
      </w:pPr>
      <w:r>
        <w:rPr>
          <w:szCs w:val="36"/>
        </w:rPr>
        <w:t xml:space="preserve">Påmeldingsskjema: </w:t>
      </w:r>
      <w:proofErr w:type="spellStart"/>
      <w:r>
        <w:rPr>
          <w:szCs w:val="36"/>
        </w:rPr>
        <w:t>ParaGym</w:t>
      </w:r>
      <w:proofErr w:type="spellEnd"/>
      <w:r>
        <w:rPr>
          <w:szCs w:val="36"/>
        </w:rPr>
        <w:t xml:space="preserve"> Challenge 202</w:t>
      </w:r>
      <w:r w:rsidR="00730EAB">
        <w:rPr>
          <w:szCs w:val="36"/>
        </w:rPr>
        <w:t>5</w:t>
      </w:r>
    </w:p>
    <w:p w14:paraId="78977855" w14:textId="1EADC06C" w:rsidR="006642AF" w:rsidRPr="00690D22" w:rsidRDefault="00690D22" w:rsidP="000631BB">
      <w:pPr>
        <w:pStyle w:val="Heading1"/>
        <w:rPr>
          <w:szCs w:val="36"/>
        </w:rPr>
      </w:pPr>
      <w:r>
        <w:rPr>
          <w:bCs/>
          <w:szCs w:val="36"/>
        </w:rPr>
        <w:t>Lørenskog</w:t>
      </w:r>
      <w:r w:rsidR="00EF1539" w:rsidRPr="00690D22">
        <w:rPr>
          <w:bCs/>
          <w:szCs w:val="36"/>
        </w:rPr>
        <w:t xml:space="preserve"> </w:t>
      </w:r>
      <w:r w:rsidR="00730EAB">
        <w:rPr>
          <w:szCs w:val="36"/>
        </w:rPr>
        <w:t>15</w:t>
      </w:r>
      <w:r>
        <w:rPr>
          <w:szCs w:val="36"/>
        </w:rPr>
        <w:t xml:space="preserve">. </w:t>
      </w:r>
      <w:r w:rsidR="00730EAB">
        <w:rPr>
          <w:szCs w:val="36"/>
        </w:rPr>
        <w:t>og</w:t>
      </w:r>
      <w:r>
        <w:rPr>
          <w:szCs w:val="36"/>
        </w:rPr>
        <w:t xml:space="preserve"> </w:t>
      </w:r>
      <w:r w:rsidR="00730EAB">
        <w:rPr>
          <w:szCs w:val="36"/>
        </w:rPr>
        <w:t>16</w:t>
      </w:r>
      <w:r w:rsidR="00452779" w:rsidRPr="00690D22">
        <w:rPr>
          <w:szCs w:val="36"/>
        </w:rPr>
        <w:t xml:space="preserve">. </w:t>
      </w:r>
      <w:r w:rsidR="006642AF" w:rsidRPr="00690D22">
        <w:rPr>
          <w:szCs w:val="36"/>
        </w:rPr>
        <w:t>november</w:t>
      </w:r>
    </w:p>
    <w:p w14:paraId="30CFA985" w14:textId="77777777" w:rsidR="00452779" w:rsidRDefault="00452779" w:rsidP="000631BB">
      <w:pPr>
        <w:pStyle w:val="Heading2"/>
      </w:pPr>
    </w:p>
    <w:p w14:paraId="18683D56" w14:textId="51073913" w:rsidR="00DF6D05" w:rsidRDefault="00690D22" w:rsidP="00690D22">
      <w:pPr>
        <w:pStyle w:val="Heading2"/>
        <w:jc w:val="left"/>
      </w:pPr>
      <w:r>
        <w:t>Frist</w:t>
      </w:r>
      <w:r w:rsidR="00DF6D05" w:rsidRPr="00350222">
        <w:t xml:space="preserve">: </w:t>
      </w:r>
      <w:r w:rsidR="005A5957">
        <w:t>1</w:t>
      </w:r>
      <w:r w:rsidR="004071F2">
        <w:t>.</w:t>
      </w:r>
      <w:r w:rsidR="0030556C">
        <w:t xml:space="preserve"> </w:t>
      </w:r>
      <w:r w:rsidR="00EE329F">
        <w:t>oktober</w:t>
      </w:r>
      <w:r w:rsidR="004071F2">
        <w:t xml:space="preserve"> 202</w:t>
      </w:r>
      <w:r w:rsidR="00730EAB">
        <w:t>5</w:t>
      </w:r>
    </w:p>
    <w:p w14:paraId="45A56022" w14:textId="5D512B41" w:rsidR="00690D22" w:rsidRDefault="00B13F9D" w:rsidP="00690D22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2701C">
        <w:rPr>
          <w:rFonts w:ascii="Arial" w:hAnsi="Arial" w:cs="Arial"/>
        </w:rPr>
        <w:t xml:space="preserve">Påmeldingsskjema sendes til </w:t>
      </w:r>
      <w:hyperlink r:id="rId10" w:history="1">
        <w:r w:rsidRPr="00B13F9D">
          <w:rPr>
            <w:rStyle w:val="Hyperlink"/>
            <w:rFonts w:ascii="Arial" w:hAnsi="Arial" w:cs="Arial"/>
          </w:rPr>
          <w:t>maygunn@lorenskoggym.no</w:t>
        </w:r>
      </w:hyperlink>
    </w:p>
    <w:p w14:paraId="14A10185" w14:textId="77777777" w:rsidR="00B13F9D" w:rsidRPr="00B13F9D" w:rsidRDefault="00B13F9D" w:rsidP="00690D22">
      <w:pPr>
        <w:rPr>
          <w:rFonts w:ascii="Arial" w:hAnsi="Arial" w:cs="Arial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7087"/>
      </w:tblGrid>
      <w:tr w:rsidR="00DF6D05" w:rsidRPr="00690D22" w14:paraId="057BB492" w14:textId="77777777" w:rsidTr="00690D22">
        <w:tc>
          <w:tcPr>
            <w:tcW w:w="3114" w:type="dxa"/>
          </w:tcPr>
          <w:p w14:paraId="7205D598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Klubb:</w:t>
            </w:r>
          </w:p>
        </w:tc>
        <w:tc>
          <w:tcPr>
            <w:tcW w:w="7087" w:type="dxa"/>
          </w:tcPr>
          <w:p w14:paraId="64E021C0" w14:textId="4788E143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D05" w:rsidRPr="00690D22" w14:paraId="47C68382" w14:textId="77777777" w:rsidTr="00690D22">
        <w:tc>
          <w:tcPr>
            <w:tcW w:w="3114" w:type="dxa"/>
          </w:tcPr>
          <w:p w14:paraId="75CAF524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Kontaktperson:</w:t>
            </w:r>
          </w:p>
        </w:tc>
        <w:tc>
          <w:tcPr>
            <w:tcW w:w="7087" w:type="dxa"/>
          </w:tcPr>
          <w:p w14:paraId="062B5773" w14:textId="69369DE1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D05" w:rsidRPr="00690D22" w14:paraId="2FCF849F" w14:textId="77777777" w:rsidTr="00690D22">
        <w:tc>
          <w:tcPr>
            <w:tcW w:w="3114" w:type="dxa"/>
          </w:tcPr>
          <w:p w14:paraId="25AFFCED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7087" w:type="dxa"/>
          </w:tcPr>
          <w:p w14:paraId="6B86DCBF" w14:textId="6F53B912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D05" w:rsidRPr="00690D22" w14:paraId="35919E79" w14:textId="77777777" w:rsidTr="00690D22">
        <w:tc>
          <w:tcPr>
            <w:tcW w:w="3114" w:type="dxa"/>
          </w:tcPr>
          <w:p w14:paraId="471F9DB4" w14:textId="337ECF46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E</w:t>
            </w:r>
            <w:r w:rsidR="00690D22">
              <w:rPr>
                <w:rFonts w:ascii="Arial" w:hAnsi="Arial" w:cs="Arial"/>
                <w:sz w:val="20"/>
                <w:szCs w:val="20"/>
              </w:rPr>
              <w:t>-post</w:t>
            </w:r>
            <w:r w:rsidRPr="00690D2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087" w:type="dxa"/>
          </w:tcPr>
          <w:p w14:paraId="22F1E958" w14:textId="79EFDCCC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6D05" w:rsidRPr="00690D22" w14:paraId="2C381171" w14:textId="77777777" w:rsidTr="00690D22">
        <w:tc>
          <w:tcPr>
            <w:tcW w:w="3114" w:type="dxa"/>
          </w:tcPr>
          <w:p w14:paraId="2E796911" w14:textId="22E28939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Klubbansvarlig person under konkurransen:</w:t>
            </w:r>
          </w:p>
        </w:tc>
        <w:tc>
          <w:tcPr>
            <w:tcW w:w="7087" w:type="dxa"/>
          </w:tcPr>
          <w:p w14:paraId="02C0743E" w14:textId="01F688A8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71F2" w:rsidRPr="00690D22" w14:paraId="0E1F9050" w14:textId="77777777" w:rsidTr="00690D22">
        <w:tc>
          <w:tcPr>
            <w:tcW w:w="3114" w:type="dxa"/>
          </w:tcPr>
          <w:p w14:paraId="36724E54" w14:textId="67B70C8C" w:rsidR="004071F2" w:rsidRPr="00690D22" w:rsidRDefault="004071F2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Transport</w:t>
            </w:r>
            <w:r w:rsidR="00ED6613" w:rsidRPr="00690D22">
              <w:rPr>
                <w:rFonts w:ascii="Arial" w:hAnsi="Arial" w:cs="Arial"/>
                <w:sz w:val="20"/>
                <w:szCs w:val="20"/>
              </w:rPr>
              <w:t xml:space="preserve"> hotell-hall</w:t>
            </w:r>
            <w:r w:rsidR="00690D2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087" w:type="dxa"/>
          </w:tcPr>
          <w:p w14:paraId="5A33BE7C" w14:textId="474BFDE4" w:rsidR="004071F2" w:rsidRPr="00690D22" w:rsidRDefault="004071F2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1369" w:rsidRPr="00690D22" w14:paraId="7F93DC7C" w14:textId="77777777" w:rsidTr="00690D22">
        <w:tc>
          <w:tcPr>
            <w:tcW w:w="3114" w:type="dxa"/>
          </w:tcPr>
          <w:p w14:paraId="02EE0599" w14:textId="61C3A369" w:rsidR="00541369" w:rsidRPr="00690D22" w:rsidRDefault="00541369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Bankett</w:t>
            </w:r>
            <w:r w:rsidR="00A302E4" w:rsidRPr="00690D22">
              <w:rPr>
                <w:rFonts w:ascii="Arial" w:hAnsi="Arial" w:cs="Arial"/>
                <w:sz w:val="20"/>
                <w:szCs w:val="20"/>
              </w:rPr>
              <w:t xml:space="preserve"> lørdag</w:t>
            </w:r>
            <w:r w:rsidRPr="00690D2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087" w:type="dxa"/>
          </w:tcPr>
          <w:p w14:paraId="00595EBB" w14:textId="77777777" w:rsidR="00541369" w:rsidRPr="00690D22" w:rsidRDefault="00541369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6896" w:rsidRPr="00690D22" w14:paraId="131F22FF" w14:textId="77777777" w:rsidTr="00690D22">
        <w:tc>
          <w:tcPr>
            <w:tcW w:w="3114" w:type="dxa"/>
          </w:tcPr>
          <w:p w14:paraId="74DACEE9" w14:textId="2C311534" w:rsidR="00C06896" w:rsidRPr="00690D22" w:rsidRDefault="00A302E4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Sosiale aktiviteter søndag:</w:t>
            </w:r>
          </w:p>
        </w:tc>
        <w:tc>
          <w:tcPr>
            <w:tcW w:w="7087" w:type="dxa"/>
          </w:tcPr>
          <w:p w14:paraId="0940B9A8" w14:textId="77777777" w:rsidR="00C06896" w:rsidRPr="00690D22" w:rsidRDefault="00C06896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37EC0B" w14:textId="72CB85A3" w:rsidR="00DF6D05" w:rsidRDefault="00DF6D05" w:rsidP="00DF6D05">
      <w:pPr>
        <w:spacing w:after="0"/>
        <w:rPr>
          <w:b/>
          <w:bCs/>
        </w:rPr>
      </w:pPr>
    </w:p>
    <w:p w14:paraId="4C3010EF" w14:textId="5DB06341" w:rsidR="00F87021" w:rsidRDefault="00F87021" w:rsidP="000631BB">
      <w:pPr>
        <w:pStyle w:val="Heading2"/>
      </w:pPr>
    </w:p>
    <w:p w14:paraId="4013351B" w14:textId="331C20E3" w:rsidR="00E853E2" w:rsidRDefault="00E853E2" w:rsidP="00E853E2">
      <w:pPr>
        <w:jc w:val="center"/>
        <w:rPr>
          <w:rFonts w:ascii="Arial" w:hAnsi="Arial" w:cs="Arial"/>
          <w:b/>
          <w:bCs/>
        </w:rPr>
      </w:pPr>
      <w:r w:rsidRPr="00E853E2">
        <w:rPr>
          <w:rFonts w:ascii="Arial" w:hAnsi="Arial" w:cs="Arial"/>
          <w:b/>
          <w:bCs/>
          <w:sz w:val="28"/>
          <w:szCs w:val="28"/>
        </w:rPr>
        <w:t>LEGG TIL EKSTRA RADER DER DET TRENGS!</w:t>
      </w:r>
    </w:p>
    <w:p w14:paraId="343B6E59" w14:textId="77777777" w:rsidR="00E853E2" w:rsidRPr="00E853E2" w:rsidRDefault="00E853E2" w:rsidP="00E853E2">
      <w:pPr>
        <w:jc w:val="center"/>
        <w:rPr>
          <w:rFonts w:ascii="Arial" w:hAnsi="Arial" w:cs="Arial"/>
          <w:b/>
          <w:bCs/>
        </w:rPr>
      </w:pPr>
    </w:p>
    <w:p w14:paraId="75EC804C" w14:textId="77777777" w:rsidR="00E853E2" w:rsidRPr="00E853E2" w:rsidRDefault="00E853E2" w:rsidP="00E853E2"/>
    <w:p w14:paraId="04D2A9F8" w14:textId="64CA9E84" w:rsidR="00DF6D05" w:rsidRDefault="00DF6D05" w:rsidP="000631BB">
      <w:pPr>
        <w:pStyle w:val="Heading2"/>
      </w:pPr>
      <w:r w:rsidRPr="00DF6D05">
        <w:t>O</w:t>
      </w:r>
      <w:r>
        <w:t>PPVISNING</w:t>
      </w:r>
    </w:p>
    <w:p w14:paraId="184C7323" w14:textId="47E9BDD6" w:rsidR="00DF6D05" w:rsidRDefault="00DF6D05" w:rsidP="00DF6D05">
      <w:pPr>
        <w:spacing w:after="0"/>
        <w:rPr>
          <w:b/>
          <w:bCs/>
          <w:sz w:val="24"/>
          <w:szCs w:val="24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4560"/>
        <w:gridCol w:w="1046"/>
        <w:gridCol w:w="1609"/>
        <w:gridCol w:w="2986"/>
      </w:tblGrid>
      <w:tr w:rsidR="00170279" w:rsidRPr="00690D22" w14:paraId="7B5596FF" w14:textId="77777777" w:rsidTr="00690D22">
        <w:tc>
          <w:tcPr>
            <w:tcW w:w="4560" w:type="dxa"/>
          </w:tcPr>
          <w:p w14:paraId="2E8475CA" w14:textId="73742A84" w:rsidR="00DF6D05" w:rsidRPr="00690D22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NAVN/GRUPPENAVN</w:t>
            </w:r>
          </w:p>
        </w:tc>
        <w:tc>
          <w:tcPr>
            <w:tcW w:w="1046" w:type="dxa"/>
          </w:tcPr>
          <w:p w14:paraId="2AA79B21" w14:textId="77777777" w:rsidR="00DF6D05" w:rsidRPr="00690D22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1609" w:type="dxa"/>
          </w:tcPr>
          <w:p w14:paraId="7AF7052B" w14:textId="7C0BCA9F" w:rsidR="00DF6D05" w:rsidRPr="00690D22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2986" w:type="dxa"/>
          </w:tcPr>
          <w:p w14:paraId="718E4E0F" w14:textId="7F4559E4" w:rsidR="00DF6D05" w:rsidRPr="00690D22" w:rsidRDefault="00170279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Type oppvisning</w:t>
            </w:r>
          </w:p>
        </w:tc>
      </w:tr>
      <w:tr w:rsidR="00170279" w:rsidRPr="00690D22" w14:paraId="251E0093" w14:textId="77777777" w:rsidTr="00690D22">
        <w:tc>
          <w:tcPr>
            <w:tcW w:w="4560" w:type="dxa"/>
          </w:tcPr>
          <w:p w14:paraId="1D8EB717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</w:tcPr>
          <w:p w14:paraId="0712A9FA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720F8D45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6" w:type="dxa"/>
          </w:tcPr>
          <w:p w14:paraId="59AB8BC6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D249674" w14:textId="77777777" w:rsidR="00DF6D05" w:rsidRPr="00DF6D05" w:rsidRDefault="00DF6D05" w:rsidP="00DF6D05">
      <w:pPr>
        <w:spacing w:after="0"/>
        <w:rPr>
          <w:b/>
          <w:bCs/>
          <w:sz w:val="24"/>
          <w:szCs w:val="24"/>
        </w:rPr>
      </w:pPr>
    </w:p>
    <w:p w14:paraId="491479E7" w14:textId="77777777" w:rsidR="00DF6D05" w:rsidRDefault="00DF6D05" w:rsidP="00DF6D05">
      <w:pPr>
        <w:spacing w:after="0"/>
        <w:rPr>
          <w:b/>
          <w:bCs/>
        </w:rPr>
      </w:pPr>
    </w:p>
    <w:p w14:paraId="724F00EB" w14:textId="77777777" w:rsidR="00F87021" w:rsidRDefault="00F87021" w:rsidP="00DF6D05">
      <w:pPr>
        <w:spacing w:after="0"/>
        <w:rPr>
          <w:b/>
          <w:bCs/>
        </w:rPr>
      </w:pPr>
    </w:p>
    <w:p w14:paraId="294A4F26" w14:textId="77777777" w:rsidR="00E853E2" w:rsidRDefault="00E853E2">
      <w:pPr>
        <w:spacing w:after="0" w:line="240" w:lineRule="auto"/>
        <w:rPr>
          <w:rFonts w:ascii="Arial Black" w:eastAsiaTheme="majorEastAsia" w:hAnsi="Arial Black" w:cstheme="majorBidi"/>
          <w:b/>
          <w:color w:val="003A78"/>
          <w:sz w:val="28"/>
          <w:szCs w:val="26"/>
        </w:rPr>
      </w:pPr>
      <w:r>
        <w:br w:type="page"/>
      </w:r>
    </w:p>
    <w:p w14:paraId="47494930" w14:textId="77777777" w:rsidR="00E853E2" w:rsidRDefault="00E853E2" w:rsidP="000631BB">
      <w:pPr>
        <w:pStyle w:val="Heading2"/>
      </w:pPr>
    </w:p>
    <w:p w14:paraId="3E672129" w14:textId="67050979" w:rsidR="00DF6D05" w:rsidRPr="00E45DEB" w:rsidRDefault="00DF6D05" w:rsidP="000631BB">
      <w:pPr>
        <w:pStyle w:val="Heading2"/>
      </w:pPr>
      <w:r w:rsidRPr="00E45DEB">
        <w:t>TURN MENN</w:t>
      </w:r>
    </w:p>
    <w:p w14:paraId="0FA28A35" w14:textId="77777777" w:rsidR="00170279" w:rsidRDefault="00170279" w:rsidP="00DF6D05">
      <w:pPr>
        <w:spacing w:after="0"/>
      </w:pPr>
    </w:p>
    <w:p w14:paraId="73F7F219" w14:textId="21B87146" w:rsidR="00DF6D05" w:rsidRDefault="00DF6D05" w:rsidP="000631BB">
      <w:pPr>
        <w:pStyle w:val="Heading4"/>
      </w:pPr>
      <w:r>
        <w:t xml:space="preserve">Klasse </w:t>
      </w:r>
      <w:r w:rsidR="00697A02">
        <w:t>1</w:t>
      </w:r>
      <w:r>
        <w:t xml:space="preserve"> - 1</w:t>
      </w:r>
      <w:r w:rsidR="00697A02">
        <w:t>1</w:t>
      </w:r>
      <w:r>
        <w:t>-12 år</w:t>
      </w:r>
      <w:r w:rsidRPr="00350222">
        <w:t>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555"/>
        <w:gridCol w:w="549"/>
        <w:gridCol w:w="872"/>
        <w:gridCol w:w="848"/>
        <w:gridCol w:w="994"/>
        <w:gridCol w:w="957"/>
        <w:gridCol w:w="1172"/>
        <w:gridCol w:w="1557"/>
        <w:gridCol w:w="848"/>
        <w:gridCol w:w="849"/>
      </w:tblGrid>
      <w:tr w:rsidR="00690D22" w:rsidRPr="00690D22" w14:paraId="6FA159DF" w14:textId="77777777" w:rsidTr="00690D22">
        <w:tc>
          <w:tcPr>
            <w:tcW w:w="1555" w:type="dxa"/>
          </w:tcPr>
          <w:p w14:paraId="0A0FA697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549" w:type="dxa"/>
          </w:tcPr>
          <w:p w14:paraId="1576ABED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72" w:type="dxa"/>
          </w:tcPr>
          <w:p w14:paraId="2E798A45" w14:textId="3002BC30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848" w:type="dxa"/>
          </w:tcPr>
          <w:p w14:paraId="04AE5800" w14:textId="698856DF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994" w:type="dxa"/>
          </w:tcPr>
          <w:p w14:paraId="2F72B49E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RINGER</w:t>
            </w:r>
          </w:p>
        </w:tc>
        <w:tc>
          <w:tcPr>
            <w:tcW w:w="957" w:type="dxa"/>
          </w:tcPr>
          <w:p w14:paraId="5E87E936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BØYLE</w:t>
            </w:r>
          </w:p>
        </w:tc>
        <w:tc>
          <w:tcPr>
            <w:tcW w:w="1172" w:type="dxa"/>
          </w:tcPr>
          <w:p w14:paraId="1F0AB853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SKRANKE</w:t>
            </w:r>
          </w:p>
        </w:tc>
        <w:tc>
          <w:tcPr>
            <w:tcW w:w="1557" w:type="dxa"/>
          </w:tcPr>
          <w:p w14:paraId="794E1DB8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SVINGSTANG</w:t>
            </w:r>
          </w:p>
        </w:tc>
        <w:tc>
          <w:tcPr>
            <w:tcW w:w="848" w:type="dxa"/>
          </w:tcPr>
          <w:p w14:paraId="44D70651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HOPP</w:t>
            </w:r>
          </w:p>
        </w:tc>
        <w:tc>
          <w:tcPr>
            <w:tcW w:w="849" w:type="dxa"/>
          </w:tcPr>
          <w:p w14:paraId="081A2F9D" w14:textId="77777777" w:rsidR="00DF6D05" w:rsidRPr="00690D22" w:rsidRDefault="00DF6D05" w:rsidP="00690D22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690D22" w:rsidRPr="00690D22" w14:paraId="499CB261" w14:textId="77777777" w:rsidTr="00690D22">
        <w:tc>
          <w:tcPr>
            <w:tcW w:w="1555" w:type="dxa"/>
          </w:tcPr>
          <w:p w14:paraId="1C01B6ED" w14:textId="43EC3069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9" w:type="dxa"/>
          </w:tcPr>
          <w:p w14:paraId="08D35FC4" w14:textId="6062A8A2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2" w:type="dxa"/>
          </w:tcPr>
          <w:p w14:paraId="10B82F37" w14:textId="1ECAAD2F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8" w:type="dxa"/>
          </w:tcPr>
          <w:p w14:paraId="300DA87D" w14:textId="32CA87DB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</w:tcPr>
          <w:p w14:paraId="1705856D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</w:tcPr>
          <w:p w14:paraId="49DC5B0C" w14:textId="48F9D0C2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14:paraId="259DBAE5" w14:textId="77777777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7" w:type="dxa"/>
          </w:tcPr>
          <w:p w14:paraId="2F17AD5F" w14:textId="5A92B36A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8" w:type="dxa"/>
          </w:tcPr>
          <w:p w14:paraId="3A62E89C" w14:textId="4A4F2D89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9" w:type="dxa"/>
          </w:tcPr>
          <w:p w14:paraId="7F826D01" w14:textId="0B4DFF7E" w:rsidR="00DF6D05" w:rsidRPr="00690D2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FD46962" w14:textId="77777777" w:rsidR="00170279" w:rsidRDefault="00170279" w:rsidP="00DF6D05">
      <w:pPr>
        <w:spacing w:after="0"/>
      </w:pPr>
    </w:p>
    <w:p w14:paraId="138BB686" w14:textId="22CB246C" w:rsidR="00A35C9B" w:rsidRDefault="00A35C9B">
      <w:pPr>
        <w:spacing w:after="0" w:line="240" w:lineRule="auto"/>
      </w:pPr>
    </w:p>
    <w:p w14:paraId="2FA82189" w14:textId="5BA4A4EF" w:rsidR="00A35C9B" w:rsidRDefault="00DF6D05" w:rsidP="00A35C9B">
      <w:pPr>
        <w:pStyle w:val="Heading4"/>
      </w:pPr>
      <w:r>
        <w:t xml:space="preserve">Klasse </w:t>
      </w:r>
      <w:r w:rsidR="00697A02">
        <w:t>2</w:t>
      </w:r>
      <w:r>
        <w:t xml:space="preserve"> – 13-16 år</w:t>
      </w:r>
      <w:r w:rsidRPr="00350222">
        <w:t>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555"/>
        <w:gridCol w:w="549"/>
        <w:gridCol w:w="872"/>
        <w:gridCol w:w="848"/>
        <w:gridCol w:w="994"/>
        <w:gridCol w:w="957"/>
        <w:gridCol w:w="1172"/>
        <w:gridCol w:w="1557"/>
        <w:gridCol w:w="848"/>
        <w:gridCol w:w="849"/>
      </w:tblGrid>
      <w:tr w:rsidR="00A35C9B" w:rsidRPr="00690D22" w14:paraId="0058CDE2" w14:textId="77777777" w:rsidTr="00F139DD">
        <w:tc>
          <w:tcPr>
            <w:tcW w:w="1555" w:type="dxa"/>
          </w:tcPr>
          <w:p w14:paraId="4A39A1E0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549" w:type="dxa"/>
          </w:tcPr>
          <w:p w14:paraId="2003F10F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72" w:type="dxa"/>
          </w:tcPr>
          <w:p w14:paraId="52438864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848" w:type="dxa"/>
          </w:tcPr>
          <w:p w14:paraId="03D44A29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994" w:type="dxa"/>
          </w:tcPr>
          <w:p w14:paraId="022DB49B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RINGER</w:t>
            </w:r>
          </w:p>
        </w:tc>
        <w:tc>
          <w:tcPr>
            <w:tcW w:w="957" w:type="dxa"/>
          </w:tcPr>
          <w:p w14:paraId="2E764A25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BØYLE</w:t>
            </w:r>
          </w:p>
        </w:tc>
        <w:tc>
          <w:tcPr>
            <w:tcW w:w="1172" w:type="dxa"/>
          </w:tcPr>
          <w:p w14:paraId="0B072AE3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SKRANKE</w:t>
            </w:r>
          </w:p>
        </w:tc>
        <w:tc>
          <w:tcPr>
            <w:tcW w:w="1557" w:type="dxa"/>
          </w:tcPr>
          <w:p w14:paraId="2D050ED9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SVINGSTANG</w:t>
            </w:r>
          </w:p>
        </w:tc>
        <w:tc>
          <w:tcPr>
            <w:tcW w:w="848" w:type="dxa"/>
          </w:tcPr>
          <w:p w14:paraId="36176024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HOPP</w:t>
            </w:r>
          </w:p>
        </w:tc>
        <w:tc>
          <w:tcPr>
            <w:tcW w:w="849" w:type="dxa"/>
          </w:tcPr>
          <w:p w14:paraId="39D01F98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A35C9B" w:rsidRPr="00690D22" w14:paraId="07FD397F" w14:textId="77777777" w:rsidTr="00F139DD">
        <w:tc>
          <w:tcPr>
            <w:tcW w:w="1555" w:type="dxa"/>
          </w:tcPr>
          <w:p w14:paraId="69DF0B66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9" w:type="dxa"/>
          </w:tcPr>
          <w:p w14:paraId="2CC54005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2" w:type="dxa"/>
          </w:tcPr>
          <w:p w14:paraId="2635BA43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8" w:type="dxa"/>
          </w:tcPr>
          <w:p w14:paraId="763769E3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</w:tcPr>
          <w:p w14:paraId="46E62998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</w:tcPr>
          <w:p w14:paraId="06D67713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14:paraId="6CA2D8FC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7" w:type="dxa"/>
          </w:tcPr>
          <w:p w14:paraId="3E6B2785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8" w:type="dxa"/>
          </w:tcPr>
          <w:p w14:paraId="2FD7E96B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9" w:type="dxa"/>
          </w:tcPr>
          <w:p w14:paraId="09226805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826A047" w14:textId="77777777" w:rsidR="006642AF" w:rsidRDefault="006642AF" w:rsidP="00DF6D05">
      <w:pPr>
        <w:spacing w:after="0"/>
      </w:pPr>
    </w:p>
    <w:p w14:paraId="46C0E347" w14:textId="77777777" w:rsidR="006642AF" w:rsidRDefault="006642AF" w:rsidP="00DF6D05">
      <w:pPr>
        <w:spacing w:after="0"/>
      </w:pPr>
    </w:p>
    <w:p w14:paraId="01685D9B" w14:textId="7539CE67" w:rsidR="00DF6D05" w:rsidRDefault="00DF6D05" w:rsidP="000631BB">
      <w:pPr>
        <w:pStyle w:val="Heading4"/>
      </w:pPr>
      <w:r>
        <w:t xml:space="preserve">Klasse </w:t>
      </w:r>
      <w:r w:rsidR="00697A02">
        <w:t>3</w:t>
      </w:r>
      <w:r>
        <w:t xml:space="preserve"> – 16 år og eldre: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555"/>
        <w:gridCol w:w="549"/>
        <w:gridCol w:w="872"/>
        <w:gridCol w:w="848"/>
        <w:gridCol w:w="994"/>
        <w:gridCol w:w="957"/>
        <w:gridCol w:w="1172"/>
        <w:gridCol w:w="1557"/>
        <w:gridCol w:w="848"/>
        <w:gridCol w:w="849"/>
      </w:tblGrid>
      <w:tr w:rsidR="00A35C9B" w:rsidRPr="00690D22" w14:paraId="1F119D61" w14:textId="77777777" w:rsidTr="00F139DD">
        <w:tc>
          <w:tcPr>
            <w:tcW w:w="1555" w:type="dxa"/>
          </w:tcPr>
          <w:p w14:paraId="1F37707C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549" w:type="dxa"/>
          </w:tcPr>
          <w:p w14:paraId="2CE3143F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72" w:type="dxa"/>
          </w:tcPr>
          <w:p w14:paraId="1E8C8E81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848" w:type="dxa"/>
          </w:tcPr>
          <w:p w14:paraId="1143A7A2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994" w:type="dxa"/>
          </w:tcPr>
          <w:p w14:paraId="6B82B13D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RINGER</w:t>
            </w:r>
          </w:p>
        </w:tc>
        <w:tc>
          <w:tcPr>
            <w:tcW w:w="957" w:type="dxa"/>
          </w:tcPr>
          <w:p w14:paraId="0FD664A1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BØYLE</w:t>
            </w:r>
          </w:p>
        </w:tc>
        <w:tc>
          <w:tcPr>
            <w:tcW w:w="1172" w:type="dxa"/>
          </w:tcPr>
          <w:p w14:paraId="2EDF2485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SKRANKE</w:t>
            </w:r>
          </w:p>
        </w:tc>
        <w:tc>
          <w:tcPr>
            <w:tcW w:w="1557" w:type="dxa"/>
          </w:tcPr>
          <w:p w14:paraId="4188C65A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SVINGSTANG</w:t>
            </w:r>
          </w:p>
        </w:tc>
        <w:tc>
          <w:tcPr>
            <w:tcW w:w="848" w:type="dxa"/>
          </w:tcPr>
          <w:p w14:paraId="372E41D6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HOPP</w:t>
            </w:r>
          </w:p>
        </w:tc>
        <w:tc>
          <w:tcPr>
            <w:tcW w:w="849" w:type="dxa"/>
          </w:tcPr>
          <w:p w14:paraId="04A0921A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  <w:r w:rsidRPr="00690D22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A35C9B" w:rsidRPr="00690D22" w14:paraId="07198F8B" w14:textId="77777777" w:rsidTr="00F139DD">
        <w:tc>
          <w:tcPr>
            <w:tcW w:w="1555" w:type="dxa"/>
          </w:tcPr>
          <w:p w14:paraId="01CF52FB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9" w:type="dxa"/>
          </w:tcPr>
          <w:p w14:paraId="09AF1844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2" w:type="dxa"/>
          </w:tcPr>
          <w:p w14:paraId="1D429B36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8" w:type="dxa"/>
          </w:tcPr>
          <w:p w14:paraId="1F491B0F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</w:tcPr>
          <w:p w14:paraId="529FDEBC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</w:tcPr>
          <w:p w14:paraId="5A30B10B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14:paraId="1904D3F5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7" w:type="dxa"/>
          </w:tcPr>
          <w:p w14:paraId="69441320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8" w:type="dxa"/>
          </w:tcPr>
          <w:p w14:paraId="739EAA82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9" w:type="dxa"/>
          </w:tcPr>
          <w:p w14:paraId="29002F0B" w14:textId="77777777" w:rsidR="00A35C9B" w:rsidRPr="00690D22" w:rsidRDefault="00A35C9B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E1E3800" w14:textId="77777777" w:rsidR="00A35C9B" w:rsidRDefault="00A35C9B" w:rsidP="00A35C9B"/>
    <w:p w14:paraId="7B419D2B" w14:textId="77777777" w:rsidR="00A35C9B" w:rsidRPr="00A35C9B" w:rsidRDefault="00A35C9B" w:rsidP="00A35C9B"/>
    <w:p w14:paraId="7B568254" w14:textId="77777777" w:rsidR="000631BB" w:rsidRDefault="000631BB" w:rsidP="000631BB">
      <w:pPr>
        <w:pStyle w:val="Heading2"/>
      </w:pPr>
    </w:p>
    <w:p w14:paraId="13E8F402" w14:textId="0EDE25A2" w:rsidR="00DF6D05" w:rsidRPr="00E45DEB" w:rsidRDefault="00DF6D05" w:rsidP="000631BB">
      <w:pPr>
        <w:pStyle w:val="Heading2"/>
      </w:pPr>
      <w:r w:rsidRPr="00E45DEB">
        <w:t>TURN KVINNER</w:t>
      </w:r>
    </w:p>
    <w:p w14:paraId="57AB47AD" w14:textId="77777777" w:rsidR="006642AF" w:rsidRDefault="006642AF" w:rsidP="00DF6D05">
      <w:pPr>
        <w:spacing w:after="0"/>
      </w:pPr>
    </w:p>
    <w:p w14:paraId="41A28902" w14:textId="1301DDD4" w:rsidR="00DF6D05" w:rsidRDefault="00DF6D05" w:rsidP="000631BB">
      <w:pPr>
        <w:pStyle w:val="Heading4"/>
      </w:pPr>
      <w:r>
        <w:t xml:space="preserve">Klasse </w:t>
      </w:r>
      <w:r w:rsidR="00697A02">
        <w:t>1</w:t>
      </w:r>
      <w:r>
        <w:t xml:space="preserve"> - 1</w:t>
      </w:r>
      <w:r w:rsidR="00697A02">
        <w:t>1</w:t>
      </w:r>
      <w:r>
        <w:t>-12 år</w:t>
      </w:r>
      <w:r w:rsidRPr="00350222">
        <w:t>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4140"/>
        <w:gridCol w:w="906"/>
        <w:gridCol w:w="872"/>
        <w:gridCol w:w="783"/>
        <w:gridCol w:w="1172"/>
        <w:gridCol w:w="717"/>
        <w:gridCol w:w="783"/>
        <w:gridCol w:w="828"/>
      </w:tblGrid>
      <w:tr w:rsidR="00DF6D05" w:rsidRPr="00683A77" w14:paraId="415A2628" w14:textId="77777777" w:rsidTr="00683A77">
        <w:tc>
          <w:tcPr>
            <w:tcW w:w="4140" w:type="dxa"/>
          </w:tcPr>
          <w:p w14:paraId="136EE3B3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906" w:type="dxa"/>
          </w:tcPr>
          <w:p w14:paraId="202218EE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72" w:type="dxa"/>
          </w:tcPr>
          <w:p w14:paraId="0483C4DE" w14:textId="63FB0A0E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783" w:type="dxa"/>
          </w:tcPr>
          <w:p w14:paraId="57232033" w14:textId="34BAFCDF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1172" w:type="dxa"/>
          </w:tcPr>
          <w:p w14:paraId="79973823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SKRANKE</w:t>
            </w:r>
          </w:p>
        </w:tc>
        <w:tc>
          <w:tcPr>
            <w:tcW w:w="717" w:type="dxa"/>
          </w:tcPr>
          <w:p w14:paraId="3951A155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BOM</w:t>
            </w:r>
          </w:p>
        </w:tc>
        <w:tc>
          <w:tcPr>
            <w:tcW w:w="783" w:type="dxa"/>
          </w:tcPr>
          <w:p w14:paraId="0BA71538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HOPP</w:t>
            </w:r>
          </w:p>
        </w:tc>
        <w:tc>
          <w:tcPr>
            <w:tcW w:w="828" w:type="dxa"/>
          </w:tcPr>
          <w:p w14:paraId="23E5C8EE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DF6D05" w:rsidRPr="00683A77" w14:paraId="1666AC2B" w14:textId="77777777" w:rsidTr="00683A77">
        <w:tc>
          <w:tcPr>
            <w:tcW w:w="4140" w:type="dxa"/>
          </w:tcPr>
          <w:p w14:paraId="3A76A240" w14:textId="49CF28EB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</w:tcPr>
          <w:p w14:paraId="743B434B" w14:textId="31ACB602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2" w:type="dxa"/>
          </w:tcPr>
          <w:p w14:paraId="5B284B88" w14:textId="64412170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" w:type="dxa"/>
          </w:tcPr>
          <w:p w14:paraId="2091907B" w14:textId="6752883B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14:paraId="0B607875" w14:textId="49D76535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0EF9D5B5" w14:textId="532B93F1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" w:type="dxa"/>
          </w:tcPr>
          <w:p w14:paraId="218832E2" w14:textId="33AEC796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</w:tcPr>
          <w:p w14:paraId="0114CF70" w14:textId="5709F2A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CBA70C5" w14:textId="77777777" w:rsidR="006642AF" w:rsidRDefault="006642AF" w:rsidP="00DF6D05">
      <w:pPr>
        <w:spacing w:after="0"/>
      </w:pPr>
    </w:p>
    <w:p w14:paraId="698419BB" w14:textId="77777777" w:rsidR="006642AF" w:rsidRDefault="006642AF" w:rsidP="00DF6D05">
      <w:pPr>
        <w:spacing w:after="0"/>
      </w:pPr>
    </w:p>
    <w:p w14:paraId="29A06F61" w14:textId="42B6FBF5" w:rsidR="00DF6D05" w:rsidRDefault="00DF6D05" w:rsidP="000631BB">
      <w:pPr>
        <w:pStyle w:val="Heading4"/>
      </w:pPr>
      <w:r>
        <w:t xml:space="preserve">Klasse </w:t>
      </w:r>
      <w:r w:rsidR="00697A02">
        <w:t>2</w:t>
      </w:r>
      <w:r>
        <w:t xml:space="preserve"> – 13-16 år</w:t>
      </w:r>
      <w:r w:rsidRPr="00350222">
        <w:t>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4140"/>
        <w:gridCol w:w="906"/>
        <w:gridCol w:w="872"/>
        <w:gridCol w:w="783"/>
        <w:gridCol w:w="1172"/>
        <w:gridCol w:w="717"/>
        <w:gridCol w:w="783"/>
        <w:gridCol w:w="828"/>
      </w:tblGrid>
      <w:tr w:rsidR="00683A77" w:rsidRPr="00683A77" w14:paraId="27425C2A" w14:textId="77777777" w:rsidTr="00683A77">
        <w:tc>
          <w:tcPr>
            <w:tcW w:w="4140" w:type="dxa"/>
          </w:tcPr>
          <w:p w14:paraId="4D537DF8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906" w:type="dxa"/>
          </w:tcPr>
          <w:p w14:paraId="1714601F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72" w:type="dxa"/>
          </w:tcPr>
          <w:p w14:paraId="03B8549D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783" w:type="dxa"/>
          </w:tcPr>
          <w:p w14:paraId="5192CC39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1172" w:type="dxa"/>
          </w:tcPr>
          <w:p w14:paraId="07B18199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SKRANKE</w:t>
            </w:r>
          </w:p>
        </w:tc>
        <w:tc>
          <w:tcPr>
            <w:tcW w:w="717" w:type="dxa"/>
          </w:tcPr>
          <w:p w14:paraId="3FC58AB9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BOM</w:t>
            </w:r>
          </w:p>
        </w:tc>
        <w:tc>
          <w:tcPr>
            <w:tcW w:w="783" w:type="dxa"/>
          </w:tcPr>
          <w:p w14:paraId="1867A145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HOPP</w:t>
            </w:r>
          </w:p>
        </w:tc>
        <w:tc>
          <w:tcPr>
            <w:tcW w:w="828" w:type="dxa"/>
          </w:tcPr>
          <w:p w14:paraId="5AA2812C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683A77" w:rsidRPr="00683A77" w14:paraId="61E242C2" w14:textId="77777777" w:rsidTr="00683A77">
        <w:tc>
          <w:tcPr>
            <w:tcW w:w="4140" w:type="dxa"/>
          </w:tcPr>
          <w:p w14:paraId="37D66F4E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</w:tcPr>
          <w:p w14:paraId="3878D815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2" w:type="dxa"/>
          </w:tcPr>
          <w:p w14:paraId="0F0661D1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" w:type="dxa"/>
          </w:tcPr>
          <w:p w14:paraId="02E34DA5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14:paraId="652667B0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0D64C65A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" w:type="dxa"/>
          </w:tcPr>
          <w:p w14:paraId="6E1A1507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</w:tcPr>
          <w:p w14:paraId="79A59F6E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4F30BEF" w14:textId="3667EEE0" w:rsidR="006642AF" w:rsidRDefault="002767DA" w:rsidP="00DF6D05">
      <w:pPr>
        <w:spacing w:after="0"/>
      </w:pPr>
      <w:r>
        <w:t xml:space="preserve">     </w:t>
      </w:r>
    </w:p>
    <w:p w14:paraId="489BB79D" w14:textId="77777777" w:rsidR="006642AF" w:rsidRDefault="006642AF" w:rsidP="00DF6D05">
      <w:pPr>
        <w:spacing w:after="0"/>
      </w:pPr>
    </w:p>
    <w:p w14:paraId="7008D255" w14:textId="2282BED6" w:rsidR="000631BB" w:rsidRDefault="00DF6D05" w:rsidP="00683A77">
      <w:pPr>
        <w:pStyle w:val="Heading4"/>
      </w:pPr>
      <w:r>
        <w:t xml:space="preserve">Klasse </w:t>
      </w:r>
      <w:r w:rsidR="00697A02">
        <w:t>3</w:t>
      </w:r>
      <w:r>
        <w:t xml:space="preserve"> – 16 år og eldre:</w:t>
      </w:r>
      <w:r w:rsidR="002767DA">
        <w:t xml:space="preserve"> 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4140"/>
        <w:gridCol w:w="906"/>
        <w:gridCol w:w="872"/>
        <w:gridCol w:w="783"/>
        <w:gridCol w:w="1172"/>
        <w:gridCol w:w="717"/>
        <w:gridCol w:w="783"/>
        <w:gridCol w:w="828"/>
      </w:tblGrid>
      <w:tr w:rsidR="00683A77" w:rsidRPr="00683A77" w14:paraId="30F80696" w14:textId="77777777" w:rsidTr="00683A77">
        <w:tc>
          <w:tcPr>
            <w:tcW w:w="4140" w:type="dxa"/>
          </w:tcPr>
          <w:p w14:paraId="322197EC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906" w:type="dxa"/>
          </w:tcPr>
          <w:p w14:paraId="4DCDFFD8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72" w:type="dxa"/>
          </w:tcPr>
          <w:p w14:paraId="72DCD1CA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783" w:type="dxa"/>
          </w:tcPr>
          <w:p w14:paraId="1C6927CC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1172" w:type="dxa"/>
          </w:tcPr>
          <w:p w14:paraId="092888DE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SKRANKE</w:t>
            </w:r>
          </w:p>
        </w:tc>
        <w:tc>
          <w:tcPr>
            <w:tcW w:w="717" w:type="dxa"/>
          </w:tcPr>
          <w:p w14:paraId="73175242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BOM</w:t>
            </w:r>
          </w:p>
        </w:tc>
        <w:tc>
          <w:tcPr>
            <w:tcW w:w="783" w:type="dxa"/>
          </w:tcPr>
          <w:p w14:paraId="60BBB538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HOPP</w:t>
            </w:r>
          </w:p>
        </w:tc>
        <w:tc>
          <w:tcPr>
            <w:tcW w:w="828" w:type="dxa"/>
          </w:tcPr>
          <w:p w14:paraId="1C24204E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683A77" w:rsidRPr="00683A77" w14:paraId="5E331EC6" w14:textId="77777777" w:rsidTr="00683A77">
        <w:tc>
          <w:tcPr>
            <w:tcW w:w="4140" w:type="dxa"/>
          </w:tcPr>
          <w:p w14:paraId="36216F73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</w:tcPr>
          <w:p w14:paraId="3BBD6924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2" w:type="dxa"/>
          </w:tcPr>
          <w:p w14:paraId="6C77662A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" w:type="dxa"/>
          </w:tcPr>
          <w:p w14:paraId="3B973C2A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14:paraId="33EBE81B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7C342D45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3" w:type="dxa"/>
          </w:tcPr>
          <w:p w14:paraId="78B9AB9F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</w:tcPr>
          <w:p w14:paraId="05F9E0D6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4D577A" w14:textId="77777777" w:rsidR="00683A77" w:rsidRPr="00683A77" w:rsidRDefault="00683A77" w:rsidP="00683A77"/>
    <w:p w14:paraId="7450B591" w14:textId="1A01DECA" w:rsidR="00683A77" w:rsidRDefault="00683A77">
      <w:pPr>
        <w:spacing w:after="0" w:line="240" w:lineRule="auto"/>
      </w:pPr>
      <w:r>
        <w:br w:type="page"/>
      </w:r>
    </w:p>
    <w:p w14:paraId="54CC9D36" w14:textId="77777777" w:rsidR="000631BB" w:rsidRPr="000631BB" w:rsidRDefault="000631BB" w:rsidP="00683A77">
      <w:pPr>
        <w:spacing w:after="0" w:line="240" w:lineRule="auto"/>
      </w:pPr>
    </w:p>
    <w:p w14:paraId="01AE161D" w14:textId="40D2BF7C" w:rsidR="00DF6D05" w:rsidRPr="00E45DEB" w:rsidRDefault="00DF6D05" w:rsidP="000631BB">
      <w:pPr>
        <w:pStyle w:val="Heading2"/>
      </w:pPr>
      <w:r w:rsidRPr="00E45DEB">
        <w:t>RYTMISK GYMNASTIKK</w:t>
      </w:r>
    </w:p>
    <w:p w14:paraId="7457D7C6" w14:textId="15D9677C" w:rsidR="00DF6D05" w:rsidRDefault="00DF6D05" w:rsidP="000631BB">
      <w:pPr>
        <w:pStyle w:val="Heading4"/>
      </w:pPr>
      <w:r>
        <w:t xml:space="preserve">Klasse </w:t>
      </w:r>
      <w:r w:rsidR="00697A02">
        <w:t>1</w:t>
      </w:r>
      <w:r>
        <w:t xml:space="preserve"> - 1</w:t>
      </w:r>
      <w:r w:rsidR="00697A02">
        <w:t>1</w:t>
      </w:r>
      <w:r>
        <w:t>-12 år</w:t>
      </w:r>
      <w:r w:rsidRPr="00350222">
        <w:t>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972"/>
        <w:gridCol w:w="673"/>
        <w:gridCol w:w="886"/>
        <w:gridCol w:w="800"/>
        <w:gridCol w:w="616"/>
        <w:gridCol w:w="716"/>
        <w:gridCol w:w="706"/>
        <w:gridCol w:w="1006"/>
        <w:gridCol w:w="981"/>
        <w:gridCol w:w="845"/>
      </w:tblGrid>
      <w:tr w:rsidR="00683A77" w:rsidRPr="00683A77" w14:paraId="371E16DD" w14:textId="77777777" w:rsidTr="00683A77">
        <w:tc>
          <w:tcPr>
            <w:tcW w:w="2972" w:type="dxa"/>
          </w:tcPr>
          <w:p w14:paraId="68FDC4BB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673" w:type="dxa"/>
          </w:tcPr>
          <w:p w14:paraId="6A71393C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86" w:type="dxa"/>
          </w:tcPr>
          <w:p w14:paraId="05BAC41A" w14:textId="7BF6B2A4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800" w:type="dxa"/>
          </w:tcPr>
          <w:p w14:paraId="14ADA3F1" w14:textId="260AC1D5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616" w:type="dxa"/>
          </w:tcPr>
          <w:p w14:paraId="647712AA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TAU</w:t>
            </w:r>
          </w:p>
        </w:tc>
        <w:tc>
          <w:tcPr>
            <w:tcW w:w="716" w:type="dxa"/>
          </w:tcPr>
          <w:p w14:paraId="4713F3DA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RING</w:t>
            </w:r>
          </w:p>
        </w:tc>
        <w:tc>
          <w:tcPr>
            <w:tcW w:w="706" w:type="dxa"/>
          </w:tcPr>
          <w:p w14:paraId="637EC1D8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BALL</w:t>
            </w:r>
          </w:p>
        </w:tc>
        <w:tc>
          <w:tcPr>
            <w:tcW w:w="1006" w:type="dxa"/>
          </w:tcPr>
          <w:p w14:paraId="10DF5888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KØLLER</w:t>
            </w:r>
          </w:p>
        </w:tc>
        <w:tc>
          <w:tcPr>
            <w:tcW w:w="981" w:type="dxa"/>
          </w:tcPr>
          <w:p w14:paraId="635423CF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VIMPEL</w:t>
            </w:r>
          </w:p>
        </w:tc>
        <w:tc>
          <w:tcPr>
            <w:tcW w:w="845" w:type="dxa"/>
          </w:tcPr>
          <w:p w14:paraId="2DEEA433" w14:textId="77777777" w:rsidR="00DF6D05" w:rsidRPr="00683A77" w:rsidRDefault="00DF6D05" w:rsidP="00425F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683A77" w:rsidRPr="00683A77" w14:paraId="4D43C9B4" w14:textId="77777777" w:rsidTr="00683A77">
        <w:tc>
          <w:tcPr>
            <w:tcW w:w="2972" w:type="dxa"/>
          </w:tcPr>
          <w:p w14:paraId="185FEA10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</w:tcPr>
          <w:p w14:paraId="32A3301F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6" w:type="dxa"/>
          </w:tcPr>
          <w:p w14:paraId="03C93ACD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0" w:type="dxa"/>
          </w:tcPr>
          <w:p w14:paraId="3979D39A" w14:textId="6901C401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11B79995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6" w:type="dxa"/>
          </w:tcPr>
          <w:p w14:paraId="4B8BAC6A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8623CB1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" w:type="dxa"/>
          </w:tcPr>
          <w:p w14:paraId="7BBF3880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71E77D69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5" w:type="dxa"/>
          </w:tcPr>
          <w:p w14:paraId="58C3092C" w14:textId="77777777" w:rsidR="00DF6D05" w:rsidRPr="00683A77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665A61A" w14:textId="77777777" w:rsidR="006642AF" w:rsidRDefault="006642AF" w:rsidP="00DF6D05">
      <w:pPr>
        <w:spacing w:after="0"/>
      </w:pPr>
    </w:p>
    <w:p w14:paraId="1039C4CD" w14:textId="1D2E4ECE" w:rsidR="00DF6D05" w:rsidRDefault="00DF6D05" w:rsidP="000631BB">
      <w:pPr>
        <w:pStyle w:val="Heading4"/>
      </w:pPr>
      <w:r>
        <w:t xml:space="preserve">Klasse </w:t>
      </w:r>
      <w:r w:rsidR="00697A02">
        <w:t>2</w:t>
      </w:r>
      <w:r>
        <w:t xml:space="preserve"> – 13-16 år</w:t>
      </w:r>
      <w:r w:rsidRPr="00350222">
        <w:t>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972"/>
        <w:gridCol w:w="673"/>
        <w:gridCol w:w="886"/>
        <w:gridCol w:w="800"/>
        <w:gridCol w:w="616"/>
        <w:gridCol w:w="716"/>
        <w:gridCol w:w="706"/>
        <w:gridCol w:w="1006"/>
        <w:gridCol w:w="981"/>
        <w:gridCol w:w="845"/>
      </w:tblGrid>
      <w:tr w:rsidR="00683A77" w:rsidRPr="00683A77" w14:paraId="1AADC95B" w14:textId="77777777" w:rsidTr="00F139DD">
        <w:tc>
          <w:tcPr>
            <w:tcW w:w="2972" w:type="dxa"/>
          </w:tcPr>
          <w:p w14:paraId="6CE375AF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673" w:type="dxa"/>
          </w:tcPr>
          <w:p w14:paraId="6D26B6CE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86" w:type="dxa"/>
          </w:tcPr>
          <w:p w14:paraId="013FDCF9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800" w:type="dxa"/>
          </w:tcPr>
          <w:p w14:paraId="0A0CF1BC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616" w:type="dxa"/>
          </w:tcPr>
          <w:p w14:paraId="2DA27265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TAU</w:t>
            </w:r>
          </w:p>
        </w:tc>
        <w:tc>
          <w:tcPr>
            <w:tcW w:w="716" w:type="dxa"/>
          </w:tcPr>
          <w:p w14:paraId="4C0B5B67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RING</w:t>
            </w:r>
          </w:p>
        </w:tc>
        <w:tc>
          <w:tcPr>
            <w:tcW w:w="706" w:type="dxa"/>
          </w:tcPr>
          <w:p w14:paraId="6ABE6448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BALL</w:t>
            </w:r>
          </w:p>
        </w:tc>
        <w:tc>
          <w:tcPr>
            <w:tcW w:w="1006" w:type="dxa"/>
          </w:tcPr>
          <w:p w14:paraId="251A08DB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KØLLER</w:t>
            </w:r>
          </w:p>
        </w:tc>
        <w:tc>
          <w:tcPr>
            <w:tcW w:w="981" w:type="dxa"/>
          </w:tcPr>
          <w:p w14:paraId="72D28635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VIMPEL</w:t>
            </w:r>
          </w:p>
        </w:tc>
        <w:tc>
          <w:tcPr>
            <w:tcW w:w="845" w:type="dxa"/>
          </w:tcPr>
          <w:p w14:paraId="1173987E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683A77" w:rsidRPr="00683A77" w14:paraId="3D7FD01B" w14:textId="77777777" w:rsidTr="00F139DD">
        <w:tc>
          <w:tcPr>
            <w:tcW w:w="2972" w:type="dxa"/>
          </w:tcPr>
          <w:p w14:paraId="181268A6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</w:tcPr>
          <w:p w14:paraId="154571D0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6" w:type="dxa"/>
          </w:tcPr>
          <w:p w14:paraId="242BF34F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0" w:type="dxa"/>
          </w:tcPr>
          <w:p w14:paraId="4521E0C3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3FB8621F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6" w:type="dxa"/>
          </w:tcPr>
          <w:p w14:paraId="1F990B77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D59A3A7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" w:type="dxa"/>
          </w:tcPr>
          <w:p w14:paraId="02E82C31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1FF40435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5" w:type="dxa"/>
          </w:tcPr>
          <w:p w14:paraId="6F5225C4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15826E2" w14:textId="77777777" w:rsidR="006642AF" w:rsidRDefault="006642AF" w:rsidP="00DF6D05">
      <w:pPr>
        <w:spacing w:after="0"/>
      </w:pPr>
    </w:p>
    <w:p w14:paraId="5F5EF361" w14:textId="77777777" w:rsidR="006642AF" w:rsidRDefault="006642AF" w:rsidP="000631BB">
      <w:pPr>
        <w:pStyle w:val="Heading4"/>
      </w:pPr>
    </w:p>
    <w:p w14:paraId="287BA7DE" w14:textId="3EDD1BF7" w:rsidR="00DF6D05" w:rsidRDefault="00DF6D05" w:rsidP="000631BB">
      <w:pPr>
        <w:pStyle w:val="Heading4"/>
      </w:pPr>
      <w:r>
        <w:t xml:space="preserve">Klasse </w:t>
      </w:r>
      <w:r w:rsidR="00697A02">
        <w:t>3</w:t>
      </w:r>
      <w:r>
        <w:t xml:space="preserve"> – 16 år og eldre: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972"/>
        <w:gridCol w:w="673"/>
        <w:gridCol w:w="886"/>
        <w:gridCol w:w="800"/>
        <w:gridCol w:w="616"/>
        <w:gridCol w:w="716"/>
        <w:gridCol w:w="706"/>
        <w:gridCol w:w="1006"/>
        <w:gridCol w:w="981"/>
        <w:gridCol w:w="845"/>
      </w:tblGrid>
      <w:tr w:rsidR="00683A77" w:rsidRPr="00683A77" w14:paraId="250B996E" w14:textId="77777777" w:rsidTr="00F139DD">
        <w:tc>
          <w:tcPr>
            <w:tcW w:w="2972" w:type="dxa"/>
          </w:tcPr>
          <w:p w14:paraId="50CFDEFA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673" w:type="dxa"/>
          </w:tcPr>
          <w:p w14:paraId="51AA0DA9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ÅR</w:t>
            </w:r>
          </w:p>
        </w:tc>
        <w:tc>
          <w:tcPr>
            <w:tcW w:w="886" w:type="dxa"/>
          </w:tcPr>
          <w:p w14:paraId="03DAFB5E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KLUBB</w:t>
            </w:r>
          </w:p>
        </w:tc>
        <w:tc>
          <w:tcPr>
            <w:tcW w:w="800" w:type="dxa"/>
          </w:tcPr>
          <w:p w14:paraId="02E9F901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FRITT</w:t>
            </w:r>
          </w:p>
        </w:tc>
        <w:tc>
          <w:tcPr>
            <w:tcW w:w="616" w:type="dxa"/>
          </w:tcPr>
          <w:p w14:paraId="65024326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TAU</w:t>
            </w:r>
          </w:p>
        </w:tc>
        <w:tc>
          <w:tcPr>
            <w:tcW w:w="716" w:type="dxa"/>
          </w:tcPr>
          <w:p w14:paraId="22D6F3F5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RING</w:t>
            </w:r>
          </w:p>
        </w:tc>
        <w:tc>
          <w:tcPr>
            <w:tcW w:w="706" w:type="dxa"/>
          </w:tcPr>
          <w:p w14:paraId="2B59BEBE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BALL</w:t>
            </w:r>
          </w:p>
        </w:tc>
        <w:tc>
          <w:tcPr>
            <w:tcW w:w="1006" w:type="dxa"/>
          </w:tcPr>
          <w:p w14:paraId="2CF75677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KØLLER</w:t>
            </w:r>
          </w:p>
        </w:tc>
        <w:tc>
          <w:tcPr>
            <w:tcW w:w="981" w:type="dxa"/>
          </w:tcPr>
          <w:p w14:paraId="27BCEC19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VIMPEL</w:t>
            </w:r>
          </w:p>
        </w:tc>
        <w:tc>
          <w:tcPr>
            <w:tcW w:w="845" w:type="dxa"/>
          </w:tcPr>
          <w:p w14:paraId="15BA3EE5" w14:textId="77777777" w:rsidR="00683A77" w:rsidRPr="00683A77" w:rsidRDefault="00683A77" w:rsidP="00F139D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3A77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683A77" w:rsidRPr="00683A77" w14:paraId="002CB292" w14:textId="77777777" w:rsidTr="00F139DD">
        <w:tc>
          <w:tcPr>
            <w:tcW w:w="2972" w:type="dxa"/>
          </w:tcPr>
          <w:p w14:paraId="4909DA51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</w:tcPr>
          <w:p w14:paraId="1A092899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6" w:type="dxa"/>
          </w:tcPr>
          <w:p w14:paraId="6C6740E2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0" w:type="dxa"/>
          </w:tcPr>
          <w:p w14:paraId="50310CFF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04CC65E3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6" w:type="dxa"/>
          </w:tcPr>
          <w:p w14:paraId="306D6160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F3D6448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6" w:type="dxa"/>
          </w:tcPr>
          <w:p w14:paraId="213D1824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3FD3EBD4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5" w:type="dxa"/>
          </w:tcPr>
          <w:p w14:paraId="400AFA2F" w14:textId="77777777" w:rsidR="00683A77" w:rsidRPr="00683A77" w:rsidRDefault="00683A77" w:rsidP="00F139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2582171" w14:textId="77777777" w:rsidR="00683A77" w:rsidRDefault="00683A77" w:rsidP="00DF6D05"/>
    <w:p w14:paraId="4EBAEB0A" w14:textId="77777777" w:rsidR="006642AF" w:rsidRDefault="006642AF" w:rsidP="00DF6D05"/>
    <w:p w14:paraId="022C507F" w14:textId="4B4FCAA1" w:rsidR="00E853E2" w:rsidRPr="00E853E2" w:rsidRDefault="00DF6D05" w:rsidP="00E853E2">
      <w:pPr>
        <w:pStyle w:val="Heading3"/>
      </w:pPr>
      <w:r>
        <w:t>FØLGENDE GYMNASTER KJØRER SAMMEN PÅ TEPPE</w:t>
      </w:r>
      <w:r w:rsidR="00E853E2">
        <w:t>T</w:t>
      </w:r>
      <w:r>
        <w:t xml:space="preserve"> I RG: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268"/>
        <w:gridCol w:w="3379"/>
        <w:gridCol w:w="1794"/>
        <w:gridCol w:w="1760"/>
      </w:tblGrid>
      <w:tr w:rsidR="00DF6D05" w:rsidRPr="00E853E2" w14:paraId="0332C4BF" w14:textId="77777777" w:rsidTr="00E853E2">
        <w:tc>
          <w:tcPr>
            <w:tcW w:w="3268" w:type="dxa"/>
          </w:tcPr>
          <w:p w14:paraId="22E487C9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E853E2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3379" w:type="dxa"/>
          </w:tcPr>
          <w:p w14:paraId="3439FA32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E853E2">
              <w:rPr>
                <w:rFonts w:ascii="Arial" w:hAnsi="Arial" w:cs="Arial"/>
                <w:sz w:val="20"/>
                <w:szCs w:val="20"/>
              </w:rPr>
              <w:t>NAVN</w:t>
            </w:r>
          </w:p>
        </w:tc>
        <w:tc>
          <w:tcPr>
            <w:tcW w:w="1794" w:type="dxa"/>
          </w:tcPr>
          <w:p w14:paraId="2F401147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E853E2">
              <w:rPr>
                <w:rFonts w:ascii="Arial" w:hAnsi="Arial" w:cs="Arial"/>
                <w:sz w:val="20"/>
                <w:szCs w:val="20"/>
              </w:rPr>
              <w:t>FRITT/REDSAKP</w:t>
            </w:r>
          </w:p>
        </w:tc>
        <w:tc>
          <w:tcPr>
            <w:tcW w:w="1760" w:type="dxa"/>
          </w:tcPr>
          <w:p w14:paraId="47E3A4B6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  <w:r w:rsidRPr="00E853E2">
              <w:rPr>
                <w:rFonts w:ascii="Arial" w:hAnsi="Arial" w:cs="Arial"/>
                <w:sz w:val="20"/>
                <w:szCs w:val="20"/>
              </w:rPr>
              <w:t>TRINN</w:t>
            </w:r>
          </w:p>
        </w:tc>
      </w:tr>
      <w:tr w:rsidR="00DF6D05" w:rsidRPr="00E853E2" w14:paraId="2CE6024D" w14:textId="77777777" w:rsidTr="00E853E2">
        <w:tc>
          <w:tcPr>
            <w:tcW w:w="3268" w:type="dxa"/>
          </w:tcPr>
          <w:p w14:paraId="4DB272B5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9" w:type="dxa"/>
          </w:tcPr>
          <w:p w14:paraId="51E760BF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4" w:type="dxa"/>
          </w:tcPr>
          <w:p w14:paraId="34776BCF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0" w:type="dxa"/>
          </w:tcPr>
          <w:p w14:paraId="646FB7AB" w14:textId="77777777" w:rsidR="00DF6D05" w:rsidRPr="00E853E2" w:rsidRDefault="00DF6D05" w:rsidP="00425F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56348E" w14:textId="77777777" w:rsidR="00F52CFB" w:rsidRDefault="00F52CFB" w:rsidP="00F52CFB"/>
    <w:p w14:paraId="34B970B2" w14:textId="77777777" w:rsidR="00E853E2" w:rsidRDefault="00E853E2" w:rsidP="00F52CFB"/>
    <w:p w14:paraId="342A1EB7" w14:textId="77777777" w:rsidR="00E853E2" w:rsidRPr="00F52CFB" w:rsidRDefault="00E853E2" w:rsidP="00F52CFB"/>
    <w:sectPr w:rsidR="00E853E2" w:rsidRPr="00F52CFB" w:rsidSect="00730EAB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8" w:right="851" w:bottom="301" w:left="85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28B02" w14:textId="77777777" w:rsidR="00702842" w:rsidRDefault="00702842" w:rsidP="00B87BD7">
      <w:r>
        <w:separator/>
      </w:r>
    </w:p>
  </w:endnote>
  <w:endnote w:type="continuationSeparator" w:id="0">
    <w:p w14:paraId="1CB654F2" w14:textId="77777777" w:rsidR="00702842" w:rsidRDefault="00702842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3807445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FB2F5E" w14:textId="77777777" w:rsidR="00AB2E6E" w:rsidRDefault="00AB2E6E" w:rsidP="0050323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554D368" w14:textId="77777777" w:rsidR="00AB2E6E" w:rsidRDefault="00AB2E6E" w:rsidP="00AB2E6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828649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E305F3" w14:textId="77777777" w:rsidR="00AB2E6E" w:rsidRDefault="00AB2E6E" w:rsidP="0050323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41952F0" w14:textId="1D428711" w:rsidR="00DF7E08" w:rsidRDefault="00220F88" w:rsidP="00690D22">
    <w:pPr>
      <w:pStyle w:val="BasicParagraph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91B989C" wp14:editId="10C78ADB">
              <wp:simplePos x="0" y="0"/>
              <wp:positionH relativeFrom="column">
                <wp:posOffset>-377825</wp:posOffset>
              </wp:positionH>
              <wp:positionV relativeFrom="paragraph">
                <wp:posOffset>6985</wp:posOffset>
              </wp:positionV>
              <wp:extent cx="748030" cy="748030"/>
              <wp:effectExtent l="0" t="0" r="0" b="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434504" id="Rektangel 13" o:spid="_x0000_s1026" style="position:absolute;margin-left:-29.75pt;margin-top:.55pt;width:58.9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" stroked="f" strokeweight="1pt">
              <v:fill r:id="rId2" o:title="" recolor="t" rotate="t" type="frame"/>
            </v:rect>
          </w:pict>
        </mc:Fallback>
      </mc:AlternateContent>
    </w:r>
  </w:p>
  <w:p w14:paraId="7A8F8FA2" w14:textId="77777777" w:rsidR="00DF7E08" w:rsidRDefault="00220F88" w:rsidP="00220F88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708640DF" w14:textId="38E192F1" w:rsidR="00DF7E08" w:rsidRDefault="00DF7E08" w:rsidP="00DF7E08">
    <w:pPr>
      <w:pStyle w:val="BasicParagraph"/>
      <w:ind w:left="-567"/>
      <w:rPr>
        <w:rFonts w:ascii="Arial" w:hAnsi="Arial" w:cs="Arial"/>
        <w:sz w:val="16"/>
        <w:szCs w:val="16"/>
      </w:rPr>
    </w:pPr>
  </w:p>
  <w:p w14:paraId="69739123" w14:textId="40CEEE5C" w:rsidR="00B87BD7" w:rsidRDefault="00690D22" w:rsidP="00B87BD7">
    <w:pPr>
      <w:pStyle w:val="Footer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2404A2" wp14:editId="65541421">
              <wp:simplePos x="0" y="0"/>
              <wp:positionH relativeFrom="column">
                <wp:posOffset>292735</wp:posOffset>
              </wp:positionH>
              <wp:positionV relativeFrom="paragraph">
                <wp:posOffset>55880</wp:posOffset>
              </wp:positionV>
              <wp:extent cx="1943735" cy="2667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73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582E47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Norges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Gymnastikk</w:t>
                          </w:r>
                          <w:proofErr w:type="spellEnd"/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og</w:t>
                          </w:r>
                          <w:proofErr w:type="spellEnd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  <w:proofErr w:type="spellEnd"/>
                        </w:p>
                        <w:p w14:paraId="0EF45008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2404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3.05pt;margin-top:4.4pt;width:153.0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" filled="f" stroked="f" strokeweight=".5pt">
              <v:textbox>
                <w:txbxContent>
                  <w:p w14:paraId="61582E47" w14:textId="77777777" w:rsidR="00DF7E08" w:rsidRPr="00DF7E08" w:rsidRDefault="00DF7E08" w:rsidP="00DF7E08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Norges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Gymnastikk</w:t>
                    </w:r>
                    <w:proofErr w:type="spellEnd"/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og</w:t>
                    </w:r>
                    <w:proofErr w:type="spellEnd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  <w:proofErr w:type="spellEnd"/>
                  </w:p>
                  <w:p w14:paraId="0EF45008" w14:textId="77777777" w:rsidR="00DF7E08" w:rsidRDefault="00DF7E08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5E7AA" w14:textId="77777777" w:rsidR="001C422A" w:rsidRDefault="001C422A" w:rsidP="001C422A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95546C3" wp14:editId="07889DFB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8FC768" id="Rektangel 12" o:spid="_x0000_s1026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" stroked="f" strokeweight="1pt">
              <v:fill r:id="rId2" o:title="" recolor="t" rotate="t" type="frame"/>
            </v:rect>
          </w:pict>
        </mc:Fallback>
      </mc:AlternateContent>
    </w:r>
  </w:p>
  <w:p w14:paraId="11D5310A" w14:textId="77777777" w:rsidR="001C422A" w:rsidRDefault="001C422A" w:rsidP="001C422A">
    <w:pPr>
      <w:pStyle w:val="BasicParagraph"/>
      <w:tabs>
        <w:tab w:val="left" w:pos="1554"/>
      </w:tabs>
      <w:ind w:left="-567"/>
    </w:pPr>
    <w:r>
      <w:tab/>
    </w:r>
  </w:p>
  <w:p w14:paraId="3AC6FCAA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7ED7C9CA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F215252" wp14:editId="5C5FC6BD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CC75A1" w14:textId="77777777" w:rsidR="001C422A" w:rsidRPr="00DF7E08" w:rsidRDefault="001C422A" w:rsidP="001C422A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Norges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Gymnastikk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og</w:t>
                          </w:r>
                          <w:proofErr w:type="spellEnd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  <w:proofErr w:type="spellEnd"/>
                        </w:p>
                        <w:p w14:paraId="71C98A9C" w14:textId="77777777" w:rsidR="001C422A" w:rsidRDefault="001C422A" w:rsidP="001C42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21525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0.55pt;margin-top:6.8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" filled="f" stroked="f" strokeweight=".5pt">
              <v:textbox>
                <w:txbxContent>
                  <w:p w14:paraId="4FCC75A1" w14:textId="77777777" w:rsidR="001C422A" w:rsidRPr="00DF7E08" w:rsidRDefault="001C422A" w:rsidP="001C422A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Norges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Gymnastikk</w:t>
                    </w:r>
                    <w:proofErr w:type="spellEnd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og</w:t>
                    </w:r>
                    <w:proofErr w:type="spellEnd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  <w:proofErr w:type="spellEnd"/>
                  </w:p>
                  <w:p w14:paraId="71C98A9C" w14:textId="77777777" w:rsidR="001C422A" w:rsidRDefault="001C422A" w:rsidP="001C422A"/>
                </w:txbxContent>
              </v:textbox>
            </v:shape>
          </w:pict>
        </mc:Fallback>
      </mc:AlternateContent>
    </w:r>
  </w:p>
  <w:p w14:paraId="376547E3" w14:textId="77777777" w:rsidR="001C422A" w:rsidRDefault="001C42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A28C4" w14:textId="77777777" w:rsidR="00702842" w:rsidRDefault="00702842" w:rsidP="00B87BD7">
      <w:r>
        <w:separator/>
      </w:r>
    </w:p>
  </w:footnote>
  <w:footnote w:type="continuationSeparator" w:id="0">
    <w:p w14:paraId="51D607AE" w14:textId="77777777" w:rsidR="00702842" w:rsidRDefault="00702842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43160" w14:textId="6A06A5F6" w:rsidR="00A0708C" w:rsidRDefault="00690D2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069A0320" wp14:editId="345E1B2F">
              <wp:simplePos x="0" y="0"/>
              <wp:positionH relativeFrom="column">
                <wp:posOffset>5775325</wp:posOffset>
              </wp:positionH>
              <wp:positionV relativeFrom="paragraph">
                <wp:posOffset>-292100</wp:posOffset>
              </wp:positionV>
              <wp:extent cx="749300" cy="749300"/>
              <wp:effectExtent l="0" t="0" r="0" b="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13000" r="13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3FFFA0" id="Rektangel 1" o:spid="_x0000_s1026" style="position:absolute;margin-left:454.75pt;margin-top:-23pt;width:59pt;height:59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" stroked="f" strokeweight="1pt">
              <v:fill r:id="rId2" o:title="" recolor="t" rotate="t" type="fram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0" locked="0" layoutInCell="1" allowOverlap="1" wp14:anchorId="76004884" wp14:editId="454170B1">
          <wp:simplePos x="0" y="0"/>
          <wp:positionH relativeFrom="margin">
            <wp:posOffset>666750</wp:posOffset>
          </wp:positionH>
          <wp:positionV relativeFrom="paragraph">
            <wp:posOffset>-262890</wp:posOffset>
          </wp:positionV>
          <wp:extent cx="647700" cy="647700"/>
          <wp:effectExtent l="0" t="0" r="0" b="0"/>
          <wp:wrapNone/>
          <wp:docPr id="155542215" name="Bilde 6" descr="Et bilde som inneholder tekst, emblem, logo, Varemerk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e 6" descr="Et bilde som inneholder tekst, emblem, logo, Varemerke&#10;&#10;Automatisk generert beskrivel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63154E01" wp14:editId="757D956E">
          <wp:simplePos x="0" y="0"/>
          <wp:positionH relativeFrom="margin">
            <wp:posOffset>-57150</wp:posOffset>
          </wp:positionH>
          <wp:positionV relativeFrom="paragraph">
            <wp:posOffset>-372110</wp:posOffset>
          </wp:positionV>
          <wp:extent cx="624205" cy="821055"/>
          <wp:effectExtent l="0" t="0" r="4445" b="0"/>
          <wp:wrapNone/>
          <wp:docPr id="1429987338" name="Bilde 1" descr="Et bilde som inneholder symbol, Grafikk, tegning, clip ar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615911" name="Bilde 1" descr="Et bilde som inneholder symbol, Grafikk, tegning, clip art&#10;&#10;Automatisk generert beskrivelse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378" t="16244" r="27703" b="25889"/>
                  <a:stretch/>
                </pic:blipFill>
                <pic:spPr bwMode="auto">
                  <a:xfrm>
                    <a:off x="0" y="0"/>
                    <a:ext cx="624205" cy="8210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D86D8A3" w14:textId="77777777" w:rsidR="00A0708C" w:rsidRDefault="00A0708C">
    <w:pPr>
      <w:pStyle w:val="Header"/>
    </w:pPr>
  </w:p>
  <w:p w14:paraId="5931B7DC" w14:textId="77777777" w:rsidR="00A0708C" w:rsidRDefault="00A070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183FA" w14:textId="77777777" w:rsidR="001C422A" w:rsidRDefault="000814FF" w:rsidP="001C422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7742F499" wp14:editId="5EAE8C9D">
              <wp:simplePos x="0" y="0"/>
              <wp:positionH relativeFrom="column">
                <wp:posOffset>5951585</wp:posOffset>
              </wp:positionH>
              <wp:positionV relativeFrom="paragraph">
                <wp:posOffset>-268511</wp:posOffset>
              </wp:positionV>
              <wp:extent cx="749300" cy="749300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12638" r="1263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1F9857" id="Rektangel 3" o:spid="_x0000_s1026" style="position:absolute;margin-left:468.65pt;margin-top:-21.15pt;width:59pt;height:59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9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" stroked="f" strokeweight="1pt">
              <v:fill r:id="rId2" o:title="" recolor="t" rotate="t" type="frame"/>
            </v:rect>
          </w:pict>
        </mc:Fallback>
      </mc:AlternateContent>
    </w:r>
  </w:p>
  <w:p w14:paraId="6810EF00" w14:textId="77777777" w:rsidR="001C422A" w:rsidRDefault="001C422A" w:rsidP="001C422A">
    <w:pPr>
      <w:pStyle w:val="Header"/>
    </w:pPr>
  </w:p>
  <w:p w14:paraId="6CADC377" w14:textId="77777777" w:rsidR="001C422A" w:rsidRDefault="001C42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D05"/>
    <w:rsid w:val="000223CC"/>
    <w:rsid w:val="000631BB"/>
    <w:rsid w:val="00072DF0"/>
    <w:rsid w:val="000814FF"/>
    <w:rsid w:val="00167729"/>
    <w:rsid w:val="00170279"/>
    <w:rsid w:val="001A3AE8"/>
    <w:rsid w:val="001C422A"/>
    <w:rsid w:val="001D6B80"/>
    <w:rsid w:val="00220F88"/>
    <w:rsid w:val="002767DA"/>
    <w:rsid w:val="002A179E"/>
    <w:rsid w:val="002F4292"/>
    <w:rsid w:val="0030556C"/>
    <w:rsid w:val="00337A98"/>
    <w:rsid w:val="003472BA"/>
    <w:rsid w:val="003D367C"/>
    <w:rsid w:val="004071F2"/>
    <w:rsid w:val="004137C4"/>
    <w:rsid w:val="0042701C"/>
    <w:rsid w:val="00452779"/>
    <w:rsid w:val="004737F0"/>
    <w:rsid w:val="00483660"/>
    <w:rsid w:val="00490498"/>
    <w:rsid w:val="00512AF7"/>
    <w:rsid w:val="00513A04"/>
    <w:rsid w:val="00514D24"/>
    <w:rsid w:val="00541369"/>
    <w:rsid w:val="00552CFC"/>
    <w:rsid w:val="00581A07"/>
    <w:rsid w:val="00582A1E"/>
    <w:rsid w:val="005A5957"/>
    <w:rsid w:val="0062421F"/>
    <w:rsid w:val="006642AF"/>
    <w:rsid w:val="00683A77"/>
    <w:rsid w:val="00690D22"/>
    <w:rsid w:val="00697A02"/>
    <w:rsid w:val="006E3639"/>
    <w:rsid w:val="006F0165"/>
    <w:rsid w:val="00702842"/>
    <w:rsid w:val="0072356A"/>
    <w:rsid w:val="00730934"/>
    <w:rsid w:val="00730EAB"/>
    <w:rsid w:val="007A67E7"/>
    <w:rsid w:val="007B6AC2"/>
    <w:rsid w:val="007C3DFA"/>
    <w:rsid w:val="007F7D65"/>
    <w:rsid w:val="008A5650"/>
    <w:rsid w:val="008B0266"/>
    <w:rsid w:val="008B22CC"/>
    <w:rsid w:val="008B67F1"/>
    <w:rsid w:val="00997955"/>
    <w:rsid w:val="009A0695"/>
    <w:rsid w:val="00A03298"/>
    <w:rsid w:val="00A064AD"/>
    <w:rsid w:val="00A0708C"/>
    <w:rsid w:val="00A302E4"/>
    <w:rsid w:val="00A35C9B"/>
    <w:rsid w:val="00A54BBD"/>
    <w:rsid w:val="00A96805"/>
    <w:rsid w:val="00AB2E6E"/>
    <w:rsid w:val="00AB5CB7"/>
    <w:rsid w:val="00B069BC"/>
    <w:rsid w:val="00B13F9D"/>
    <w:rsid w:val="00B87BD7"/>
    <w:rsid w:val="00B9472B"/>
    <w:rsid w:val="00C06896"/>
    <w:rsid w:val="00C34A2F"/>
    <w:rsid w:val="00C90C72"/>
    <w:rsid w:val="00CD212E"/>
    <w:rsid w:val="00CF5BA0"/>
    <w:rsid w:val="00D21D4F"/>
    <w:rsid w:val="00DA2338"/>
    <w:rsid w:val="00DB5E87"/>
    <w:rsid w:val="00DF6D05"/>
    <w:rsid w:val="00DF79F0"/>
    <w:rsid w:val="00DF7E08"/>
    <w:rsid w:val="00E44801"/>
    <w:rsid w:val="00E5621D"/>
    <w:rsid w:val="00E82B63"/>
    <w:rsid w:val="00E853E2"/>
    <w:rsid w:val="00E87871"/>
    <w:rsid w:val="00EA2BD1"/>
    <w:rsid w:val="00EA59FC"/>
    <w:rsid w:val="00ED6613"/>
    <w:rsid w:val="00EE0E17"/>
    <w:rsid w:val="00EE329F"/>
    <w:rsid w:val="00EF1539"/>
    <w:rsid w:val="00F04C93"/>
    <w:rsid w:val="00F52CFB"/>
    <w:rsid w:val="00F6250C"/>
    <w:rsid w:val="00F83BD7"/>
    <w:rsid w:val="00F87021"/>
    <w:rsid w:val="00FD0937"/>
    <w:rsid w:val="00FE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A93D7C"/>
  <w15:chartTrackingRefBased/>
  <w15:docId w15:val="{4F55B40F-2E14-4743-B0D2-AB6D3EA03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sid w:val="00DF6D05"/>
    <w:pPr>
      <w:spacing w:after="160" w:line="259" w:lineRule="auto"/>
    </w:pPr>
    <w:rPr>
      <w:rFonts w:asciiTheme="minorHAnsi" w:hAnsiTheme="minorHAnsi" w:cstheme="minorBidi"/>
      <w:szCs w:val="22"/>
      <w:lang w:val="nb-NO"/>
    </w:rPr>
  </w:style>
  <w:style w:type="paragraph" w:styleId="Heading1">
    <w:name w:val="heading 1"/>
    <w:aliases w:val="NGTF O-1"/>
    <w:basedOn w:val="Normal"/>
    <w:next w:val="Normal"/>
    <w:link w:val="Heading1Char"/>
    <w:autoRedefine/>
    <w:uiPriority w:val="9"/>
    <w:qFormat/>
    <w:rsid w:val="006642AF"/>
    <w:pPr>
      <w:keepNext/>
      <w:keepLines/>
      <w:spacing w:before="240" w:after="0" w:line="240" w:lineRule="auto"/>
      <w:jc w:val="center"/>
      <w:outlineLvl w:val="0"/>
    </w:pPr>
    <w:rPr>
      <w:rFonts w:ascii="Arial Black" w:eastAsiaTheme="majorEastAsia" w:hAnsi="Arial Black" w:cstheme="majorBidi"/>
      <w:b/>
      <w:color w:val="003A78"/>
      <w:sz w:val="36"/>
      <w:szCs w:val="32"/>
    </w:rPr>
  </w:style>
  <w:style w:type="paragraph" w:styleId="Heading2">
    <w:name w:val="heading 2"/>
    <w:aliases w:val="NGTF O-2"/>
    <w:basedOn w:val="Normal"/>
    <w:next w:val="Normal"/>
    <w:link w:val="Heading2Char"/>
    <w:autoRedefine/>
    <w:uiPriority w:val="9"/>
    <w:unhideWhenUsed/>
    <w:qFormat/>
    <w:rsid w:val="000631BB"/>
    <w:pPr>
      <w:keepNext/>
      <w:keepLines/>
      <w:spacing w:before="40" w:after="0" w:line="240" w:lineRule="auto"/>
      <w:jc w:val="center"/>
      <w:outlineLvl w:val="1"/>
    </w:pPr>
    <w:rPr>
      <w:rFonts w:ascii="Arial Black" w:eastAsiaTheme="majorEastAsia" w:hAnsi="Arial Black" w:cstheme="majorBidi"/>
      <w:b/>
      <w:color w:val="003A78"/>
      <w:sz w:val="28"/>
      <w:szCs w:val="26"/>
    </w:rPr>
  </w:style>
  <w:style w:type="paragraph" w:styleId="Heading3">
    <w:name w:val="heading 3"/>
    <w:aliases w:val="NGTF O-3"/>
    <w:basedOn w:val="Normal"/>
    <w:next w:val="Normal"/>
    <w:link w:val="Heading3Char"/>
    <w:autoRedefine/>
    <w:uiPriority w:val="9"/>
    <w:unhideWhenUsed/>
    <w:qFormat/>
    <w:rsid w:val="000223CC"/>
    <w:pPr>
      <w:keepNext/>
      <w:keepLines/>
      <w:spacing w:before="40" w:after="0" w:line="240" w:lineRule="auto"/>
      <w:outlineLvl w:val="2"/>
    </w:pPr>
    <w:rPr>
      <w:rFonts w:ascii="Arial Black" w:eastAsiaTheme="majorEastAsia" w:hAnsi="Arial Black" w:cstheme="majorBidi"/>
      <w:b/>
      <w:color w:val="003A78"/>
      <w:sz w:val="24"/>
      <w:szCs w:val="24"/>
    </w:rPr>
  </w:style>
  <w:style w:type="paragraph" w:styleId="Heading4">
    <w:name w:val="heading 4"/>
    <w:aliases w:val="NGTF O-4"/>
    <w:basedOn w:val="Normal"/>
    <w:next w:val="Normal"/>
    <w:link w:val="Heading4Char"/>
    <w:autoRedefine/>
    <w:uiPriority w:val="9"/>
    <w:unhideWhenUsed/>
    <w:qFormat/>
    <w:rsid w:val="000223CC"/>
    <w:pPr>
      <w:keepNext/>
      <w:keepLines/>
      <w:spacing w:before="40" w:after="0" w:line="240" w:lineRule="auto"/>
      <w:outlineLvl w:val="3"/>
    </w:pPr>
    <w:rPr>
      <w:rFonts w:ascii="Arial" w:eastAsiaTheme="majorEastAsia" w:hAnsi="Arial" w:cstheme="majorBidi"/>
      <w:b/>
      <w:iCs/>
      <w:color w:val="003A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7BD7"/>
    <w:pPr>
      <w:tabs>
        <w:tab w:val="center" w:pos="4536"/>
        <w:tab w:val="right" w:pos="9072"/>
      </w:tabs>
      <w:spacing w:after="0" w:line="240" w:lineRule="auto"/>
    </w:pPr>
    <w:rPr>
      <w:rFonts w:ascii="Arial" w:hAnsi="Arial" w:cs="Times New Roman (Body CS)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87BD7"/>
  </w:style>
  <w:style w:type="paragraph" w:styleId="Footer">
    <w:name w:val="footer"/>
    <w:basedOn w:val="Normal"/>
    <w:link w:val="FooterChar"/>
    <w:uiPriority w:val="99"/>
    <w:unhideWhenUsed/>
    <w:rsid w:val="00B87BD7"/>
    <w:pPr>
      <w:tabs>
        <w:tab w:val="center" w:pos="4536"/>
        <w:tab w:val="right" w:pos="9072"/>
      </w:tabs>
      <w:spacing w:after="0" w:line="240" w:lineRule="auto"/>
    </w:pPr>
    <w:rPr>
      <w:rFonts w:ascii="Arial" w:hAnsi="Arial" w:cs="Times New Roman (Body CS)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87BD7"/>
  </w:style>
  <w:style w:type="paragraph" w:styleId="NoSpacing">
    <w:name w:val="No Spacing"/>
    <w:uiPriority w:val="1"/>
    <w:qFormat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E0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aliases w:val="NGTF O-1 Char"/>
    <w:basedOn w:val="DefaultParagraphFont"/>
    <w:link w:val="Heading1"/>
    <w:uiPriority w:val="9"/>
    <w:rsid w:val="006642AF"/>
    <w:rPr>
      <w:rFonts w:ascii="Arial Black" w:eastAsiaTheme="majorEastAsia" w:hAnsi="Arial Black" w:cstheme="majorBidi"/>
      <w:b/>
      <w:color w:val="003A78"/>
      <w:sz w:val="36"/>
      <w:szCs w:val="32"/>
      <w:lang w:val="nb-NO"/>
    </w:rPr>
  </w:style>
  <w:style w:type="character" w:customStyle="1" w:styleId="Heading2Char">
    <w:name w:val="Heading 2 Char"/>
    <w:aliases w:val="NGTF O-2 Char"/>
    <w:basedOn w:val="DefaultParagraphFont"/>
    <w:link w:val="Heading2"/>
    <w:uiPriority w:val="9"/>
    <w:rsid w:val="000631BB"/>
    <w:rPr>
      <w:rFonts w:ascii="Arial Black" w:eastAsiaTheme="majorEastAsia" w:hAnsi="Arial Black" w:cstheme="majorBidi"/>
      <w:b/>
      <w:color w:val="003A78"/>
      <w:sz w:val="28"/>
      <w:szCs w:val="26"/>
      <w:lang w:val="nb-NO"/>
    </w:rPr>
  </w:style>
  <w:style w:type="character" w:customStyle="1" w:styleId="Heading3Char">
    <w:name w:val="Heading 3 Char"/>
    <w:aliases w:val="NGTF O-3 Char"/>
    <w:basedOn w:val="DefaultParagraphFont"/>
    <w:link w:val="Heading3"/>
    <w:uiPriority w:val="9"/>
    <w:rsid w:val="000223CC"/>
    <w:rPr>
      <w:rFonts w:ascii="Arial Black" w:eastAsiaTheme="majorEastAsia" w:hAnsi="Arial Black" w:cstheme="majorBidi"/>
      <w:b/>
      <w:color w:val="003A78"/>
      <w:sz w:val="24"/>
    </w:rPr>
  </w:style>
  <w:style w:type="character" w:customStyle="1" w:styleId="Heading4Char">
    <w:name w:val="Heading 4 Char"/>
    <w:aliases w:val="NGTF O-4 Char"/>
    <w:basedOn w:val="DefaultParagraphFont"/>
    <w:link w:val="Heading4"/>
    <w:uiPriority w:val="9"/>
    <w:rsid w:val="000223CC"/>
    <w:rPr>
      <w:rFonts w:eastAsiaTheme="majorEastAsia" w:cstheme="majorBidi"/>
      <w:b/>
      <w:iCs/>
      <w:color w:val="003A78"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0223CC"/>
    <w:pPr>
      <w:spacing w:after="0" w:line="240" w:lineRule="auto"/>
      <w:contextualSpacing/>
    </w:pPr>
    <w:rPr>
      <w:rFonts w:ascii="Arial" w:eastAsiaTheme="majorEastAsia" w:hAnsi="Arial" w:cstheme="majorBidi"/>
      <w:b/>
      <w:color w:val="003A78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23CC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Subtitle">
    <w:name w:val="Subtitle"/>
    <w:aliases w:val="Mellomtittel"/>
    <w:basedOn w:val="Normal"/>
    <w:next w:val="Normal"/>
    <w:link w:val="SubtitleChar"/>
    <w:uiPriority w:val="11"/>
    <w:qFormat/>
    <w:rsid w:val="001C422A"/>
    <w:pPr>
      <w:numPr>
        <w:ilvl w:val="1"/>
      </w:numPr>
      <w:spacing w:line="240" w:lineRule="auto"/>
    </w:pPr>
    <w:rPr>
      <w:rFonts w:ascii="Arial" w:eastAsiaTheme="minorEastAsia" w:hAnsi="Arial"/>
      <w:b/>
      <w:color w:val="003A78"/>
      <w:spacing w:val="15"/>
      <w:sz w:val="24"/>
    </w:rPr>
  </w:style>
  <w:style w:type="character" w:customStyle="1" w:styleId="SubtitleChar">
    <w:name w:val="Subtitle Char"/>
    <w:aliases w:val="Mellomtittel Char"/>
    <w:basedOn w:val="DefaultParagraphFont"/>
    <w:link w:val="Subtitle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ubtleEmphasis">
    <w:name w:val="Subtle Emphasis"/>
    <w:basedOn w:val="DefaultParagraphFont"/>
    <w:uiPriority w:val="19"/>
    <w:rsid w:val="00072DF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072DF0"/>
    <w:rPr>
      <w:i/>
      <w:iCs/>
    </w:rPr>
  </w:style>
  <w:style w:type="character" w:styleId="IntenseEmphasis">
    <w:name w:val="Intense Emphasis"/>
    <w:basedOn w:val="DefaultParagraphFont"/>
    <w:uiPriority w:val="21"/>
    <w:rsid w:val="00072DF0"/>
    <w:rPr>
      <w:i/>
      <w:iCs/>
      <w:color w:val="D21125" w:themeColor="accent1"/>
    </w:rPr>
  </w:style>
  <w:style w:type="character" w:styleId="Strong">
    <w:name w:val="Strong"/>
    <w:basedOn w:val="DefaultParagraphFont"/>
    <w:uiPriority w:val="22"/>
    <w:rsid w:val="00072DF0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072DF0"/>
    <w:pPr>
      <w:pBdr>
        <w:top w:val="single" w:sz="4" w:space="10" w:color="D21125" w:themeColor="accent1"/>
        <w:bottom w:val="single" w:sz="4" w:space="10" w:color="D21125" w:themeColor="accent1"/>
      </w:pBdr>
      <w:spacing w:before="360" w:after="360" w:line="240" w:lineRule="auto"/>
      <w:ind w:left="864" w:right="864"/>
      <w:jc w:val="center"/>
    </w:pPr>
    <w:rPr>
      <w:rFonts w:ascii="Arial" w:hAnsi="Arial" w:cs="Times New Roman (Body CS)"/>
      <w:i/>
      <w:iCs/>
      <w:color w:val="D21125" w:themeColor="accent1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2DF0"/>
    <w:rPr>
      <w:i/>
      <w:iCs/>
      <w:color w:val="D21125" w:themeColor="accent1"/>
    </w:rPr>
  </w:style>
  <w:style w:type="character" w:styleId="SubtleReference">
    <w:name w:val="Subtle Reference"/>
    <w:basedOn w:val="DefaultParagraphFont"/>
    <w:uiPriority w:val="31"/>
    <w:rsid w:val="00072DF0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072DF0"/>
    <w:rPr>
      <w:b/>
      <w:bCs/>
      <w:smallCaps/>
      <w:color w:val="D21125" w:themeColor="accent1"/>
      <w:spacing w:val="5"/>
    </w:rPr>
  </w:style>
  <w:style w:type="character" w:styleId="BookTitle">
    <w:name w:val="Book Title"/>
    <w:basedOn w:val="DefaultParagraphFont"/>
    <w:uiPriority w:val="33"/>
    <w:rsid w:val="00072DF0"/>
    <w:rPr>
      <w:b/>
      <w:bCs/>
      <w:i/>
      <w:iCs/>
      <w:spacing w:val="5"/>
    </w:rPr>
  </w:style>
  <w:style w:type="paragraph" w:styleId="Quote">
    <w:name w:val="Quote"/>
    <w:basedOn w:val="Normal"/>
    <w:next w:val="Normal"/>
    <w:link w:val="QuoteChar"/>
    <w:uiPriority w:val="29"/>
    <w:rsid w:val="00072DF0"/>
    <w:pPr>
      <w:spacing w:before="200" w:line="240" w:lineRule="auto"/>
      <w:ind w:left="864" w:right="864"/>
      <w:jc w:val="center"/>
    </w:pPr>
    <w:rPr>
      <w:rFonts w:ascii="Arial" w:hAnsi="Arial" w:cs="Times New Roman (Body CS)"/>
      <w:i/>
      <w:iCs/>
      <w:color w:val="404040" w:themeColor="text1" w:themeTint="BF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72DF0"/>
    <w:rPr>
      <w:i/>
      <w:iCs/>
      <w:color w:val="404040" w:themeColor="text1" w:themeTint="BF"/>
    </w:rPr>
  </w:style>
  <w:style w:type="character" w:styleId="PageNumber">
    <w:name w:val="page number"/>
    <w:basedOn w:val="DefaultParagraphFont"/>
    <w:uiPriority w:val="99"/>
    <w:semiHidden/>
    <w:unhideWhenUsed/>
    <w:rsid w:val="00AB2E6E"/>
  </w:style>
  <w:style w:type="paragraph" w:styleId="ListParagraph">
    <w:name w:val="List Paragraph"/>
    <w:basedOn w:val="Normal"/>
    <w:autoRedefine/>
    <w:uiPriority w:val="34"/>
    <w:qFormat/>
    <w:rsid w:val="000223CC"/>
    <w:pPr>
      <w:spacing w:after="0" w:line="240" w:lineRule="auto"/>
      <w:contextualSpacing/>
    </w:pPr>
    <w:rPr>
      <w:rFonts w:ascii="Arial" w:hAnsi="Arial" w:cs="Times New Roman (Body CS)"/>
      <w:szCs w:val="24"/>
    </w:rPr>
  </w:style>
  <w:style w:type="table" w:styleId="TableGrid">
    <w:name w:val="Table Grid"/>
    <w:basedOn w:val="TableNormal"/>
    <w:uiPriority w:val="39"/>
    <w:rsid w:val="00DF6D05"/>
    <w:rPr>
      <w:rFonts w:asciiTheme="minorHAnsi" w:hAnsiTheme="minorHAnsi" w:cstheme="minorBidi"/>
      <w:szCs w:val="22"/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F6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link">
    <w:name w:val="Hyperlink"/>
    <w:basedOn w:val="DefaultParagraphFont"/>
    <w:uiPriority w:val="99"/>
    <w:unhideWhenUsed/>
    <w:rsid w:val="00B13F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13F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yperlink" Target="mailto:maygunn@lorenskoggym.no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isol\Downloads\Paraturn_dokument_notatmal.dotx" TargetMode="External"/></Relationships>
</file>

<file path=word/theme/theme1.xml><?xml version="1.0" encoding="utf-8"?>
<a:theme xmlns:a="http://schemas.openxmlformats.org/drawingml/2006/main" name="Office Theme">
  <a:themeElements>
    <a:clrScheme name="Egendefinert 1">
      <a:dk1>
        <a:srgbClr val="000000"/>
      </a:dk1>
      <a:lt1>
        <a:srgbClr val="FFFFFF"/>
      </a:lt1>
      <a:dk2>
        <a:srgbClr val="2A3B35"/>
      </a:dk2>
      <a:lt2>
        <a:srgbClr val="878787"/>
      </a:lt2>
      <a:accent1>
        <a:srgbClr val="D21125"/>
      </a:accent1>
      <a:accent2>
        <a:srgbClr val="1C3664"/>
      </a:accent2>
      <a:accent3>
        <a:srgbClr val="284C52"/>
      </a:accent3>
      <a:accent4>
        <a:srgbClr val="F796A0"/>
      </a:accent4>
      <a:accent5>
        <a:srgbClr val="88A7DE"/>
      </a:accent5>
      <a:accent6>
        <a:srgbClr val="63A7B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792B4B9C90524EA03D0CC11B21F41A" ma:contentTypeVersion="11" ma:contentTypeDescription="Opprett et nytt dokument." ma:contentTypeScope="" ma:versionID="8ac34ec43a72d111daa82e1c96e095e8">
  <xsd:schema xmlns:xsd="http://www.w3.org/2001/XMLSchema" xmlns:xs="http://www.w3.org/2001/XMLSchema" xmlns:p="http://schemas.microsoft.com/office/2006/metadata/properties" xmlns:ns2="bb7d71be-e8b0-42e3-9baf-e1e0d3c39e07" xmlns:ns3="8e22aee7-d30f-47ea-947e-3788f2048781" targetNamespace="http://schemas.microsoft.com/office/2006/metadata/properties" ma:root="true" ma:fieldsID="e086acfb59860e8b44a763128d87af95" ns2:_="" ns3:_="">
    <xsd:import namespace="bb7d71be-e8b0-42e3-9baf-e1e0d3c39e07"/>
    <xsd:import namespace="8e22aee7-d30f-47ea-947e-3788f20487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d71be-e8b0-42e3-9baf-e1e0d3c39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2aee7-d30f-47ea-947e-3788f20487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9DA475-9008-4D4A-A0F4-4F06CAB671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7d71be-e8b0-42e3-9baf-e1e0d3c39e07"/>
    <ds:schemaRef ds:uri="8e22aee7-d30f-47ea-947e-3788f20487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A50330-7FA9-9944-8555-3A65CC9508B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8C2D110-13D7-48B1-A79D-F41A711699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ca93399-1184-430d-88a8-107721ef7b66}" enabled="0" method="" siteId="{5ca93399-1184-430d-88a8-107721ef7b6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Paraturn_dokument_notatmal</Template>
  <TotalTime>0</TotalTime>
  <Pages>3</Pages>
  <Words>224</Words>
  <Characters>1189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Solem, Irina</dc:creator>
  <cp:keywords/>
  <dc:description/>
  <cp:lastModifiedBy>Blindheim Jacobsen, Nicolai</cp:lastModifiedBy>
  <cp:revision>2</cp:revision>
  <cp:lastPrinted>2019-06-12T06:13:00Z</cp:lastPrinted>
  <dcterms:created xsi:type="dcterms:W3CDTF">2025-09-15T08:31:00Z</dcterms:created>
  <dcterms:modified xsi:type="dcterms:W3CDTF">2025-09-15T08:31:00Z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0x0101008F792B4B9C90524EA03D0CC11B21F41A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</Properties>
</file>